
<file path=[Content_Types].xml><?xml version="1.0" encoding="utf-8"?>
<Types xmlns="http://schemas.openxmlformats.org/package/2006/content-types">
  <Override PartName="/word/webSettings.xml" ContentType="application/vnd.openxmlformats-officedocument.wordprocessingml.webSettings+xml"/>
  <Override PartName="/word/footer4.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44FF0" w:rsidRDefault="000A4450" w:rsidP="00A44FF0">
      <w:pPr>
        <w:sectPr w:rsidR="00A44FF0">
          <w:headerReference w:type="even" r:id="rId6"/>
          <w:headerReference w:type="default" r:id="rId7"/>
          <w:footerReference w:type="even" r:id="rId8"/>
          <w:footerReference w:type="default" r:id="rId9"/>
          <w:headerReference w:type="first" r:id="rId10"/>
          <w:footerReference w:type="first" r:id="rId11"/>
          <w:pgSz w:w="12240" w:h="15840"/>
          <w:pgMar w:top="1080" w:right="720" w:bottom="1080" w:left="720" w:gutter="0"/>
          <w:titlePg/>
        </w:sectPr>
      </w:pPr>
      <w:r>
        <w:rPr>
          <w:noProof/>
        </w:rPr>
        <w:pict>
          <v:shapetype id="_x0000_t202" coordsize="21600,21600" o:spt="202" path="m0,0l0,21600,21600,21600,21600,0xe">
            <v:stroke joinstyle="miter"/>
            <v:path gradientshapeok="t" o:connecttype="rect"/>
          </v:shapetype>
          <v:shape id="_x0000_s1194" type="#_x0000_t202" style="position:absolute;margin-left:36.5pt;margin-top:386pt;width:304.8pt;height:207.25pt;z-index:251658270;mso-wrap-edited:f;mso-position-horizontal-relative:page;mso-position-vertical-relative:page" wrapcoords="0 0 21600 0 21600 21600 0 21600 0 0" mv:complextextbox="1" filled="f" stroked="f">
            <v:fill o:detectmouseclick="t"/>
            <v:textbox style="mso-next-textbox:#_x0000_s1194" inset="0,0,0,0">
              <w:txbxContent>
                <w:p w:rsidR="00182826" w:rsidRPr="00D51FD8" w:rsidRDefault="000A4450" w:rsidP="00A44FF0">
                  <w:pPr>
                    <w:pStyle w:val="BodyText"/>
                    <w:rPr>
                      <w:sz w:val="24"/>
                    </w:rPr>
                  </w:pPr>
                  <w:r>
                    <w:rPr>
                      <w:sz w:val="24"/>
                    </w:rPr>
                    <w:tab/>
                  </w:r>
                  <w:r w:rsidRPr="00D51FD8">
                    <w:rPr>
                      <w:sz w:val="24"/>
                    </w:rPr>
                    <w:t>For four years we were Panthers. 40 y</w:t>
                  </w:r>
                  <w:r>
                    <w:rPr>
                      <w:sz w:val="24"/>
                    </w:rPr>
                    <w:t>ears later we a</w:t>
                  </w:r>
                  <w:r w:rsidRPr="00D51FD8">
                    <w:rPr>
                      <w:sz w:val="24"/>
                    </w:rPr>
                    <w:t>re still Panthers with 128 years of Panther Pride coursing through our veins. There may be other high schools in Modesto, but there is only one Modesto High School, and we are all inextricably part of its rich history and its extended family. As we come to</w:t>
                  </w:r>
                  <w:r w:rsidRPr="00D51FD8">
                    <w:rPr>
                      <w:sz w:val="24"/>
                    </w:rPr>
                    <w:t xml:space="preserve">gether for our 40th class reunion, we have the opportunity to reconnect with our MHS family, renew old acquaintances, establish new friendships, share old memories and create new ones. Consider this our </w:t>
                  </w:r>
                  <w:r w:rsidRPr="00D51FD8">
                    <w:rPr>
                      <w:i/>
                      <w:sz w:val="24"/>
                    </w:rPr>
                    <w:t>Garden Party</w:t>
                  </w:r>
                  <w:r w:rsidRPr="00D51FD8">
                    <w:rPr>
                      <w:sz w:val="24"/>
                    </w:rPr>
                    <w:t xml:space="preserve"> …</w:t>
                  </w:r>
                </w:p>
                <w:p w:rsidR="00182826" w:rsidRPr="00D51FD8" w:rsidRDefault="000A4450" w:rsidP="00A44FF0">
                  <w:pPr>
                    <w:pStyle w:val="BodyText"/>
                    <w:rPr>
                      <w:sz w:val="24"/>
                    </w:rPr>
                  </w:pPr>
                  <w:r w:rsidRPr="00D51FD8">
                    <w:rPr>
                      <w:i/>
                      <w:sz w:val="24"/>
                    </w:rPr>
                    <w:t xml:space="preserve">     I went to a garden party, to remi</w:t>
                  </w:r>
                  <w:r w:rsidRPr="00D51FD8">
                    <w:rPr>
                      <w:i/>
                      <w:sz w:val="24"/>
                    </w:rPr>
                    <w:t>nisce with my old friends, a chance to share old memories and play our songs again …</w:t>
                  </w:r>
                  <w:r w:rsidRPr="00D51FD8">
                    <w:rPr>
                      <w:sz w:val="24"/>
                    </w:rPr>
                    <w:t xml:space="preserve"> </w:t>
                  </w:r>
                  <w:r w:rsidRPr="00D51FD8">
                    <w:rPr>
                      <w:sz w:val="24"/>
                    </w:rPr>
                    <w:tab/>
                  </w:r>
                  <w:r w:rsidRPr="00D51FD8">
                    <w:rPr>
                      <w:sz w:val="24"/>
                    </w:rPr>
                    <w:tab/>
                  </w:r>
                  <w:r w:rsidRPr="00D51FD8">
                    <w:rPr>
                      <w:sz w:val="24"/>
                    </w:rPr>
                    <w:tab/>
                  </w:r>
                  <w:r w:rsidRPr="00D51FD8">
                    <w:rPr>
                      <w:sz w:val="24"/>
                    </w:rPr>
                    <w:tab/>
                  </w:r>
                  <w:r w:rsidRPr="00D51FD8">
                    <w:rPr>
                      <w:sz w:val="24"/>
                    </w:rPr>
                    <w:tab/>
                  </w:r>
                  <w:r w:rsidRPr="00D51FD8">
                    <w:rPr>
                      <w:sz w:val="24"/>
                    </w:rPr>
                    <w:tab/>
                  </w:r>
                  <w:r w:rsidRPr="00D51FD8">
                    <w:rPr>
                      <w:sz w:val="24"/>
                    </w:rPr>
                    <w:tab/>
                    <w:t>– Ricky Nelson</w:t>
                  </w:r>
                </w:p>
                <w:p w:rsidR="00182826" w:rsidRDefault="000A4450"/>
              </w:txbxContent>
            </v:textbox>
            <w10:wrap type="tight" anchorx="page" anchory="page"/>
          </v:shape>
        </w:pict>
      </w:r>
      <w:r>
        <w:rPr>
          <w:noProof/>
        </w:rPr>
        <w:drawing>
          <wp:anchor distT="0" distB="0" distL="114300" distR="114300" simplePos="0" relativeHeight="251660368" behindDoc="0" locked="0" layoutInCell="1" allowOverlap="1">
            <wp:simplePos x="0" y="0"/>
            <wp:positionH relativeFrom="page">
              <wp:posOffset>825500</wp:posOffset>
            </wp:positionH>
            <wp:positionV relativeFrom="page">
              <wp:posOffset>2159000</wp:posOffset>
            </wp:positionV>
            <wp:extent cx="3086100" cy="2743200"/>
            <wp:effectExtent l="25400" t="0" r="0" b="0"/>
            <wp:wrapSquare wrapText="bothSides"/>
            <wp:docPr id="1" name="Picture 0" descr="MH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S Logo.jpg"/>
                    <pic:cNvPicPr/>
                  </pic:nvPicPr>
                  <pic:blipFill>
                    <a:blip r:embed="rId12"/>
                    <a:stretch>
                      <a:fillRect/>
                    </a:stretch>
                  </pic:blipFill>
                  <pic:spPr>
                    <a:xfrm>
                      <a:off x="0" y="0"/>
                      <a:ext cx="3086100" cy="2743200"/>
                    </a:xfrm>
                    <a:prstGeom prst="rect">
                      <a:avLst/>
                    </a:prstGeom>
                  </pic:spPr>
                </pic:pic>
              </a:graphicData>
            </a:graphic>
          </wp:anchor>
        </w:drawing>
      </w:r>
      <w:r>
        <w:rPr>
          <w:noProof/>
        </w:rPr>
        <w:pict>
          <v:shape id="_x0000_s1191" type="#_x0000_t202" style="position:absolute;margin-left:36.75pt;margin-top:57.5pt;width:540pt;height:75.6pt;z-index:251658267;mso-wrap-edited:f;mso-position-horizontal-relative:page;mso-position-vertical-relative:page" wrapcoords="0 0 21600 0 21600 21600 0 21600 0 0" filled="f" stroked="f">
            <v:fill o:detectmouseclick="t"/>
            <v:textbox inset="0,0,0,0">
              <w:txbxContent>
                <w:p w:rsidR="00182826" w:rsidRPr="00D17826" w:rsidRDefault="000A4450" w:rsidP="00C00ECE">
                  <w:pPr>
                    <w:pStyle w:val="Title"/>
                    <w:spacing w:line="720" w:lineRule="exact"/>
                    <w:rPr>
                      <w:b/>
                      <w:color w:val="auto"/>
                      <w:sz w:val="56"/>
                    </w:rPr>
                  </w:pPr>
                  <w:r w:rsidRPr="00D17826">
                    <w:rPr>
                      <w:rFonts w:ascii="Hobo Std" w:hAnsi="Hobo Std"/>
                      <w:b/>
                      <w:color w:val="auto"/>
                      <w:sz w:val="56"/>
                    </w:rPr>
                    <w:t>The Broadcast:</w:t>
                  </w:r>
                  <w:r w:rsidRPr="00D17826">
                    <w:rPr>
                      <w:b/>
                      <w:color w:val="auto"/>
                      <w:sz w:val="56"/>
                    </w:rPr>
                    <w:t xml:space="preserve"> </w:t>
                  </w:r>
                  <w:r w:rsidRPr="00D17826">
                    <w:rPr>
                      <w:b/>
                      <w:i/>
                      <w:color w:val="auto"/>
                      <w:sz w:val="56"/>
                    </w:rPr>
                    <w:t>Special Edition</w:t>
                  </w:r>
                </w:p>
                <w:p w:rsidR="00182826" w:rsidRPr="00D17826" w:rsidRDefault="000A4450" w:rsidP="00C00ECE">
                  <w:pPr>
                    <w:pStyle w:val="Title"/>
                    <w:spacing w:line="720" w:lineRule="exact"/>
                    <w:rPr>
                      <w:color w:val="auto"/>
                      <w:sz w:val="72"/>
                    </w:rPr>
                  </w:pPr>
                  <w:r w:rsidRPr="00D17826">
                    <w:rPr>
                      <w:color w:val="auto"/>
                      <w:sz w:val="56"/>
                    </w:rPr>
                    <w:t xml:space="preserve"> MHS Class of ’71 40</w:t>
                  </w:r>
                  <w:r w:rsidRPr="00D17826">
                    <w:rPr>
                      <w:color w:val="auto"/>
                      <w:sz w:val="56"/>
                      <w:vertAlign w:val="superscript"/>
                    </w:rPr>
                    <w:t>th</w:t>
                  </w:r>
                  <w:r w:rsidRPr="00D17826">
                    <w:rPr>
                      <w:color w:val="auto"/>
                      <w:sz w:val="56"/>
                    </w:rPr>
                    <w:t xml:space="preserve"> Reunion</w:t>
                  </w:r>
                </w:p>
                <w:p w:rsidR="00182826" w:rsidRPr="00C00ECE" w:rsidRDefault="000A4450" w:rsidP="00C00ECE"/>
              </w:txbxContent>
            </v:textbox>
            <w10:wrap type="tight" anchorx="page" anchory="page"/>
          </v:shape>
        </w:pict>
      </w:r>
      <w:r>
        <w:rPr>
          <w:noProof/>
        </w:rPr>
        <w:drawing>
          <wp:anchor distT="0" distB="0" distL="114300" distR="114300" simplePos="0" relativeHeight="251666512" behindDoc="0" locked="0" layoutInCell="1" allowOverlap="1">
            <wp:simplePos x="0" y="0"/>
            <wp:positionH relativeFrom="page">
              <wp:posOffset>584200</wp:posOffset>
            </wp:positionH>
            <wp:positionV relativeFrom="page">
              <wp:posOffset>7625080</wp:posOffset>
            </wp:positionV>
            <wp:extent cx="3179445" cy="1691640"/>
            <wp:effectExtent l="76200" t="25400" r="97155" b="60960"/>
            <wp:wrapSquare wrapText="bothSides"/>
            <wp:docPr id="299" name="Picture 3" descr="MHS Audito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HS Auditorium.jpg"/>
                    <pic:cNvPicPr/>
                  </pic:nvPicPr>
                  <pic:blipFill>
                    <a:blip r:embed="rId13"/>
                    <a:stretch>
                      <a:fillRect/>
                    </a:stretch>
                  </pic:blipFill>
                  <pic:spPr>
                    <a:xfrm>
                      <a:off x="0" y="0"/>
                      <a:ext cx="3179445" cy="1691640"/>
                    </a:xfrm>
                    <a:prstGeom prst="rect">
                      <a:avLst/>
                    </a:prstGeom>
                    <a:ln>
                      <a:solidFill>
                        <a:srgbClr val="000000"/>
                      </a:solidFill>
                    </a:ln>
                    <a:effectLst>
                      <a:outerShdw blurRad="50800" dist="38100" dir="2700000">
                        <a:srgbClr val="000000">
                          <a:alpha val="43000"/>
                        </a:srgbClr>
                      </a:outerShdw>
                    </a:effectLst>
                  </pic:spPr>
                </pic:pic>
              </a:graphicData>
            </a:graphic>
          </wp:anchor>
        </w:drawing>
      </w:r>
      <w:r>
        <w:rPr>
          <w:noProof/>
        </w:rPr>
        <w:drawing>
          <wp:anchor distT="0" distB="0" distL="114300" distR="114300" simplePos="0" relativeHeight="251664464" behindDoc="0" locked="0" layoutInCell="1" allowOverlap="1">
            <wp:simplePos x="0" y="0"/>
            <wp:positionH relativeFrom="page">
              <wp:posOffset>4013200</wp:posOffset>
            </wp:positionH>
            <wp:positionV relativeFrom="page">
              <wp:posOffset>7626350</wp:posOffset>
            </wp:positionV>
            <wp:extent cx="3181985" cy="1689100"/>
            <wp:effectExtent l="76200" t="25400" r="94615" b="63500"/>
            <wp:wrapSquare wrapText="bothSides"/>
            <wp:docPr id="300" name="Picture 2" descr="MHS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HS Front.jpg"/>
                    <pic:cNvPicPr/>
                  </pic:nvPicPr>
                  <pic:blipFill>
                    <a:blip r:embed="rId14"/>
                    <a:stretch>
                      <a:fillRect/>
                    </a:stretch>
                  </pic:blipFill>
                  <pic:spPr>
                    <a:xfrm>
                      <a:off x="0" y="0"/>
                      <a:ext cx="3181985" cy="1689100"/>
                    </a:xfrm>
                    <a:prstGeom prst="rect">
                      <a:avLst/>
                    </a:prstGeom>
                    <a:ln>
                      <a:solidFill>
                        <a:schemeClr val="tx1"/>
                      </a:solidFill>
                    </a:ln>
                    <a:effectLst>
                      <a:outerShdw blurRad="50800" dist="38100" dir="2700000">
                        <a:srgbClr val="000000">
                          <a:alpha val="43000"/>
                        </a:srgbClr>
                      </a:outerShdw>
                    </a:effectLst>
                  </pic:spPr>
                </pic:pic>
              </a:graphicData>
            </a:graphic>
          </wp:anchor>
        </w:drawing>
      </w:r>
      <w:r>
        <w:rPr>
          <w:noProof/>
        </w:rPr>
        <w:pict>
          <v:shape id="_x0000_s1192" type="#_x0000_t202" style="position:absolute;margin-left:36pt;margin-top:141pt;width:306pt;height:36pt;z-index:251658268;mso-wrap-edited:f;mso-position-horizontal-relative:page;mso-position-vertical-relative:page" wrapcoords="0 0 21600 0 21600 21600 0 21600 0 0" filled="f" stroked="f">
            <v:fill o:detectmouseclick="t"/>
            <v:textbox inset="0,0,0,0">
              <w:txbxContent>
                <w:p w:rsidR="00182826" w:rsidRPr="00B01FD1" w:rsidRDefault="000A4450" w:rsidP="00A44FF0">
                  <w:pPr>
                    <w:pStyle w:val="Heading1"/>
                    <w:rPr>
                      <w:color w:val="auto"/>
                    </w:rPr>
                  </w:pPr>
                  <w:r w:rsidRPr="00B01FD1">
                    <w:rPr>
                      <w:color w:val="auto"/>
                    </w:rPr>
                    <w:t>Classmate Bio’s</w:t>
                  </w:r>
                </w:p>
              </w:txbxContent>
            </v:textbox>
            <w10:wrap type="tight" anchorx="page" anchory="page"/>
          </v:shape>
        </w:pict>
      </w:r>
      <w:r>
        <w:rPr>
          <w:noProof/>
        </w:rPr>
        <w:pict>
          <v:rect id="_x0000_s1035" style="position:absolute;margin-left:351pt;margin-top:139.1pt;width:224.1pt;height:431pt;z-index:251655158;mso-wrap-edited:f;mso-position-horizontal-relative:page;mso-position-vertical-relative:page" wrapcoords="-76 0 -76 21528 21600 21528 21600 0 -76 0" o:regroupid="5" fillcolor="#cc0001" stroked="f" strokecolor="#4a7ebb" strokeweight="1.5pt">
            <v:fill o:detectmouseclick="t"/>
            <v:shadow opacity="22938f" mv:blur="38100f" offset="0,2pt"/>
            <v:textbox inset=",7.2pt,,7.2pt"/>
            <w10:wrap type="square" anchorx="page" anchory="page"/>
          </v:rect>
        </w:pict>
      </w:r>
      <w:r>
        <w:rPr>
          <w:noProof/>
        </w:rPr>
        <w:pict>
          <v:shape id="_x0000_s1266" type="#_x0000_t202" style="position:absolute;margin-left:364.1pt;margin-top:189pt;width:211.05pt;height:364.6pt;z-index:251658282;mso-wrap-edited:f;mso-position-horizontal-relative:page;mso-position-vertical-relative:page" wrapcoords="0 0 21600 0 21600 21600 0 21600 0 0" mv:complextextbox="1" filled="f" stroked="f">
            <v:fill o:detectmouseclick="t"/>
            <v:textbox style="mso-next-textbox:#_x0000_s1266" inset="0,0,0,0">
              <w:txbxContent>
                <w:p w:rsidR="00182826" w:rsidRPr="009703F7" w:rsidRDefault="000A4450" w:rsidP="00A44FF0">
                  <w:pPr>
                    <w:widowControl w:val="0"/>
                    <w:autoSpaceDE w:val="0"/>
                    <w:autoSpaceDN w:val="0"/>
                    <w:adjustRightInd w:val="0"/>
                    <w:spacing w:after="100" w:line="216" w:lineRule="auto"/>
                    <w:ind w:left="270" w:hanging="270"/>
                    <w:rPr>
                      <w:rFonts w:ascii="Bradley Hand ITC TT-Bold" w:hAnsi="Bradley Hand ITC TT-Bold" w:cs="Helvetica"/>
                      <w:color w:val="FFFFFF" w:themeColor="background1"/>
                      <w:sz w:val="36"/>
                      <w:szCs w:val="22"/>
                    </w:rPr>
                  </w:pPr>
                  <w:r w:rsidRPr="009703F7">
                    <w:rPr>
                      <w:rFonts w:ascii="Bradley Hand ITC TT-Bold" w:hAnsi="Bradley Hand ITC TT-Bold" w:cs="Helvetica"/>
                      <w:color w:val="FFFFFF" w:themeColor="background1"/>
                      <w:sz w:val="36"/>
                      <w:szCs w:val="22"/>
                    </w:rPr>
                    <w:t>All hail to thee, Modesto High;</w:t>
                  </w:r>
                </w:p>
                <w:p w:rsidR="00182826" w:rsidRPr="009703F7" w:rsidRDefault="000A4450" w:rsidP="00A44FF0">
                  <w:pPr>
                    <w:widowControl w:val="0"/>
                    <w:autoSpaceDE w:val="0"/>
                    <w:autoSpaceDN w:val="0"/>
                    <w:adjustRightInd w:val="0"/>
                    <w:spacing w:after="100" w:line="216" w:lineRule="auto"/>
                    <w:ind w:left="270" w:hanging="270"/>
                    <w:rPr>
                      <w:rFonts w:ascii="Bradley Hand ITC TT-Bold" w:hAnsi="Bradley Hand ITC TT-Bold" w:cs="Helvetica"/>
                      <w:color w:val="FFFFFF" w:themeColor="background1"/>
                      <w:sz w:val="36"/>
                      <w:szCs w:val="22"/>
                    </w:rPr>
                  </w:pPr>
                  <w:r w:rsidRPr="009703F7">
                    <w:rPr>
                      <w:rFonts w:ascii="Bradley Hand ITC TT-Bold" w:hAnsi="Bradley Hand ITC TT-Bold" w:cs="Helvetica"/>
                      <w:color w:val="FFFFFF" w:themeColor="background1"/>
                      <w:sz w:val="36"/>
                      <w:szCs w:val="22"/>
                    </w:rPr>
                    <w:t xml:space="preserve">Let not thy soaring </w:t>
                  </w:r>
                  <w:r w:rsidRPr="009703F7">
                    <w:rPr>
                      <w:rFonts w:ascii="Bradley Hand ITC TT-Bold" w:hAnsi="Bradley Hand ITC TT-Bold" w:cs="Helvetica"/>
                      <w:color w:val="FFFFFF" w:themeColor="background1"/>
                      <w:sz w:val="36"/>
                      <w:szCs w:val="22"/>
                    </w:rPr>
                    <w:t>echoes die.</w:t>
                  </w:r>
                </w:p>
                <w:p w:rsidR="00182826" w:rsidRPr="009703F7" w:rsidRDefault="000A4450" w:rsidP="00A44FF0">
                  <w:pPr>
                    <w:widowControl w:val="0"/>
                    <w:autoSpaceDE w:val="0"/>
                    <w:autoSpaceDN w:val="0"/>
                    <w:adjustRightInd w:val="0"/>
                    <w:spacing w:after="100" w:line="216" w:lineRule="auto"/>
                    <w:ind w:left="270" w:hanging="270"/>
                    <w:rPr>
                      <w:rFonts w:ascii="Bradley Hand ITC TT-Bold" w:hAnsi="Bradley Hand ITC TT-Bold" w:cs="Helvetica"/>
                      <w:color w:val="FFFFFF" w:themeColor="background1"/>
                      <w:sz w:val="36"/>
                      <w:szCs w:val="22"/>
                    </w:rPr>
                  </w:pPr>
                  <w:r w:rsidRPr="009703F7">
                    <w:rPr>
                      <w:rFonts w:ascii="Bradley Hand ITC TT-Bold" w:hAnsi="Bradley Hand ITC TT-Bold" w:cs="Helvetica"/>
                      <w:color w:val="FFFFFF" w:themeColor="background1"/>
                      <w:sz w:val="36"/>
                      <w:szCs w:val="22"/>
                    </w:rPr>
                    <w:t>In black and crimson majesty;</w:t>
                  </w:r>
                </w:p>
                <w:p w:rsidR="00182826" w:rsidRPr="009703F7" w:rsidRDefault="000A4450" w:rsidP="00A44FF0">
                  <w:pPr>
                    <w:widowControl w:val="0"/>
                    <w:autoSpaceDE w:val="0"/>
                    <w:autoSpaceDN w:val="0"/>
                    <w:adjustRightInd w:val="0"/>
                    <w:spacing w:after="100" w:line="216" w:lineRule="auto"/>
                    <w:ind w:left="270" w:hanging="270"/>
                    <w:rPr>
                      <w:rFonts w:ascii="Bradley Hand ITC TT-Bold" w:hAnsi="Bradley Hand ITC TT-Bold" w:cs="Helvetica"/>
                      <w:color w:val="FFFFFF" w:themeColor="background1"/>
                      <w:sz w:val="36"/>
                      <w:szCs w:val="22"/>
                    </w:rPr>
                  </w:pPr>
                  <w:r w:rsidRPr="009703F7">
                    <w:rPr>
                      <w:rFonts w:ascii="Bradley Hand ITC TT-Bold" w:hAnsi="Bradley Hand ITC TT-Bold" w:cs="Helvetica"/>
                      <w:color w:val="FFFFFF" w:themeColor="background1"/>
                      <w:sz w:val="36"/>
                      <w:szCs w:val="22"/>
                    </w:rPr>
                    <w:t>Thy colors stand for victory.</w:t>
                  </w:r>
                </w:p>
                <w:p w:rsidR="00182826" w:rsidRPr="009703F7" w:rsidRDefault="000A4450" w:rsidP="00A44FF0">
                  <w:pPr>
                    <w:widowControl w:val="0"/>
                    <w:autoSpaceDE w:val="0"/>
                    <w:autoSpaceDN w:val="0"/>
                    <w:adjustRightInd w:val="0"/>
                    <w:spacing w:after="100" w:line="216" w:lineRule="auto"/>
                    <w:ind w:left="270" w:hanging="270"/>
                    <w:rPr>
                      <w:rFonts w:ascii="Bradley Hand ITC TT-Bold" w:hAnsi="Bradley Hand ITC TT-Bold" w:cs="Helvetica"/>
                      <w:color w:val="FFFFFF" w:themeColor="background1"/>
                      <w:sz w:val="36"/>
                      <w:szCs w:val="22"/>
                    </w:rPr>
                  </w:pPr>
                  <w:r w:rsidRPr="009703F7">
                    <w:rPr>
                      <w:rFonts w:ascii="Bradley Hand ITC TT-Bold" w:hAnsi="Bradley Hand ITC TT-Bold" w:cs="Helvetica"/>
                      <w:color w:val="FFFFFF" w:themeColor="background1"/>
                      <w:sz w:val="36"/>
                      <w:szCs w:val="22"/>
                    </w:rPr>
                    <w:t>Thy loyal sons and daughters raise</w:t>
                  </w:r>
                </w:p>
                <w:p w:rsidR="00182826" w:rsidRPr="009703F7" w:rsidRDefault="000A4450" w:rsidP="00A44FF0">
                  <w:pPr>
                    <w:widowControl w:val="0"/>
                    <w:autoSpaceDE w:val="0"/>
                    <w:autoSpaceDN w:val="0"/>
                    <w:adjustRightInd w:val="0"/>
                    <w:spacing w:after="100" w:line="216" w:lineRule="auto"/>
                    <w:ind w:left="270" w:hanging="270"/>
                    <w:rPr>
                      <w:rFonts w:ascii="Bradley Hand ITC TT-Bold" w:hAnsi="Bradley Hand ITC TT-Bold" w:cs="Helvetica"/>
                      <w:color w:val="FFFFFF" w:themeColor="background1"/>
                      <w:sz w:val="36"/>
                      <w:szCs w:val="22"/>
                    </w:rPr>
                  </w:pPr>
                  <w:r w:rsidRPr="009703F7">
                    <w:rPr>
                      <w:rFonts w:ascii="Bradley Hand ITC TT-Bold" w:hAnsi="Bradley Hand ITC TT-Bold" w:cs="Helvetica"/>
                      <w:color w:val="FFFFFF" w:themeColor="background1"/>
                      <w:sz w:val="36"/>
                      <w:szCs w:val="22"/>
                    </w:rPr>
                    <w:t>To thee in ever reverent praise.</w:t>
                  </w:r>
                </w:p>
                <w:p w:rsidR="00182826" w:rsidRPr="009703F7" w:rsidRDefault="000A4450" w:rsidP="00A44FF0">
                  <w:pPr>
                    <w:widowControl w:val="0"/>
                    <w:autoSpaceDE w:val="0"/>
                    <w:autoSpaceDN w:val="0"/>
                    <w:adjustRightInd w:val="0"/>
                    <w:spacing w:after="100" w:line="216" w:lineRule="auto"/>
                    <w:ind w:left="270" w:hanging="270"/>
                    <w:rPr>
                      <w:rFonts w:ascii="Bradley Hand ITC TT-Bold" w:hAnsi="Bradley Hand ITC TT-Bold" w:cs="Helvetica"/>
                      <w:color w:val="FFFFFF" w:themeColor="background1"/>
                      <w:sz w:val="36"/>
                      <w:szCs w:val="22"/>
                    </w:rPr>
                  </w:pPr>
                  <w:r w:rsidRPr="009703F7">
                    <w:rPr>
                      <w:rFonts w:ascii="Bradley Hand ITC TT-Bold" w:hAnsi="Bradley Hand ITC TT-Bold" w:cs="Helvetica"/>
                      <w:color w:val="FFFFFF" w:themeColor="background1"/>
                      <w:sz w:val="36"/>
                      <w:szCs w:val="22"/>
                    </w:rPr>
                    <w:t>A song sent ringing into the sky;</w:t>
                  </w:r>
                </w:p>
                <w:p w:rsidR="00182826" w:rsidRPr="009703F7" w:rsidRDefault="000A4450" w:rsidP="00A44FF0">
                  <w:pPr>
                    <w:pStyle w:val="BodyText2"/>
                    <w:spacing w:line="216" w:lineRule="auto"/>
                    <w:ind w:left="270" w:hanging="270"/>
                    <w:rPr>
                      <w:rFonts w:ascii="Bradley Hand ITC TT-Bold" w:hAnsi="Bradley Hand ITC TT-Bold" w:cs="Helvetica"/>
                      <w:sz w:val="36"/>
                      <w:szCs w:val="22"/>
                    </w:rPr>
                  </w:pPr>
                  <w:r w:rsidRPr="009703F7">
                    <w:rPr>
                      <w:rFonts w:ascii="Bradley Hand ITC TT-Bold" w:hAnsi="Bradley Hand ITC TT-Bold" w:cs="Helvetica"/>
                      <w:sz w:val="36"/>
                      <w:szCs w:val="22"/>
                    </w:rPr>
                    <w:t xml:space="preserve">All hail to thee, </w:t>
                  </w:r>
                </w:p>
                <w:p w:rsidR="00182826" w:rsidRPr="009703F7" w:rsidRDefault="000A4450" w:rsidP="00A44FF0">
                  <w:pPr>
                    <w:pStyle w:val="BodyText2"/>
                    <w:spacing w:line="216" w:lineRule="auto"/>
                    <w:ind w:left="270" w:hanging="270"/>
                    <w:jc w:val="center"/>
                    <w:rPr>
                      <w:rFonts w:ascii="Bradley Hand ITC TT-Bold" w:hAnsi="Bradley Hand ITC TT-Bold"/>
                      <w:sz w:val="36"/>
                    </w:rPr>
                  </w:pPr>
                  <w:r w:rsidRPr="009703F7">
                    <w:rPr>
                      <w:rFonts w:ascii="Bradley Hand ITC TT-Bold" w:hAnsi="Bradley Hand ITC TT-Bold" w:cs="Helvetica"/>
                      <w:sz w:val="36"/>
                      <w:szCs w:val="22"/>
                    </w:rPr>
                    <w:t>MODESTO HIGH!</w:t>
                  </w:r>
                </w:p>
                <w:p w:rsidR="00182826" w:rsidRDefault="000A4450"/>
              </w:txbxContent>
            </v:textbox>
            <w10:wrap type="tight" anchorx="page" anchory="page"/>
          </v:shape>
        </w:pict>
      </w:r>
      <w:r>
        <w:rPr>
          <w:noProof/>
        </w:rPr>
        <w:pict>
          <v:line id="_x0000_s1047" style="position:absolute;z-index:251656182;mso-wrap-edited:f;mso-position-horizontal-relative:page;mso-position-vertical-relative:page" from="373.35pt,561.5pt" to="560.85pt,561.5pt" wrapcoords="-86 -2147483648 0 -2147483648 10886 -2147483648 10886 -2147483648 21513 -2147483648 21772 -2147483648 -86 -2147483648" o:regroupid="5" strokecolor="white [3212]" strokeweight="1pt">
            <v:fill o:detectmouseclick="t"/>
            <v:shadow opacity="22938f" mv:blur="38100f" offset="0,2pt"/>
            <v:textbox inset=",7.2pt,,7.2pt"/>
            <w10:wrap type="square" anchorx="page" anchory="page"/>
          </v:line>
        </w:pict>
      </w:r>
      <w:r>
        <w:rPr>
          <w:noProof/>
        </w:rPr>
        <w:pict>
          <v:line id="_x0000_s1048" style="position:absolute;z-index:251657206;mso-wrap-edited:f;mso-position-horizontal-relative:page;mso-position-vertical-relative:page" from="373.35pt,176.25pt" to="560.55pt,176.25pt" wrapcoords="-86 -2147483648 0 -2147483648 10886 -2147483648 10886 -2147483648 21513 -2147483648 21772 -2147483648 -86 -2147483648" o:regroupid="5" strokecolor="white [3212]" strokeweight="1pt">
            <v:fill o:detectmouseclick="t"/>
            <v:shadow opacity="22938f" mv:blur="38100f" offset="0,2pt"/>
            <v:textbox inset=",7.2pt,,7.2pt"/>
            <w10:wrap type="square" anchorx="page" anchory="page"/>
          </v:line>
        </w:pict>
      </w:r>
      <w:r>
        <w:rPr>
          <w:noProof/>
        </w:rPr>
        <w:pict>
          <v:shape id="_x0000_s1243" type="#_x0000_t202" style="position:absolute;margin-left:373.5pt;margin-top:155pt;width:187.2pt;height:21.6pt;z-index:251658276;mso-wrap-edited:f;mso-position-horizontal-relative:page;mso-position-vertical-relative:page" wrapcoords="0 0 21600 0 21600 21600 0 21600 0 0" filled="f" stroked="f">
            <v:fill o:detectmouseclick="t"/>
            <v:textbox inset="0,0,0,0">
              <w:txbxContent>
                <w:p w:rsidR="00182826" w:rsidRDefault="000A4450" w:rsidP="00A44FF0">
                  <w:pPr>
                    <w:pStyle w:val="Heading4"/>
                  </w:pPr>
                  <w:r>
                    <w:t>Modesto High School Hymn</w:t>
                  </w:r>
                </w:p>
              </w:txbxContent>
            </v:textbox>
            <w10:wrap type="tight" anchorx="page" anchory="page"/>
          </v:shape>
        </w:pict>
      </w:r>
      <w:r>
        <w:rPr>
          <w:noProof/>
        </w:rPr>
        <w:pict>
          <v:line id="_x0000_s1049" style="position:absolute;z-index:251658259;mso-wrap-edited:f;mso-position-horizontal-relative:page;mso-position-vertical-relative:page" from="36pt,594pt" to="8in,594pt" wrapcoords="-60 -2147483648 -60 -2147483648 21630 -2147483648 21630 -2147483648 -60 -2147483648" strokeweight="1.5pt">
            <v:fill o:detectmouseclick="t"/>
            <v:stroke dashstyle="1 1"/>
            <v:shadow opacity="22938f" mv:blur="38100f" offset="0,2pt"/>
            <v:textbox inset=",7.2pt,,7.2pt"/>
            <w10:wrap anchorx="page" anchory="page"/>
          </v:line>
        </w:pict>
      </w:r>
      <w:r>
        <w:rPr>
          <w:noProof/>
        </w:rPr>
        <w:pict>
          <v:line id="_x0000_s1050" style="position:absolute;z-index:251658260;mso-wrap-edited:f;mso-position-horizontal-relative:page;mso-position-vertical-relative:page" from="36pt,131.6pt" to="8in,131.6pt" wrapcoords="-60 -2147483648 -60 -2147483648 21630 -2147483648 21630 -2147483648 -60 -2147483648" strokecolor="#74b4f0 [3214]" strokeweight="3pt">
            <v:fill o:detectmouseclick="t"/>
            <v:shadow opacity="22938f" mv:blur="38100f" offset="0,2pt"/>
            <v:textbox inset=",7.2pt,,7.2pt"/>
            <w10:wrap anchorx="page" anchory="page"/>
          </v:line>
        </w:pict>
      </w:r>
      <w:r>
        <w:br w:type="page"/>
      </w:r>
      <w:r>
        <w:rPr>
          <w:noProof/>
        </w:rPr>
        <w:pict>
          <v:shape id="_x0000_s1325" type="#_x0000_t202" style="position:absolute;margin-left:323.7pt;margin-top:68pt;width:200pt;height:30pt;z-index:251671632;mso-wrap-edited:f;mso-position-horizontal-relative:page;mso-position-vertical-relative:page" wrapcoords="0 0 21600 0 21600 21600 0 21600 0 0" filled="f" stroked="f">
            <v:fill o:detectmouseclick="t"/>
            <v:textbox style="mso-next-textbox:#_x0000_s1325" inset="0,0,0,0">
              <w:txbxContent>
                <w:p w:rsidR="00182826" w:rsidRPr="009E2BD2" w:rsidRDefault="000A4450" w:rsidP="00A44FF0">
                  <w:pPr>
                    <w:pStyle w:val="Heading2"/>
                    <w:jc w:val="left"/>
                    <w:rPr>
                      <w:color w:val="auto"/>
                      <w:sz w:val="28"/>
                    </w:rPr>
                  </w:pPr>
                  <w:r w:rsidRPr="009E2BD2">
                    <w:rPr>
                      <w:color w:val="auto"/>
                      <w:sz w:val="28"/>
                    </w:rPr>
                    <w:t>Patty Amador</w:t>
                  </w:r>
                </w:p>
              </w:txbxContent>
            </v:textbox>
            <w10:wrap type="square" anchorx="page" anchory="page"/>
          </v:shape>
        </w:pict>
      </w:r>
      <w:r>
        <w:rPr>
          <w:noProof/>
        </w:rPr>
        <w:pict>
          <v:group id="_x0000_s28756" style="position:absolute;margin-left:37.2pt;margin-top:421.75pt;width:252pt;height:195.5pt;z-index:251738192;mso-position-horizontal-relative:page;mso-position-vertical-relative:page" coordsize="20000,20000" mv:complextextbox="1">
            <o:lock v:ext="edit" ungrouping="t"/>
            <v:shape id="_x0000_s28757" type="#_x0000_t202" style="position:absolute;width:20000;height:20000;mso-position-horizontal-relative:page;mso-position-vertical-relative:page" o:regroupid="161" mv:complextextbox="1" filled="f" stroked="f">
              <v:fill o:detectmouseclick="t"/>
              <v:textbox style="mso-next-textbox:#_x0000_s28032" inset=",7.2pt,,7.2pt"/>
            </v:shape>
            <v:shape id="_x0000_s28758" type="#_x0000_t202" style="position:absolute;left:571;top:737;width:12957;height:1237" filled="f" stroked="f">
              <v:textbox style="mso-next-textbox:#_x0000_s28759" inset="0,0,0,0">
                <w:txbxContent>
                  <w:p w:rsidR="00182826" w:rsidRPr="009E2BD2" w:rsidRDefault="000A4450" w:rsidP="00A44FF0">
                    <w:pPr>
                      <w:widowControl w:val="0"/>
                      <w:autoSpaceDE w:val="0"/>
                      <w:autoSpaceDN w:val="0"/>
                      <w:adjustRightInd w:val="0"/>
                      <w:spacing w:after="0"/>
                      <w:rPr>
                        <w:rFonts w:ascii="Book Antiqua" w:hAnsi="Book Antiqua" w:cs="Cambria"/>
                        <w:sz w:val="20"/>
                      </w:rPr>
                    </w:pPr>
                    <w:r>
                      <w:rPr>
                        <w:rFonts w:ascii="Book Antiqua" w:hAnsi="Book Antiqua" w:cs="Cambria"/>
                        <w:sz w:val="20"/>
                      </w:rPr>
                      <w:t xml:space="preserve">     </w:t>
                    </w:r>
                    <w:r w:rsidRPr="009E2BD2">
                      <w:rPr>
                        <w:rFonts w:ascii="Book Antiqua" w:hAnsi="Book Antiqua" w:cs="Cambria"/>
                        <w:sz w:val="20"/>
                      </w:rPr>
                      <w:t>Married my high school sweetheart, Mark Hawn (class of 70) 37 years ago. We have 2 sons, Jared and Greg, 1 daughter in love, Lyndi, and a 1-year-old grandson, Koen.</w:t>
                    </w:r>
                  </w:p>
                  <w:p w:rsidR="00182826" w:rsidRPr="009E2BD2" w:rsidRDefault="000A4450" w:rsidP="00A44FF0">
                    <w:pPr>
                      <w:widowControl w:val="0"/>
                      <w:autoSpaceDE w:val="0"/>
                      <w:autoSpaceDN w:val="0"/>
                      <w:adjustRightInd w:val="0"/>
                      <w:spacing w:after="0"/>
                      <w:rPr>
                        <w:rFonts w:ascii="Book Antiqua" w:hAnsi="Book Antiqua" w:cs="Cambria"/>
                        <w:sz w:val="20"/>
                      </w:rPr>
                    </w:pPr>
                    <w:r>
                      <w:rPr>
                        <w:rFonts w:ascii="Book Antiqua" w:hAnsi="Book Antiqua" w:cs="Cambria"/>
                        <w:sz w:val="20"/>
                      </w:rPr>
                      <w:t xml:space="preserve">     </w:t>
                    </w:r>
                    <w:r w:rsidRPr="009E2BD2">
                      <w:rPr>
                        <w:rFonts w:ascii="Book Antiqua" w:hAnsi="Book Antiqua" w:cs="Cambria"/>
                        <w:sz w:val="20"/>
                      </w:rPr>
                      <w:t xml:space="preserve">I have been a stay-at-home mom most of my </w:t>
                    </w:r>
                    <w:r>
                      <w:rPr>
                        <w:rFonts w:ascii="Book Antiqua" w:hAnsi="Book Antiqua" w:cs="Cambria"/>
                        <w:sz w:val="20"/>
                      </w:rPr>
                      <w:t>married life. Mark is assistant</w:t>
                    </w:r>
                    <w:r w:rsidRPr="009E2BD2">
                      <w:rPr>
                        <w:rFonts w:ascii="Book Antiqua" w:hAnsi="Book Antiqua" w:cs="Cambria"/>
                        <w:sz w:val="20"/>
                      </w:rPr>
                      <w:t xml:space="preserve"> director of the pharmacy at Doctor's Medical Center.</w:t>
                    </w:r>
                  </w:p>
                  <w:p w:rsidR="00182826" w:rsidRPr="009E2BD2" w:rsidRDefault="000A4450" w:rsidP="00A44FF0">
                    <w:pPr>
                      <w:widowControl w:val="0"/>
                      <w:autoSpaceDE w:val="0"/>
                      <w:autoSpaceDN w:val="0"/>
                      <w:adjustRightInd w:val="0"/>
                      <w:spacing w:after="0"/>
                      <w:rPr>
                        <w:rFonts w:ascii="Book Antiqua" w:hAnsi="Book Antiqua" w:cs="Cambria"/>
                        <w:sz w:val="20"/>
                      </w:rPr>
                    </w:pPr>
                    <w:r>
                      <w:rPr>
                        <w:rFonts w:ascii="Book Antiqua" w:hAnsi="Book Antiqua" w:cs="Cambria"/>
                        <w:sz w:val="20"/>
                      </w:rPr>
                      <w:t xml:space="preserve">     </w:t>
                    </w:r>
                    <w:r w:rsidRPr="009E2BD2">
                      <w:rPr>
                        <w:rFonts w:ascii="Book Antiqua" w:hAnsi="Book Antiqua" w:cs="Cambria"/>
                        <w:sz w:val="20"/>
                      </w:rPr>
                      <w:t xml:space="preserve">We are very active in our church, Crosspoint Community Church (formerly 1st Baptist) here in Modesto.  I am working with the MOPS group there (Mothers Of Preschoolers) </w:t>
                    </w:r>
                  </w:p>
                  <w:p w:rsidR="00182826" w:rsidRPr="009E2BD2" w:rsidRDefault="000A4450" w:rsidP="00A44FF0">
                    <w:pPr>
                      <w:spacing w:after="0"/>
                      <w:rPr>
                        <w:sz w:val="20"/>
                      </w:rPr>
                    </w:pPr>
                    <w:r>
                      <w:rPr>
                        <w:rFonts w:ascii="Book Antiqua" w:hAnsi="Book Antiqua" w:cs="Cambria"/>
                        <w:sz w:val="20"/>
                      </w:rPr>
                      <w:t xml:space="preserve">     </w:t>
                    </w:r>
                    <w:r w:rsidRPr="009E2BD2">
                      <w:rPr>
                        <w:rFonts w:ascii="Book Antiqua" w:hAnsi="Book Antiqua" w:cs="Cambria"/>
                        <w:sz w:val="20"/>
                      </w:rPr>
                      <w:t xml:space="preserve">We are loving our God, </w:t>
                    </w:r>
                    <w:r w:rsidRPr="009E2BD2">
                      <w:rPr>
                        <w:rFonts w:ascii="Book Antiqua" w:hAnsi="Book Antiqua" w:cs="Cambria"/>
                        <w:sz w:val="20"/>
                      </w:rPr>
                      <w:t>our lives, and our family. We are blessed.</w:t>
                    </w:r>
                  </w:p>
                </w:txbxContent>
              </v:textbox>
            </v:shape>
            <v:shape id="_x0000_s28759" type="#_x0000_t202" style="position:absolute;left:571;top:1969;width:12957;height:1238" filled="f" stroked="f">
              <v:textbox style="mso-next-textbox:#_x0000_s28760" inset="0,0,0,0">
                <w:txbxContent/>
              </v:textbox>
            </v:shape>
            <v:shape id="_x0000_s28760" type="#_x0000_t202" style="position:absolute;left:571;top:3202;width:12957;height:1238" filled="f" stroked="f">
              <v:textbox style="mso-next-textbox:#_x0000_s28761" inset="0,0,0,0">
                <w:txbxContent/>
              </v:textbox>
            </v:shape>
            <v:shape id="_x0000_s28761" type="#_x0000_t202" style="position:absolute;left:571;top:4435;width:12957;height:1238" filled="f" stroked="f">
              <v:textbox style="mso-next-textbox:#_x0000_s28762" inset="0,0,0,0">
                <w:txbxContent/>
              </v:textbox>
            </v:shape>
            <v:shape id="_x0000_s28762" type="#_x0000_t202" style="position:absolute;left:571;top:5668;width:12957;height:1242" filled="f" stroked="f">
              <v:textbox style="mso-next-textbox:#_x0000_s28763" inset="0,0,0,0">
                <w:txbxContent/>
              </v:textbox>
            </v:shape>
            <v:shape id="_x0000_s28763" type="#_x0000_t202" style="position:absolute;left:571;top:6905;width:12957;height:1238" filled="f" stroked="f">
              <v:textbox style="mso-next-textbox:#_x0000_s28764" inset="0,0,0,0">
                <w:txbxContent/>
              </v:textbox>
            </v:shape>
            <v:shape id="_x0000_s28764" type="#_x0000_t202" style="position:absolute;left:571;top:8138;width:12957;height:1238" filled="f" stroked="f">
              <v:textbox style="mso-next-textbox:#_x0000_s28765" inset="0,0,0,0">
                <w:txbxContent/>
              </v:textbox>
            </v:shape>
            <v:shape id="_x0000_s28765" type="#_x0000_t202" style="position:absolute;left:571;top:9371;width:12957;height:1238" filled="f" stroked="f">
              <v:textbox style="mso-next-textbox:#_x0000_s28766" inset="0,0,0,0">
                <w:txbxContent/>
              </v:textbox>
            </v:shape>
            <v:shape id="_x0000_s28766" type="#_x0000_t202" style="position:absolute;left:571;top:10604;width:18854;height:1237" filled="f" stroked="f">
              <v:textbox style="mso-next-textbox:#_x0000_s28767" inset="0,0,0,0">
                <w:txbxContent/>
              </v:textbox>
            </v:shape>
            <v:shape id="_x0000_s28767" type="#_x0000_t202" style="position:absolute;left:571;top:11836;width:18854;height:4936" filled="f" stroked="f">
              <v:textbox style="mso-next-textbox:#_x0000_s28768" inset="0,0,0,0">
                <w:txbxContent/>
              </v:textbox>
            </v:shape>
            <v:shape id="_x0000_s28768" type="#_x0000_t202" style="position:absolute;left:571;top:16767;width:18854;height:2476" filled="f" stroked="f">
              <v:textbox style="mso-next-textbox:#_x0000_s28768" inset="0,0,0,0">
                <w:txbxContent/>
              </v:textbox>
            </v:shape>
            <w10:wrap type="square" anchorx="page" anchory="page"/>
          </v:group>
        </w:pict>
      </w:r>
      <w:r>
        <w:rPr>
          <w:noProof/>
        </w:rPr>
        <w:pict>
          <v:shape id="_x0000_s18515" type="#_x0000_t202" style="position:absolute;margin-left:76pt;margin-top:667.2pt;width:460pt;height:72.3pt;z-index:251742288;mso-wrap-edited:f;mso-position-horizontal-relative:page;mso-position-vertical-relative:page" wrapcoords="0 0 21600 0 21600 21600 0 21600 0 0" mv:complextextbox="1" filled="f" stroked="f">
            <v:fill o:detectmouseclick="t"/>
            <v:textbox inset=",7.2pt,,7.2pt">
              <w:txbxContent>
                <w:p w:rsidR="00182826" w:rsidRDefault="000A4450" w:rsidP="00A44FF0">
                  <w:pPr>
                    <w:spacing w:after="0"/>
                    <w:rPr>
                      <w:rFonts w:ascii="Handwriting - Dakota" w:hAnsi="Handwriting - Dakota" w:cs="Arial"/>
                      <w:sz w:val="32"/>
                      <w:szCs w:val="22"/>
                    </w:rPr>
                  </w:pPr>
                  <w:r w:rsidRPr="00005E9D">
                    <w:rPr>
                      <w:rFonts w:ascii="Handwriting - Dakota" w:hAnsi="Handwriting - Dakota" w:cs="Arial"/>
                      <w:sz w:val="32"/>
                      <w:szCs w:val="22"/>
                    </w:rPr>
                    <w:t xml:space="preserve">We do not remember days; we remember moments. </w:t>
                  </w:r>
                </w:p>
                <w:p w:rsidR="00182826" w:rsidRPr="00005E9D" w:rsidRDefault="000A4450" w:rsidP="00A44FF0">
                  <w:pPr>
                    <w:ind w:left="5040" w:firstLine="720"/>
                    <w:rPr>
                      <w:rFonts w:ascii="Handwriting - Dakota" w:hAnsi="Handwriting - Dakota"/>
                      <w:sz w:val="36"/>
                    </w:rPr>
                  </w:pPr>
                  <w:r>
                    <w:rPr>
                      <w:rFonts w:ascii="Handwriting - Dakota" w:hAnsi="Handwriting - Dakota" w:cs="Arial"/>
                      <w:sz w:val="32"/>
                      <w:szCs w:val="22"/>
                    </w:rPr>
                    <w:t xml:space="preserve">- </w:t>
                  </w:r>
                  <w:r w:rsidRPr="00005E9D">
                    <w:rPr>
                      <w:rFonts w:ascii="Handwriting - Dakota" w:hAnsi="Handwriting - Dakota" w:cs="Arial"/>
                      <w:sz w:val="32"/>
                      <w:szCs w:val="22"/>
                    </w:rPr>
                    <w:t>Cesare Pavese</w:t>
                  </w:r>
                </w:p>
              </w:txbxContent>
            </v:textbox>
            <w10:wrap type="tight" anchorx="page" anchory="page"/>
          </v:shape>
        </w:pict>
      </w:r>
      <w:r>
        <w:rPr>
          <w:noProof/>
        </w:rPr>
        <w:drawing>
          <wp:anchor distT="0" distB="0" distL="118745" distR="118745" simplePos="0" relativeHeight="251741264" behindDoc="0" locked="0" layoutInCell="1" allowOverlap="1">
            <wp:simplePos x="0" y="0"/>
            <wp:positionH relativeFrom="page">
              <wp:posOffset>2806700</wp:posOffset>
            </wp:positionH>
            <wp:positionV relativeFrom="page">
              <wp:posOffset>5435600</wp:posOffset>
            </wp:positionV>
            <wp:extent cx="853440" cy="1143000"/>
            <wp:effectExtent l="50800" t="25400" r="35560" b="0"/>
            <wp:wrapTight wrapText="bothSides">
              <wp:wrapPolygon edited="0">
                <wp:start x="-1286" y="-480"/>
                <wp:lineTo x="-1286" y="21600"/>
                <wp:lineTo x="22500" y="21600"/>
                <wp:lineTo x="22500" y="-480"/>
                <wp:lineTo x="-1286" y="-480"/>
              </wp:wrapPolygon>
            </wp:wrapTight>
            <wp:docPr id="1106" name="Picture 780" descr="debbie a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debbie asher.jpg"/>
                    <pic:cNvPicPr>
                      <a:picLocks noChangeAspect="1" noChangeArrowheads="1"/>
                    </pic:cNvPicPr>
                  </pic:nvPicPr>
                  <pic:blipFill>
                    <a:blip r:embed="rId15"/>
                    <a:srcRect/>
                    <a:stretch>
                      <a:fillRect/>
                    </a:stretch>
                  </pic:blipFill>
                  <pic:spPr bwMode="auto">
                    <a:xfrm>
                      <a:off x="0" y="0"/>
                      <a:ext cx="853440" cy="1143000"/>
                    </a:xfrm>
                    <a:prstGeom prst="rect">
                      <a:avLst/>
                    </a:prstGeom>
                    <a:noFill/>
                    <a:ln w="12700" cap="flat" cmpd="sng">
                      <a:solidFill>
                        <a:srgbClr val="000000"/>
                      </a:solidFill>
                      <a:prstDash val="solid"/>
                      <a:round/>
                      <a:headEnd type="none" w="med" len="med"/>
                      <a:tailEnd type="none" w="med" len="med"/>
                    </a:ln>
                  </pic:spPr>
                </pic:pic>
              </a:graphicData>
            </a:graphic>
          </wp:anchor>
        </w:drawing>
      </w:r>
      <w:r>
        <w:rPr>
          <w:noProof/>
        </w:rPr>
        <w:pict>
          <v:line id="_x0000_s1371" style="position:absolute;z-index:251686992;mso-wrap-edited:f;mso-position-horizontal-relative:page;mso-position-vertical-relative:page" from="76.5pt,659.05pt" to="535.5pt,659.05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group id="_x0000_s28744" style="position:absolute;margin-left:323.7pt;margin-top:420pt;width:252pt;height:234.05pt;z-index:251691088;mso-position-horizontal-relative:page;mso-position-vertical-relative:page" coordsize="20000,20000" mv:complextextbox="1">
            <o:lock v:ext="edit" ungrouping="t"/>
            <v:shape id="_x0000_s28745" type="#_x0000_t202" style="position:absolute;width:20000;height:20000;mso-position-horizontal-relative:page;mso-position-vertical-relative:page" o:regroupid="157" mv:complextextbox="1" filled="f" stroked="f">
              <v:fill o:detectmouseclick="t"/>
              <v:textbox style="mso-next-textbox:#_x0000_s27977" inset=",7.2pt,,7.2pt"/>
            </v:shape>
            <v:shape id="_x0000_s28746" type="#_x0000_t202" style="position:absolute;left:571;top:615;width:13076;height:1034" filled="f" stroked="f">
              <v:textbox style="mso-next-textbox:#_x0000_s28747" inset="0,0,0,0">
                <w:txbxContent>
                  <w:p w:rsidR="00182826" w:rsidRPr="003E7A65" w:rsidRDefault="000A4450" w:rsidP="00A44FF0">
                    <w:pPr>
                      <w:widowControl w:val="0"/>
                      <w:autoSpaceDE w:val="0"/>
                      <w:autoSpaceDN w:val="0"/>
                      <w:adjustRightInd w:val="0"/>
                      <w:spacing w:after="0"/>
                      <w:rPr>
                        <w:rFonts w:ascii="Book Antiqua" w:hAnsi="Book Antiqua" w:cs="Cambria"/>
                        <w:sz w:val="20"/>
                      </w:rPr>
                    </w:pPr>
                    <w:r>
                      <w:rPr>
                        <w:rFonts w:ascii="Book Antiqua" w:hAnsi="Book Antiqua" w:cs="Cambria"/>
                        <w:sz w:val="20"/>
                      </w:rPr>
                      <w:t xml:space="preserve">     </w:t>
                    </w:r>
                    <w:r w:rsidRPr="003E7A65">
                      <w:rPr>
                        <w:rFonts w:ascii="Book Antiqua" w:hAnsi="Book Antiqua" w:cs="Cambria"/>
                        <w:sz w:val="20"/>
                      </w:rPr>
                      <w:t xml:space="preserve">Hi Class of 71, Well, I have been happily married 38 years this February to Sylvia, my best friend , my </w:t>
                    </w:r>
                    <w:r w:rsidRPr="003E7A65">
                      <w:rPr>
                        <w:rFonts w:ascii="Book Antiqua" w:hAnsi="Book Antiqua" w:cs="Cambria"/>
                        <w:sz w:val="20"/>
                      </w:rPr>
                      <w:t xml:space="preserve">lover and the one that keeps me in line, We have one grown son Jared. As a family we enjoy anything outdoors - camping, fishing, and trying to make the garden grow faster than the weeds. We both love the beaches as much as the mountains. But living so </w:t>
                    </w:r>
                    <w:r>
                      <w:rPr>
                        <w:rFonts w:ascii="Book Antiqua" w:hAnsi="Book Antiqua" w:cs="Cambria"/>
                        <w:sz w:val="20"/>
                      </w:rPr>
                      <w:t xml:space="preserve">far </w:t>
                    </w:r>
                    <w:r>
                      <w:rPr>
                        <w:rFonts w:ascii="Book Antiqua" w:hAnsi="Book Antiqua" w:cs="Cambria"/>
                        <w:sz w:val="20"/>
                      </w:rPr>
                      <w:t xml:space="preserve">out in the country we take </w:t>
                    </w:r>
                    <w:r w:rsidRPr="003E7A65">
                      <w:rPr>
                        <w:rFonts w:ascii="Book Antiqua" w:hAnsi="Book Antiqua" w:cs="Cambria"/>
                        <w:sz w:val="20"/>
                      </w:rPr>
                      <w:t xml:space="preserve">a lot of stay-cations. </w:t>
                    </w:r>
                  </w:p>
                  <w:p w:rsidR="00182826" w:rsidRPr="003E7A65" w:rsidRDefault="000A4450" w:rsidP="00A44FF0">
                    <w:pPr>
                      <w:widowControl w:val="0"/>
                      <w:autoSpaceDE w:val="0"/>
                      <w:autoSpaceDN w:val="0"/>
                      <w:adjustRightInd w:val="0"/>
                      <w:spacing w:after="0"/>
                      <w:rPr>
                        <w:rFonts w:ascii="Book Antiqua" w:hAnsi="Book Antiqua" w:cs="Cambria"/>
                        <w:sz w:val="20"/>
                      </w:rPr>
                    </w:pPr>
                    <w:r>
                      <w:rPr>
                        <w:rFonts w:ascii="Book Antiqua" w:hAnsi="Book Antiqua" w:cs="Cambria"/>
                        <w:sz w:val="20"/>
                      </w:rPr>
                      <w:t xml:space="preserve">     </w:t>
                    </w:r>
                    <w:r w:rsidRPr="003E7A65">
                      <w:rPr>
                        <w:rFonts w:ascii="Book Antiqua" w:hAnsi="Book Antiqua" w:cs="Cambria"/>
                        <w:sz w:val="20"/>
                      </w:rPr>
                      <w:t xml:space="preserve">I worked for U.O.P. for 15 years, and ran a few small businesses. My wife has been a nurse for 33 years. Am sorry we have a wedding the same day as the reunion in Southern California and may not make </w:t>
                    </w:r>
                    <w:r w:rsidRPr="003E7A65">
                      <w:rPr>
                        <w:rFonts w:ascii="Book Antiqua" w:hAnsi="Book Antiqua" w:cs="Cambria"/>
                        <w:sz w:val="20"/>
                      </w:rPr>
                      <w:t>it back in time. My hat is off to the wonderful people that put in all the work and hours so we can all stay in touch.  ALWAYS A PANTHER!</w:t>
                    </w:r>
                  </w:p>
                </w:txbxContent>
              </v:textbox>
            </v:shape>
            <v:shape id="_x0000_s28747" type="#_x0000_t202" style="position:absolute;left:571;top:1645;width:13076;height:1034" filled="f" stroked="f">
              <v:textbox style="mso-next-textbox:#_x0000_s28748" inset="0,0,0,0">
                <w:txbxContent/>
              </v:textbox>
            </v:shape>
            <v:shape id="_x0000_s28748" type="#_x0000_t202" style="position:absolute;left:571;top:2675;width:13076;height:1034" filled="f" stroked="f">
              <v:textbox style="mso-next-textbox:#_x0000_s28749" inset="0,0,0,0">
                <w:txbxContent/>
              </v:textbox>
            </v:shape>
            <v:shape id="_x0000_s28749" type="#_x0000_t202" style="position:absolute;left:571;top:3704;width:13076;height:1034" filled="f" stroked="f">
              <v:textbox style="mso-next-textbox:#_x0000_s28750" inset="0,0,0,0">
                <w:txbxContent/>
              </v:textbox>
            </v:shape>
            <v:shape id="_x0000_s28750" type="#_x0000_t202" style="position:absolute;left:571;top:4734;width:13076;height:1038" filled="f" stroked="f">
              <v:textbox style="mso-next-textbox:#_x0000_s28751" inset="0,0,0,0">
                <w:txbxContent/>
              </v:textbox>
            </v:shape>
            <v:shape id="_x0000_s28751" type="#_x0000_t202" style="position:absolute;left:571;top:5768;width:13076;height:1034" filled="f" stroked="f">
              <v:textbox style="mso-next-textbox:#_x0000_s28752" inset="0,0,0,0">
                <w:txbxContent/>
              </v:textbox>
            </v:shape>
            <v:shape id="_x0000_s28752" type="#_x0000_t202" style="position:absolute;left:571;top:6798;width:13076;height:1034" filled="f" stroked="f">
              <v:textbox style="mso-next-textbox:#_x0000_s28753" inset="0,0,0,0">
                <w:txbxContent/>
              </v:textbox>
            </v:shape>
            <v:shape id="_x0000_s28753" type="#_x0000_t202" style="position:absolute;left:571;top:7827;width:13076;height:1034" filled="f" stroked="f">
              <v:textbox style="mso-next-textbox:#_x0000_s28754" inset="0,0,0,0">
                <w:txbxContent/>
              </v:textbox>
            </v:shape>
            <v:shape id="_x0000_s28754" type="#_x0000_t202" style="position:absolute;left:571;top:8857;width:18854;height:3093" filled="f" stroked="f">
              <v:textbox style="mso-next-textbox:#_x0000_s28755" inset="0,0,0,0">
                <w:txbxContent/>
              </v:textbox>
            </v:shape>
            <v:shape id="_x0000_s28755" type="#_x0000_t202" style="position:absolute;left:571;top:11946;width:18854;height:7217" filled="f" stroked="f">
              <v:textbox style="mso-next-textbox:#_x0000_s28755" inset="0,0,0,0">
                <w:txbxContent/>
              </v:textbox>
            </v:shape>
            <w10:wrap type="square" anchorx="page" anchory="page"/>
          </v:group>
        </w:pict>
      </w:r>
      <w:r>
        <w:rPr>
          <w:noProof/>
        </w:rPr>
        <w:drawing>
          <wp:anchor distT="0" distB="0" distL="118745" distR="118745" simplePos="0" relativeHeight="251701328" behindDoc="0" locked="0" layoutInCell="1" allowOverlap="1">
            <wp:simplePos x="0" y="0"/>
            <wp:positionH relativeFrom="page">
              <wp:posOffset>6464300</wp:posOffset>
            </wp:positionH>
            <wp:positionV relativeFrom="page">
              <wp:posOffset>5435600</wp:posOffset>
            </wp:positionV>
            <wp:extent cx="850265" cy="1150620"/>
            <wp:effectExtent l="50800" t="25400" r="13335" b="17780"/>
            <wp:wrapTight wrapText="bothSides">
              <wp:wrapPolygon edited="0">
                <wp:start x="-1291" y="-477"/>
                <wp:lineTo x="-1291" y="21934"/>
                <wp:lineTo x="21939" y="21934"/>
                <wp:lineTo x="21939" y="-477"/>
                <wp:lineTo x="-1291" y="-477"/>
              </wp:wrapPolygon>
            </wp:wrapTight>
            <wp:docPr id="1105" name="Picture 402" descr="Charles B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harles Bower.jpg"/>
                    <pic:cNvPicPr>
                      <a:picLocks noChangeAspect="1" noChangeArrowheads="1"/>
                    </pic:cNvPicPr>
                  </pic:nvPicPr>
                  <pic:blipFill>
                    <a:blip r:embed="rId16"/>
                    <a:srcRect/>
                    <a:stretch>
                      <a:fillRect/>
                    </a:stretch>
                  </pic:blipFill>
                  <pic:spPr bwMode="auto">
                    <a:xfrm>
                      <a:off x="0" y="0"/>
                      <a:ext cx="850265" cy="1150620"/>
                    </a:xfrm>
                    <a:prstGeom prst="rect">
                      <a:avLst/>
                    </a:prstGeom>
                    <a:noFill/>
                    <a:ln w="12700" cap="flat" cmpd="sng">
                      <a:solidFill>
                        <a:srgbClr val="000000"/>
                      </a:solidFill>
                      <a:prstDash val="solid"/>
                      <a:miter lim="800000"/>
                      <a:headEnd type="none" w="med" len="med"/>
                      <a:tailEnd type="none" w="med" len="med"/>
                    </a:ln>
                  </pic:spPr>
                </pic:pic>
              </a:graphicData>
            </a:graphic>
          </wp:anchor>
        </w:drawing>
      </w:r>
      <w:r>
        <w:rPr>
          <w:noProof/>
        </w:rPr>
        <w:pict>
          <v:shape id="_x0000_s1372" type="#_x0000_t202" style="position:absolute;margin-left:324.25pt;margin-top:406.75pt;width:200pt;height:30pt;z-index:251690064;mso-wrap-edited:f;mso-position-horizontal-relative:page;mso-position-vertical-relative:page" wrapcoords="0 0 21600 0 21600 21600 0 21600 0 0" filled="f" stroked="f">
            <v:fill o:detectmouseclick="t"/>
            <v:textbox style="mso-next-textbox:#_x0000_s1372" inset="0,0,0,0">
              <w:txbxContent>
                <w:p w:rsidR="00182826" w:rsidRPr="003E7A65" w:rsidRDefault="000A4450" w:rsidP="00A44FF0">
                  <w:pPr>
                    <w:pStyle w:val="Heading2"/>
                    <w:jc w:val="left"/>
                    <w:rPr>
                      <w:color w:val="auto"/>
                      <w:sz w:val="28"/>
                    </w:rPr>
                  </w:pPr>
                  <w:r w:rsidRPr="003E7A65">
                    <w:rPr>
                      <w:color w:val="auto"/>
                      <w:sz w:val="28"/>
                    </w:rPr>
                    <w:t>Charles Bower</w:t>
                  </w:r>
                </w:p>
              </w:txbxContent>
            </v:textbox>
            <w10:wrap type="square" anchorx="page" anchory="page"/>
          </v:shape>
        </w:pict>
      </w:r>
      <w:r>
        <w:rPr>
          <w:noProof/>
        </w:rPr>
        <w:pict>
          <v:shape id="_x0000_s1829" type="#_x0000_t202" style="position:absolute;margin-left:38.25pt;margin-top:408pt;width:200pt;height:20pt;z-index:251739216;mso-wrap-edited:f;mso-position-horizontal-relative:page;mso-position-vertical-relative:page" wrapcoords="0 0 21600 0 21600 21600 0 21600 0 0" filled="f" stroked="f">
            <v:fill o:detectmouseclick="t"/>
            <v:textbox style="mso-next-textbox:#_x0000_s1829" inset="0,0,0,0">
              <w:txbxContent>
                <w:p w:rsidR="00182826" w:rsidRPr="009E2BD2" w:rsidRDefault="000A4450" w:rsidP="00A44FF0">
                  <w:pPr>
                    <w:pStyle w:val="Heading2"/>
                    <w:jc w:val="left"/>
                    <w:rPr>
                      <w:color w:val="auto"/>
                      <w:sz w:val="28"/>
                    </w:rPr>
                  </w:pPr>
                  <w:r w:rsidRPr="009E2BD2">
                    <w:rPr>
                      <w:color w:val="auto"/>
                      <w:sz w:val="28"/>
                    </w:rPr>
                    <w:t>Debby Asher Hawn</w:t>
                  </w:r>
                </w:p>
              </w:txbxContent>
            </v:textbox>
            <w10:wrap type="square" anchorx="page" anchory="page"/>
          </v:shape>
        </w:pict>
      </w:r>
      <w:r>
        <w:rPr>
          <w:noProof/>
        </w:rPr>
        <w:pict>
          <v:line id="_x0000_s1426" style="position:absolute;z-index:251697232;mso-wrap-edited:f;mso-position-horizontal-relative:page;mso-position-vertical-relative:page" from="76.5pt,399pt" to="535.5pt,399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group id="_x0000_s28736" style="position:absolute;margin-left:38.25pt;margin-top:82pt;width:252pt;height:312.5pt;z-index:251679824;mso-position-horizontal-relative:page;mso-position-vertical-relative:page" coordsize="20000,20000" mv:complextextbox="1">
            <o:lock v:ext="edit" ungrouping="t"/>
            <v:shape id="_x0000_s28737" type="#_x0000_t202" style="position:absolute;width:20000;height:20000;mso-position-horizontal-relative:page;mso-position-vertical-relative:page" o:regroupid="156" mv:complextextbox="1" filled="f" stroked="f">
              <v:fill o:detectmouseclick="t"/>
              <v:textbox style="mso-next-textbox:#_x0000_s27964" inset=",7.2pt,,7.2pt"/>
            </v:shape>
            <v:shape id="_x0000_s28738" type="#_x0000_t202" style="position:absolute;left:571;top:461;width:12953;height:6006" filled="f" stroked="f">
              <v:textbox style="mso-next-textbox:#_x0000_s28739" inset="0,0,0,0">
                <w:txbxContent>
                  <w:p w:rsidR="00182826" w:rsidRPr="009E2BD2" w:rsidRDefault="000A4450" w:rsidP="00A44FF0">
                    <w:pPr>
                      <w:widowControl w:val="0"/>
                      <w:autoSpaceDE w:val="0"/>
                      <w:autoSpaceDN w:val="0"/>
                      <w:adjustRightInd w:val="0"/>
                      <w:spacing w:after="0"/>
                      <w:rPr>
                        <w:rFonts w:ascii="Cambria" w:hAnsi="Cambria" w:cs="Cambria"/>
                        <w:sz w:val="20"/>
                      </w:rPr>
                    </w:pPr>
                    <w:r>
                      <w:rPr>
                        <w:rFonts w:ascii="Cambria" w:hAnsi="Cambria" w:cs="Cambria"/>
                        <w:sz w:val="20"/>
                      </w:rPr>
                      <w:t xml:space="preserve">     </w:t>
                    </w:r>
                    <w:r w:rsidRPr="009E2BD2">
                      <w:rPr>
                        <w:rFonts w:ascii="Cambria" w:hAnsi="Cambria" w:cs="Cambria"/>
                        <w:sz w:val="20"/>
                      </w:rPr>
                      <w:t>I moved from Modesto in 1974. Married to Clyde Pollard for the last 19 years. We have one daughter, Darian (from a previous marriage), and she works for the Texas State Attorney General in Child Support Division. I have 4 granddaughters- Stephanie, 20, Sam</w:t>
                    </w:r>
                    <w:r w:rsidRPr="009E2BD2">
                      <w:rPr>
                        <w:rFonts w:ascii="Cambria" w:hAnsi="Cambria" w:cs="Cambria"/>
                        <w:sz w:val="20"/>
                      </w:rPr>
                      <w:t>antha, 18, Tiphanie, soon to be 18, and Jordan, 9.</w:t>
                    </w:r>
                  </w:p>
                  <w:p w:rsidR="00182826" w:rsidRPr="009E2BD2" w:rsidRDefault="000A4450" w:rsidP="00A44FF0">
                    <w:pPr>
                      <w:widowControl w:val="0"/>
                      <w:autoSpaceDE w:val="0"/>
                      <w:autoSpaceDN w:val="0"/>
                      <w:adjustRightInd w:val="0"/>
                      <w:spacing w:after="0"/>
                      <w:rPr>
                        <w:rFonts w:ascii="Cambria" w:hAnsi="Cambria" w:cs="Cambria"/>
                        <w:sz w:val="20"/>
                      </w:rPr>
                    </w:pPr>
                    <w:r>
                      <w:rPr>
                        <w:rFonts w:ascii="Cambria" w:hAnsi="Cambria" w:cs="Cambria"/>
                        <w:sz w:val="20"/>
                      </w:rPr>
                      <w:t xml:space="preserve">     </w:t>
                    </w:r>
                    <w:r w:rsidRPr="009E2BD2">
                      <w:rPr>
                        <w:rFonts w:ascii="Cambria" w:hAnsi="Cambria" w:cs="Cambria"/>
                        <w:sz w:val="20"/>
                      </w:rPr>
                      <w:t>Went to MJC for a couple of years where I was involved in music and theatre, and learning to fire weapons in the CJ program. I attended and graduated from Cumberland College (now The</w:t>
                    </w:r>
                    <w:r w:rsidRPr="009E2BD2">
                      <w:rPr>
                        <w:rFonts w:ascii="Cambria" w:hAnsi="Cambria" w:cs="Cambria"/>
                        <w:sz w:val="20"/>
                      </w:rPr>
                      <w:t xml:space="preserve"> University of the Cumberlands) in Williamsburg,</w:t>
                    </w:r>
                    <w:r>
                      <w:rPr>
                        <w:rFonts w:ascii="Cambria" w:hAnsi="Cambria" w:cs="Cambria"/>
                        <w:sz w:val="20"/>
                      </w:rPr>
                      <w:t xml:space="preserve"> </w:t>
                    </w:r>
                    <w:r w:rsidRPr="009E2BD2">
                      <w:rPr>
                        <w:rFonts w:ascii="Cambria" w:hAnsi="Cambria" w:cs="Cambria"/>
                        <w:sz w:val="20"/>
                      </w:rPr>
                      <w:t>Kentucky in 1986. I earned a Master's in Educational Diagnostics in 2005 from Sul Ross State University-Rio Grande College. This is my 26th year of teaching.</w:t>
                    </w:r>
                  </w:p>
                  <w:p w:rsidR="00182826" w:rsidRPr="009E2BD2" w:rsidRDefault="000A4450" w:rsidP="00A44FF0">
                    <w:pPr>
                      <w:widowControl w:val="0"/>
                      <w:autoSpaceDE w:val="0"/>
                      <w:autoSpaceDN w:val="0"/>
                      <w:adjustRightInd w:val="0"/>
                      <w:spacing w:after="0"/>
                      <w:rPr>
                        <w:rFonts w:ascii="Cambria" w:hAnsi="Cambria" w:cs="Cambria"/>
                        <w:sz w:val="20"/>
                      </w:rPr>
                    </w:pPr>
                    <w:r>
                      <w:rPr>
                        <w:rFonts w:ascii="Cambria" w:hAnsi="Cambria" w:cs="Cambria"/>
                        <w:sz w:val="20"/>
                      </w:rPr>
                      <w:t xml:space="preserve">     </w:t>
                    </w:r>
                    <w:r w:rsidRPr="009E2BD2">
                      <w:rPr>
                        <w:rFonts w:ascii="Cambria" w:hAnsi="Cambria" w:cs="Cambria"/>
                        <w:sz w:val="20"/>
                      </w:rPr>
                      <w:t>Clyde works for a private foundation and I h</w:t>
                    </w:r>
                    <w:r w:rsidRPr="009E2BD2">
                      <w:rPr>
                        <w:rFonts w:ascii="Cambria" w:hAnsi="Cambria" w:cs="Cambria"/>
                        <w:sz w:val="20"/>
                      </w:rPr>
                      <w:t>ope to be joining the foundation soon in an administrative position.</w:t>
                    </w:r>
                  </w:p>
                  <w:p w:rsidR="00182826" w:rsidRPr="009E2BD2" w:rsidRDefault="000A4450" w:rsidP="00A44FF0">
                    <w:pPr>
                      <w:widowControl w:val="0"/>
                      <w:autoSpaceDE w:val="0"/>
                      <w:autoSpaceDN w:val="0"/>
                      <w:adjustRightInd w:val="0"/>
                      <w:spacing w:after="0"/>
                      <w:rPr>
                        <w:rFonts w:ascii="Cambria" w:hAnsi="Cambria" w:cs="Cambria"/>
                        <w:sz w:val="20"/>
                      </w:rPr>
                    </w:pPr>
                    <w:r>
                      <w:rPr>
                        <w:rFonts w:ascii="Cambria" w:hAnsi="Cambria" w:cs="Cambria"/>
                        <w:sz w:val="20"/>
                      </w:rPr>
                      <w:t xml:space="preserve">     </w:t>
                    </w:r>
                    <w:r w:rsidRPr="009E2BD2">
                      <w:rPr>
                        <w:rFonts w:ascii="Cambria" w:hAnsi="Cambria" w:cs="Cambria"/>
                        <w:sz w:val="20"/>
                      </w:rPr>
                      <w:t>One dog, Bozette, is a jet black Border Collie.</w:t>
                    </w:r>
                  </w:p>
                  <w:p w:rsidR="00182826" w:rsidRPr="009E2BD2" w:rsidRDefault="000A4450" w:rsidP="00A44FF0">
                    <w:pPr>
                      <w:spacing w:after="0"/>
                      <w:rPr>
                        <w:sz w:val="20"/>
                      </w:rPr>
                    </w:pPr>
                    <w:r>
                      <w:rPr>
                        <w:rFonts w:ascii="Cambria" w:hAnsi="Cambria" w:cs="Cambria"/>
                        <w:sz w:val="20"/>
                      </w:rPr>
                      <w:t xml:space="preserve">     </w:t>
                    </w:r>
                    <w:r w:rsidRPr="009E2BD2">
                      <w:rPr>
                        <w:rFonts w:ascii="Cambria" w:hAnsi="Cambria" w:cs="Cambria"/>
                        <w:sz w:val="20"/>
                      </w:rPr>
                      <w:t>Hoping to use my new golf clubs when it gets cooler! Clyde and I enjoy practicing the art of watermelon sculpture with a 20 ga. M</w:t>
                    </w:r>
                    <w:r w:rsidRPr="009E2BD2">
                      <w:rPr>
                        <w:rFonts w:ascii="Cambria" w:hAnsi="Cambria" w:cs="Cambria"/>
                        <w:sz w:val="20"/>
                      </w:rPr>
                      <w:t>ossburg. For some reason there's only pieces left....</w:t>
                    </w:r>
                  </w:p>
                </w:txbxContent>
              </v:textbox>
            </v:shape>
            <v:shape id="_x0000_s28739" type="#_x0000_t202" style="position:absolute;left:571;top:6464;width:18854;height:752" filled="f" stroked="f">
              <v:textbox style="mso-next-textbox:#_x0000_s28740" inset="0,0,0,0">
                <w:txbxContent/>
              </v:textbox>
            </v:shape>
            <v:shape id="_x0000_s28740" type="#_x0000_t202" style="position:absolute;left:571;top:7213;width:18854;height:6006" filled="f" stroked="f">
              <v:textbox style="mso-next-textbox:#_x0000_s28741" inset="0,0,0,0">
                <w:txbxContent/>
              </v:textbox>
            </v:shape>
            <v:shape id="_x0000_s28741" type="#_x0000_t202" style="position:absolute;left:571;top:13216;width:18854;height:2253" filled="f" stroked="f">
              <v:textbox style="mso-next-textbox:#_x0000_s28742" inset="0,0,0,0">
                <w:txbxContent/>
              </v:textbox>
            </v:shape>
            <v:shape id="_x0000_s28742" type="#_x0000_t202" style="position:absolute;left:571;top:15466;width:18854;height:755" filled="f" stroked="f">
              <v:textbox style="mso-next-textbox:#_x0000_s28743" inset="0,0,0,0">
                <w:txbxContent/>
              </v:textbox>
            </v:shape>
            <v:shape id="_x0000_s28743" type="#_x0000_t202" style="position:absolute;left:571;top:16218;width:18854;height:3004" filled="f" stroked="f">
              <v:textbox style="mso-next-textbox:#_x0000_s28743" inset="0,0,0,0">
                <w:txbxContent/>
              </v:textbox>
            </v:shape>
            <w10:wrap type="square" anchorx="page" anchory="page"/>
          </v:group>
        </w:pict>
      </w:r>
      <w:r>
        <w:rPr>
          <w:noProof/>
        </w:rPr>
        <w:drawing>
          <wp:anchor distT="0" distB="0" distL="118745" distR="118745" simplePos="0" relativeHeight="251694160" behindDoc="0" locked="0" layoutInCell="1" allowOverlap="1">
            <wp:simplePos x="0" y="0"/>
            <wp:positionH relativeFrom="page">
              <wp:posOffset>2819400</wp:posOffset>
            </wp:positionH>
            <wp:positionV relativeFrom="page">
              <wp:posOffset>1155700</wp:posOffset>
            </wp:positionV>
            <wp:extent cx="831850" cy="1143000"/>
            <wp:effectExtent l="50800" t="25400" r="31750" b="0"/>
            <wp:wrapSquare wrapText="bothSides"/>
            <wp:docPr id="2" name="" descr="honora adk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nora adkins.JPG"/>
                    <pic:cNvPicPr>
                      <a:picLocks noChangeAspect="1" noChangeArrowheads="1"/>
                    </pic:cNvPicPr>
                  </pic:nvPicPr>
                  <pic:blipFill>
                    <a:blip r:embed="rId17"/>
                    <a:srcRect l="5232" t="3922" r="9244" b="7190"/>
                    <a:stretch>
                      <a:fillRect/>
                    </a:stretch>
                  </pic:blipFill>
                  <pic:spPr bwMode="auto">
                    <a:xfrm>
                      <a:off x="0" y="0"/>
                      <a:ext cx="831850" cy="1143000"/>
                    </a:xfrm>
                    <a:prstGeom prst="rect">
                      <a:avLst/>
                    </a:prstGeom>
                    <a:noFill/>
                    <a:ln w="12700" cap="flat" cmpd="sng" algn="ctr">
                      <a:solidFill>
                        <a:srgbClr val="000000"/>
                      </a:solidFill>
                      <a:prstDash val="solid"/>
                      <a:miter lim="800000"/>
                      <a:headEnd type="none" w="med" len="med"/>
                      <a:tailEnd type="none" w="med" len="med"/>
                    </a:ln>
                  </pic:spPr>
                </pic:pic>
              </a:graphicData>
            </a:graphic>
          </wp:anchor>
        </w:drawing>
      </w:r>
      <w:r>
        <w:rPr>
          <w:noProof/>
        </w:rPr>
        <w:pict>
          <v:group id="_x0000_s28730" style="position:absolute;margin-left:324.25pt;margin-top:82pt;width:252pt;height:294.05pt;z-index:251672656;mso-position-horizontal-relative:page;mso-position-vertical-relative:page" coordsize="20000,20000" mv:complextextbox="1">
            <o:lock v:ext="edit" ungrouping="t"/>
            <v:shape id="_x0000_s28731" type="#_x0000_t202" style="position:absolute;width:20000;height:20000;mso-position-horizontal-relative:page;mso-position-vertical-relative:page" o:regroupid="155" mv:complextextbox="1" filled="f" stroked="f">
              <v:fill o:detectmouseclick="t"/>
              <v:textbox style="mso-next-textbox:#_x0000_s27955" inset=",7.2pt,,7.2pt"/>
            </v:shape>
            <v:shape id="_x0000_s28732" type="#_x0000_t202" style="position:absolute;left:571;top:490;width:12953;height:6563" filled="f" stroked="f">
              <v:textbox style="mso-next-textbox:#_x0000_s28733" inset="0,0,0,0">
                <w:txbxContent>
                  <w:p w:rsidR="00182826" w:rsidRPr="009E2BD2" w:rsidRDefault="000A4450" w:rsidP="00A44FF0">
                    <w:pPr>
                      <w:widowControl w:val="0"/>
                      <w:autoSpaceDE w:val="0"/>
                      <w:autoSpaceDN w:val="0"/>
                      <w:adjustRightInd w:val="0"/>
                      <w:spacing w:after="0"/>
                      <w:rPr>
                        <w:rFonts w:cs="Cambria"/>
                        <w:sz w:val="20"/>
                      </w:rPr>
                    </w:pPr>
                    <w:r>
                      <w:rPr>
                        <w:rFonts w:cs="Cambria"/>
                        <w:sz w:val="20"/>
                      </w:rPr>
                      <w:t xml:space="preserve">     </w:t>
                    </w:r>
                    <w:r w:rsidRPr="009E2BD2">
                      <w:rPr>
                        <w:rFonts w:cs="Cambria"/>
                        <w:sz w:val="20"/>
                      </w:rPr>
                      <w:t>Things for me have stayed pretty much the same for the last twenty plus years.  I still own Ambeck Mortgage Associates and still live in Escalon on 75 acres.  My two daughters,</w:t>
                    </w:r>
                    <w:r w:rsidRPr="009E2BD2">
                      <w:rPr>
                        <w:rFonts w:cs="Cambria"/>
                        <w:sz w:val="20"/>
                      </w:rPr>
                      <w:t xml:space="preserve"> like all of us, have grown older and are now 27 &amp; soon to be 25.  No son-in-laws or grandbabies yet, but I'm confident both will come in time.  </w:t>
                    </w:r>
                  </w:p>
                  <w:p w:rsidR="00182826" w:rsidRDefault="000A4450" w:rsidP="00A44FF0">
                    <w:pPr>
                      <w:spacing w:after="0"/>
                      <w:rPr>
                        <w:rFonts w:cs="Cambria"/>
                        <w:sz w:val="20"/>
                      </w:rPr>
                    </w:pPr>
                    <w:r>
                      <w:rPr>
                        <w:rFonts w:cs="Cambria"/>
                        <w:sz w:val="20"/>
                      </w:rPr>
                      <w:t xml:space="preserve">     </w:t>
                    </w:r>
                    <w:r w:rsidRPr="009E2BD2">
                      <w:rPr>
                        <w:rFonts w:cs="Cambria"/>
                        <w:sz w:val="20"/>
                      </w:rPr>
                      <w:t>The biggest change for me has been the taking over of all of the farming operation from what had been don</w:t>
                    </w:r>
                    <w:r w:rsidRPr="009E2BD2">
                      <w:rPr>
                        <w:rFonts w:cs="Cambria"/>
                        <w:sz w:val="20"/>
                      </w:rPr>
                      <w:t>e by a farm manager in the past.  I love the ranch and the tractor work. it's my refuge from the city and mortgage banking.  The acreage is in almonds and pasture.  In addition to a number of various farm animals, I purchased horses a year ago and have bee</w:t>
                    </w:r>
                    <w:r w:rsidRPr="009E2BD2">
                      <w:rPr>
                        <w:rFonts w:cs="Cambria"/>
                        <w:sz w:val="20"/>
                      </w:rPr>
                      <w:t>n taking riding lessons.  I guess the best way to sum it up is that I am doing well and very happy.  I love my family, I love where I live and I love what I do.  </w:t>
                    </w:r>
                  </w:p>
                  <w:p w:rsidR="00182826" w:rsidRPr="009E2BD2" w:rsidRDefault="000A4450" w:rsidP="00A44FF0">
                    <w:pPr>
                      <w:rPr>
                        <w:sz w:val="20"/>
                      </w:rPr>
                    </w:pPr>
                    <w:r>
                      <w:rPr>
                        <w:rFonts w:cs="Cambria"/>
                        <w:sz w:val="20"/>
                      </w:rPr>
                      <w:t xml:space="preserve">     </w:t>
                    </w:r>
                    <w:r w:rsidRPr="009E2BD2">
                      <w:rPr>
                        <w:rFonts w:cs="Cambria"/>
                        <w:sz w:val="20"/>
                      </w:rPr>
                      <w:t>Looking forward to catching up with everyone on October 8th.</w:t>
                    </w:r>
                  </w:p>
                </w:txbxContent>
              </v:textbox>
            </v:shape>
            <v:shape id="_x0000_s28733" type="#_x0000_t202" style="position:absolute;left:571;top:7050;width:18854;height:823" filled="f" stroked="f">
              <v:textbox style="mso-next-textbox:#_x0000_s28734" inset="0,0,0,0">
                <w:txbxContent/>
              </v:textbox>
            </v:shape>
            <v:shape id="_x0000_s28734" type="#_x0000_t202" style="position:absolute;left:571;top:7869;width:18854;height:9023" filled="f" stroked="f">
              <v:textbox style="mso-next-textbox:#_x0000_s28735" inset="0,0,0,0">
                <w:txbxContent/>
              </v:textbox>
            </v:shape>
            <v:shape id="_x0000_s28735" type="#_x0000_t202" style="position:absolute;left:571;top:16888;width:18854;height:2323" filled="f" stroked="f">
              <v:textbox style="mso-next-textbox:#_x0000_s28735" inset="0,0,0,0">
                <w:txbxContent/>
              </v:textbox>
            </v:shape>
            <w10:wrap type="square" anchorx="page" anchory="page"/>
          </v:group>
        </w:pict>
      </w:r>
      <w:r>
        <w:rPr>
          <w:noProof/>
        </w:rPr>
        <w:drawing>
          <wp:anchor distT="0" distB="0" distL="118745" distR="118745" simplePos="0" relativeHeight="251696208" behindDoc="0" locked="0" layoutInCell="1" allowOverlap="1">
            <wp:simplePos x="0" y="0"/>
            <wp:positionH relativeFrom="page">
              <wp:posOffset>6451600</wp:posOffset>
            </wp:positionH>
            <wp:positionV relativeFrom="page">
              <wp:posOffset>1155700</wp:posOffset>
            </wp:positionV>
            <wp:extent cx="850265" cy="1143000"/>
            <wp:effectExtent l="50800" t="25400" r="13335" b="0"/>
            <wp:wrapSquare wrapText="bothSides"/>
            <wp:docPr id="779" name="Picture 352" descr="patty am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patty amador.JPG"/>
                    <pic:cNvPicPr>
                      <a:picLocks noChangeAspect="1" noChangeArrowheads="1"/>
                    </pic:cNvPicPr>
                  </pic:nvPicPr>
                  <pic:blipFill>
                    <a:blip r:embed="rId18"/>
                    <a:srcRect/>
                    <a:stretch>
                      <a:fillRect/>
                    </a:stretch>
                  </pic:blipFill>
                  <pic:spPr bwMode="auto">
                    <a:xfrm>
                      <a:off x="0" y="0"/>
                      <a:ext cx="850265" cy="1143000"/>
                    </a:xfrm>
                    <a:prstGeom prst="rect">
                      <a:avLst/>
                    </a:prstGeom>
                    <a:noFill/>
                    <a:ln w="9525">
                      <a:solidFill>
                        <a:srgbClr val="000000"/>
                      </a:solidFill>
                      <a:miter lim="800000"/>
                      <a:headEnd/>
                      <a:tailEnd/>
                    </a:ln>
                  </pic:spPr>
                </pic:pic>
              </a:graphicData>
            </a:graphic>
          </wp:anchor>
        </w:drawing>
      </w:r>
      <w:r>
        <w:rPr>
          <w:noProof/>
        </w:rPr>
        <w:pict>
          <v:shape id="_x0000_s1329" type="#_x0000_t202" style="position:absolute;margin-left:32pt;margin-top:85.5pt;width:233.25pt;height:190.5pt;z-index:251677776;mso-position-horizontal-relative:page;mso-position-vertical-relative:page" mv:complextextbox="1" filled="f" stroked="f">
            <v:fill o:detectmouseclick="t"/>
            <v:textbox style="mso-next-textbox:#_x0000_s1329" inset=",7.2pt,,7.2pt">
              <w:txbxContent>
                <w:p w:rsidR="00182826" w:rsidRDefault="000A4450"/>
              </w:txbxContent>
            </v:textbox>
            <w10:wrap type="square" anchorx="page" anchory="page"/>
          </v:shape>
        </w:pict>
      </w:r>
      <w:r>
        <w:rPr>
          <w:noProof/>
        </w:rPr>
        <w:pict>
          <v:shape id="_x0000_s1327" type="#_x0000_t202" style="position:absolute;margin-left:36.75pt;margin-top:68.5pt;width:200pt;height:30pt;z-index:251673680;mso-wrap-edited:f;mso-position-horizontal-relative:page;mso-position-vertical-relative:page" wrapcoords="0 0 21600 0 21600 21600 0 21600 0 0" filled="f" stroked="f">
            <v:fill o:detectmouseclick="t"/>
            <v:textbox style="mso-next-textbox:#_x0000_s1327" inset="0,0,0,0">
              <w:txbxContent>
                <w:p w:rsidR="00182826" w:rsidRPr="009E2BD2" w:rsidRDefault="000A4450" w:rsidP="00A44FF0">
                  <w:pPr>
                    <w:pStyle w:val="Heading2"/>
                    <w:jc w:val="left"/>
                    <w:rPr>
                      <w:color w:val="auto"/>
                      <w:sz w:val="28"/>
                    </w:rPr>
                  </w:pPr>
                  <w:r w:rsidRPr="009E2BD2">
                    <w:rPr>
                      <w:color w:val="auto"/>
                      <w:sz w:val="28"/>
                    </w:rPr>
                    <w:t xml:space="preserve">Honora </w:t>
                  </w:r>
                  <w:r w:rsidRPr="009E2BD2">
                    <w:rPr>
                      <w:color w:val="auto"/>
                      <w:sz w:val="28"/>
                    </w:rPr>
                    <w:t>Adkins Pollard</w:t>
                  </w:r>
                </w:p>
              </w:txbxContent>
            </v:textbox>
            <w10:wrap type="square" anchorx="page" anchory="page"/>
          </v:shape>
        </w:pict>
      </w:r>
      <w:r>
        <w:br w:type="page"/>
      </w:r>
      <w:r>
        <w:rPr>
          <w:noProof/>
        </w:rPr>
        <w:drawing>
          <wp:anchor distT="0" distB="0" distL="114300" distR="114300" simplePos="0" relativeHeight="252122192" behindDoc="0" locked="0" layoutInCell="1" allowOverlap="1">
            <wp:simplePos x="0" y="0"/>
            <wp:positionH relativeFrom="page">
              <wp:posOffset>6502400</wp:posOffset>
            </wp:positionH>
            <wp:positionV relativeFrom="page">
              <wp:posOffset>6375400</wp:posOffset>
            </wp:positionV>
            <wp:extent cx="810260" cy="1143000"/>
            <wp:effectExtent l="50800" t="25400" r="27940" b="0"/>
            <wp:wrapTight wrapText="bothSides">
              <wp:wrapPolygon edited="0">
                <wp:start x="-1354" y="-480"/>
                <wp:lineTo x="-1354" y="21600"/>
                <wp:lineTo x="22345" y="21600"/>
                <wp:lineTo x="22345" y="-480"/>
                <wp:lineTo x="-1354" y="-480"/>
              </wp:wrapPolygon>
            </wp:wrapTight>
            <wp:docPr id="1497" name="Picture 1496" descr="kathy brough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hy broughton.jpg"/>
                    <pic:cNvPicPr/>
                  </pic:nvPicPr>
                  <pic:blipFill>
                    <a:blip r:embed="rId19"/>
                    <a:stretch>
                      <a:fillRect/>
                    </a:stretch>
                  </pic:blipFill>
                  <pic:spPr>
                    <a:xfrm>
                      <a:off x="0" y="0"/>
                      <a:ext cx="810260"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Pr>
          <w:noProof/>
        </w:rPr>
        <w:pict>
          <v:shape id="_x0000_s24656" type="#_x0000_t202" style="position:absolute;margin-left:36pt;margin-top:609pt;width:252pt;height:127.5pt;z-index:252089424;mso-wrap-edited:f;mso-position-horizontal-relative:page;mso-position-vertical-relative:page" wrapcoords="0 0 21600 0 21600 21600 0 21600 0 0" mv:complextextbox="1" filled="f" stroked="f">
            <v:fill o:detectmouseclick="t"/>
            <v:textbox inset=",7.2pt,,7.2pt">
              <w:txbxContent>
                <w:p w:rsidR="00182826" w:rsidRDefault="000A4450" w:rsidP="00A44FF0">
                  <w:pPr>
                    <w:spacing w:after="0"/>
                    <w:jc w:val="center"/>
                    <w:rPr>
                      <w:rFonts w:ascii="Handwriting - Dakota" w:hAnsi="Handwriting - Dakota"/>
                      <w:color w:val="000000"/>
                      <w:sz w:val="32"/>
                    </w:rPr>
                  </w:pPr>
                  <w:r w:rsidRPr="006F167B">
                    <w:rPr>
                      <w:rFonts w:ascii="Handwriting - Dakota" w:hAnsi="Handwriting - Dakota"/>
                      <w:color w:val="000000"/>
                      <w:sz w:val="32"/>
                    </w:rPr>
                    <w:t xml:space="preserve">Time endears </w:t>
                  </w:r>
                </w:p>
                <w:p w:rsidR="00182826" w:rsidRDefault="000A4450" w:rsidP="00A44FF0">
                  <w:pPr>
                    <w:spacing w:after="0"/>
                    <w:jc w:val="center"/>
                    <w:rPr>
                      <w:rFonts w:ascii="Handwriting - Dakota" w:hAnsi="Handwriting - Dakota"/>
                      <w:color w:val="000000"/>
                      <w:sz w:val="32"/>
                    </w:rPr>
                  </w:pPr>
                  <w:r w:rsidRPr="006F167B">
                    <w:rPr>
                      <w:rFonts w:ascii="Handwriting - Dakota" w:hAnsi="Handwriting - Dakota"/>
                      <w:color w:val="000000"/>
                      <w:sz w:val="32"/>
                    </w:rPr>
                    <w:t xml:space="preserve">but cannot fade </w:t>
                  </w:r>
                </w:p>
                <w:p w:rsidR="00182826" w:rsidRDefault="000A4450" w:rsidP="00A44FF0">
                  <w:pPr>
                    <w:spacing w:after="0"/>
                    <w:jc w:val="center"/>
                    <w:rPr>
                      <w:rFonts w:ascii="Handwriting - Dakota" w:hAnsi="Handwriting - Dakota"/>
                      <w:color w:val="000000"/>
                      <w:sz w:val="32"/>
                    </w:rPr>
                  </w:pPr>
                  <w:r w:rsidRPr="006F167B">
                    <w:rPr>
                      <w:rFonts w:ascii="Handwriting - Dakota" w:hAnsi="Handwriting - Dakota"/>
                      <w:color w:val="000000"/>
                      <w:sz w:val="32"/>
                    </w:rPr>
                    <w:t xml:space="preserve">the memories </w:t>
                  </w:r>
                </w:p>
                <w:p w:rsidR="00182826" w:rsidRPr="006F167B" w:rsidRDefault="000A4450" w:rsidP="00A44FF0">
                  <w:pPr>
                    <w:spacing w:after="0"/>
                    <w:jc w:val="center"/>
                    <w:rPr>
                      <w:rFonts w:ascii="Handwriting - Dakota" w:hAnsi="Handwriting - Dakota"/>
                      <w:sz w:val="32"/>
                      <w:szCs w:val="20"/>
                    </w:rPr>
                  </w:pPr>
                  <w:r w:rsidRPr="006F167B">
                    <w:rPr>
                      <w:rFonts w:ascii="Handwriting - Dakota" w:hAnsi="Handwriting - Dakota"/>
                      <w:color w:val="000000"/>
                      <w:sz w:val="32"/>
                    </w:rPr>
                    <w:t>that friends have made.</w:t>
                  </w:r>
                </w:p>
              </w:txbxContent>
            </v:textbox>
            <w10:wrap type="tight" anchorx="page" anchory="page"/>
          </v:shape>
        </w:pict>
      </w:r>
      <w:r>
        <w:rPr>
          <w:noProof/>
        </w:rPr>
        <w:pict>
          <v:line id="_x0000_s1374" style="position:absolute;z-index:251692112;mso-wrap-edited:f;mso-position-horizontal-relative:page;mso-position-vertical-relative:page" from="76.5pt,596pt" to="244.5pt,596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group id="_x0000_s28795" style="position:absolute;margin-left:325pt;margin-top:493.25pt;width:252pt;height:197.5pt;z-index:251762768;mso-position-horizontal-relative:page;mso-position-vertical-relative:page" coordsize="20000,20000" wrapcoords="0 0 21600 0 21600 21599 0 21599 0 0" mv:complextextbox="1">
            <o:lock v:ext="edit" ungrouping="t"/>
            <v:shape id="_x0000_s28796" type="#_x0000_t202" style="position:absolute;width:20000;height:20000;mso-wrap-edited:f;mso-position-horizontal-relative:page;mso-position-vertical-relative:page" wrapcoords="0 0 21600 0 21600 21599 0 21599 0 0" o:regroupid="165" mv:complextextbox="1" filled="f" stroked="f">
              <v:fill o:detectmouseclick="t"/>
              <v:textbox style="mso-next-textbox:#_x0000_s28085" inset=",7.2pt,,7.2pt"/>
            </v:shape>
            <v:shape id="_x0000_s28797" type="#_x0000_t202" style="position:absolute;left:571;top:729;width:13242;height:1225" filled="f" stroked="f">
              <v:textbox style="mso-next-textbox:#_x0000_s28798" inset="0,0,0,0">
                <w:txbxContent>
                  <w:p w:rsidR="00182826" w:rsidRDefault="000A4450" w:rsidP="00A44FF0">
                    <w:pPr>
                      <w:widowControl w:val="0"/>
                      <w:autoSpaceDE w:val="0"/>
                      <w:autoSpaceDN w:val="0"/>
                      <w:adjustRightInd w:val="0"/>
                      <w:spacing w:after="0"/>
                      <w:rPr>
                        <w:rFonts w:cs="Cambria"/>
                        <w:sz w:val="20"/>
                      </w:rPr>
                    </w:pPr>
                    <w:r>
                      <w:rPr>
                        <w:rFonts w:cs="Cambria"/>
                        <w:sz w:val="20"/>
                      </w:rPr>
                      <w:t xml:space="preserve">     </w:t>
                    </w:r>
                    <w:r w:rsidRPr="001126B0">
                      <w:rPr>
                        <w:rFonts w:cs="Cambria"/>
                        <w:sz w:val="20"/>
                      </w:rPr>
                      <w:t>I work for an endodontist – have been here for 27 years and love my job as office manager. I’ve been married to Mark Brady for 30 years and have a lovely hom</w:t>
                    </w:r>
                    <w:r w:rsidRPr="001126B0">
                      <w:rPr>
                        <w:rFonts w:cs="Cambria"/>
                        <w:sz w:val="20"/>
                      </w:rPr>
                      <w:t>e in Visalia, CA. I have three sons: Matthew, 28, married; Michael, 26, married; and Mason, 20, single, in college and working I have two grandsons: Abraham, 2, and Ian, 3 months.</w:t>
                    </w:r>
                  </w:p>
                  <w:p w:rsidR="00182826" w:rsidRPr="00CE0F5F" w:rsidRDefault="000A4450" w:rsidP="00A44FF0">
                    <w:pPr>
                      <w:widowControl w:val="0"/>
                      <w:autoSpaceDE w:val="0"/>
                      <w:autoSpaceDN w:val="0"/>
                      <w:adjustRightInd w:val="0"/>
                      <w:spacing w:after="0"/>
                      <w:rPr>
                        <w:rFonts w:cs="Cambria"/>
                        <w:sz w:val="20"/>
                      </w:rPr>
                    </w:pPr>
                    <w:r>
                      <w:rPr>
                        <w:rFonts w:cs="Cambria"/>
                        <w:sz w:val="20"/>
                      </w:rPr>
                      <w:t xml:space="preserve">    </w:t>
                    </w:r>
                    <w:r w:rsidRPr="001126B0">
                      <w:rPr>
                        <w:rFonts w:cs="Cambria"/>
                        <w:sz w:val="20"/>
                      </w:rPr>
                      <w:t>I love to ride my road bike, hike in the mountains, teach my Sunday scho</w:t>
                    </w:r>
                    <w:r w:rsidRPr="001126B0">
                      <w:rPr>
                        <w:rFonts w:cs="Cambria"/>
                        <w:sz w:val="20"/>
                      </w:rPr>
                      <w:t>ol class, enjoy my Bible study group on Wednesday nights, and enjoy my time spent with family and friends. Thanks! See you there!</w:t>
                    </w:r>
                  </w:p>
                </w:txbxContent>
              </v:textbox>
            </v:shape>
            <v:shape id="_x0000_s28798" type="#_x0000_t202" style="position:absolute;left:571;top:1949;width:13242;height:1226" filled="f" stroked="f">
              <v:textbox style="mso-next-textbox:#_x0000_s28799" inset="0,0,0,0">
                <w:txbxContent/>
              </v:textbox>
            </v:shape>
            <v:shape id="_x0000_s28799" type="#_x0000_t202" style="position:absolute;left:571;top:3170;width:13242;height:1225" filled="f" stroked="f">
              <v:textbox style="mso-next-textbox:#_x0000_s28800" inset="0,0,0,0">
                <w:txbxContent/>
              </v:textbox>
            </v:shape>
            <v:shape id="_x0000_s28800" type="#_x0000_t202" style="position:absolute;left:571;top:4390;width:13242;height:1225" filled="f" stroked="f">
              <v:textbox style="mso-next-textbox:#_x0000_s28801" inset="0,0,0,0">
                <w:txbxContent/>
              </v:textbox>
            </v:shape>
            <v:shape id="_x0000_s28801" type="#_x0000_t202" style="position:absolute;left:571;top:5610;width:13242;height:1231" filled="f" stroked="f">
              <v:textbox style="mso-next-textbox:#_x0000_s28802" inset="0,0,0,0">
                <w:txbxContent/>
              </v:textbox>
            </v:shape>
            <v:shape id="_x0000_s28802" type="#_x0000_t202" style="position:absolute;left:571;top:6835;width:13242;height:1226" filled="f" stroked="f">
              <v:textbox style="mso-next-textbox:#_x0000_s28803" inset="0,0,0,0">
                <w:txbxContent/>
              </v:textbox>
            </v:shape>
            <v:shape id="_x0000_s28803" type="#_x0000_t202" style="position:absolute;left:571;top:8056;width:13242;height:1225" filled="f" stroked="f">
              <v:textbox style="mso-next-textbox:#_x0000_s28804" inset="0,0,0,0">
                <w:txbxContent/>
              </v:textbox>
            </v:shape>
            <v:shape id="_x0000_s28804" type="#_x0000_t202" style="position:absolute;left:571;top:9276;width:13242;height:1225" filled="f" stroked="f">
              <v:textbox style="mso-next-textbox:#_x0000_s28805" inset="0,0,0,0">
                <w:txbxContent/>
              </v:textbox>
            </v:shape>
            <v:shape id="_x0000_s28805" type="#_x0000_t202" style="position:absolute;left:571;top:10496;width:18854;height:2446" filled="f" stroked="f">
              <v:textbox style="mso-next-textbox:#_x0000_s28806" inset="0,0,0,0">
                <w:txbxContent/>
              </v:textbox>
            </v:shape>
            <v:shape id="_x0000_s28806" type="#_x0000_t202" style="position:absolute;left:571;top:12937;width:18854;height:4891" filled="f" stroked="f">
              <v:textbox style="mso-next-textbox:#_x0000_s28806" inset="0,0,0,0">
                <w:txbxContent/>
              </v:textbox>
            </v:shape>
            <w10:wrap type="tight" anchorx="page" anchory="page"/>
          </v:group>
        </w:pict>
      </w:r>
      <w:r>
        <w:rPr>
          <w:noProof/>
        </w:rPr>
        <w:pict>
          <v:shape id="_x0000_s18874" type="#_x0000_t202" style="position:absolute;margin-left:336pt;margin-top:481pt;width:169pt;height:19pt;z-index:251765840;mso-wrap-edited:f;mso-position-horizontal-relative:page;mso-position-vertical-relative:page" wrapcoords="0 0 21600 0 21600 21600 0 21600 0 0" filled="f" stroked="f">
            <v:fill o:detectmouseclick="t"/>
            <v:textbox style="mso-next-textbox:#_x0000_s18874" inset="0,0,0,0">
              <w:txbxContent>
                <w:p w:rsidR="00182826" w:rsidRPr="00B11B04" w:rsidRDefault="000A4450" w:rsidP="00A44FF0">
                  <w:pPr>
                    <w:pStyle w:val="Heading2"/>
                    <w:jc w:val="left"/>
                    <w:rPr>
                      <w:color w:val="auto"/>
                      <w:sz w:val="28"/>
                    </w:rPr>
                  </w:pPr>
                  <w:r>
                    <w:rPr>
                      <w:color w:val="auto"/>
                      <w:sz w:val="28"/>
                    </w:rPr>
                    <w:t>Kathy Broughton Brady</w:t>
                  </w:r>
                </w:p>
              </w:txbxContent>
            </v:textbox>
            <w10:wrap type="tight" anchorx="page" anchory="page"/>
          </v:shape>
        </w:pict>
      </w:r>
      <w:r>
        <w:rPr>
          <w:noProof/>
        </w:rPr>
        <w:pict>
          <v:line id="_x0000_s18847" style="position:absolute;z-index:251743312;mso-wrap-edited:f;mso-position-horizontal-relative:page;mso-position-vertical-relative:page" from="366pt,467.6pt" to="534pt,467.6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group id="_x0000_s28782" style="position:absolute;margin-left:324pt;margin-top:80.9pt;width:252pt;height:376.7pt;z-index:251708496;mso-position-horizontal-relative:page;mso-position-vertical-relative:page" coordsize="20000,20000" wrapcoords="0 0 21600 0 21600 21600 0 21600 0 0" mv:complextextbox="1">
            <o:lock v:ext="edit" ungrouping="t"/>
            <v:shape id="_x0000_s28783" type="#_x0000_t202" style="position:absolute;width:20000;height:20000;mso-wrap-edited:f;mso-position-horizontal-relative:page;mso-position-vertical-relative:page" wrapcoords="0 0 21600 0 21600 21600 0 21600 0 0" o:regroupid="159" mv:complextextbox="1" filled="f" stroked="f">
              <v:fill o:detectmouseclick="t"/>
              <v:textbox style="mso-next-textbox:#_x0000_s28005" inset=",7.2pt,,7.2pt"/>
            </v:shape>
            <v:shape id="_x0000_s28784" type="#_x0000_t202" style="position:absolute;left:571;top:382;width:13369;height:643" filled="f" stroked="f">
              <v:textbox style="mso-next-textbox:#_x0000_s28785" inset="0,0,0,0">
                <w:txbxContent>
                  <w:p w:rsidR="00182826" w:rsidRPr="00B11B04" w:rsidRDefault="000A4450" w:rsidP="00A44FF0">
                    <w:pPr>
                      <w:widowControl w:val="0"/>
                      <w:autoSpaceDE w:val="0"/>
                      <w:autoSpaceDN w:val="0"/>
                      <w:adjustRightInd w:val="0"/>
                      <w:spacing w:after="0"/>
                      <w:rPr>
                        <w:rFonts w:ascii="Book Antiqua" w:hAnsi="Book Antiqua" w:cs="Cambria"/>
                        <w:sz w:val="20"/>
                      </w:rPr>
                    </w:pPr>
                    <w:r>
                      <w:rPr>
                        <w:rFonts w:ascii="Book Antiqua" w:hAnsi="Book Antiqua" w:cs="Cambria"/>
                        <w:sz w:val="20"/>
                      </w:rPr>
                      <w:t xml:space="preserve">     </w:t>
                    </w:r>
                    <w:r w:rsidRPr="00B11B04">
                      <w:rPr>
                        <w:rFonts w:ascii="Book Antiqua" w:hAnsi="Book Antiqua" w:cs="Cambria"/>
                        <w:sz w:val="20"/>
                      </w:rPr>
                      <w:t xml:space="preserve">Well, let's see...a brief synopsis of the past few years. I am </w:t>
                    </w:r>
                    <w:r w:rsidRPr="00B11B04">
                      <w:rPr>
                        <w:rFonts w:ascii="Book Antiqua" w:hAnsi="Book Antiqua" w:cs="Cambria"/>
                        <w:sz w:val="20"/>
                      </w:rPr>
                      <w:t xml:space="preserve">married, happily to Bob Fish for 27 years now. We have been together for 31 years and have together raised 5 children. We are grandparents to 6 grandchildren with 2 more on the way. </w:t>
                    </w:r>
                  </w:p>
                  <w:p w:rsidR="00182826" w:rsidRPr="00B11B04" w:rsidRDefault="000A4450" w:rsidP="00A44FF0">
                    <w:pPr>
                      <w:widowControl w:val="0"/>
                      <w:autoSpaceDE w:val="0"/>
                      <w:autoSpaceDN w:val="0"/>
                      <w:adjustRightInd w:val="0"/>
                      <w:spacing w:after="0"/>
                      <w:rPr>
                        <w:rFonts w:ascii="Book Antiqua" w:hAnsi="Book Antiqua" w:cs="Cambria"/>
                        <w:sz w:val="20"/>
                      </w:rPr>
                    </w:pPr>
                    <w:r>
                      <w:rPr>
                        <w:rFonts w:ascii="Book Antiqua" w:hAnsi="Book Antiqua" w:cs="Cambria"/>
                        <w:sz w:val="20"/>
                      </w:rPr>
                      <w:t xml:space="preserve">     </w:t>
                    </w:r>
                    <w:r w:rsidRPr="00B11B04">
                      <w:rPr>
                        <w:rFonts w:ascii="Book Antiqua" w:hAnsi="Book Antiqua" w:cs="Cambria"/>
                        <w:sz w:val="20"/>
                      </w:rPr>
                      <w:t>I have pretty much been a mom and a student since I got out of the A</w:t>
                    </w:r>
                    <w:r w:rsidRPr="00B11B04">
                      <w:rPr>
                        <w:rFonts w:ascii="Book Antiqua" w:hAnsi="Book Antiqua" w:cs="Cambria"/>
                        <w:sz w:val="20"/>
                      </w:rPr>
                      <w:t>rmy. I have had jobs here and there, but have spent most of my time raising the kids and going to school. I have AS degrees in Computer Aided Drafting and Design, Graphic Design and Photography, and I have a BA in Advertising/Graphic Design. I a</w:t>
                    </w:r>
                    <w:r>
                      <w:rPr>
                        <w:rFonts w:ascii="Book Antiqua" w:hAnsi="Book Antiqua" w:cs="Cambria"/>
                        <w:sz w:val="20"/>
                      </w:rPr>
                      <w:t>m now worki</w:t>
                    </w:r>
                    <w:r>
                      <w:rPr>
                        <w:rFonts w:ascii="Book Antiqua" w:hAnsi="Book Antiqua" w:cs="Cambria"/>
                        <w:sz w:val="20"/>
                      </w:rPr>
                      <w:t>ng on getting a home-</w:t>
                    </w:r>
                    <w:r w:rsidRPr="00B11B04">
                      <w:rPr>
                        <w:rFonts w:ascii="Book Antiqua" w:hAnsi="Book Antiqua" w:cs="Cambria"/>
                        <w:sz w:val="20"/>
                      </w:rPr>
                      <w:t xml:space="preserve">based business started doing Photo Restoration, Photography, and Graphic Design. </w:t>
                    </w:r>
                  </w:p>
                  <w:p w:rsidR="00182826" w:rsidRPr="00B11B04" w:rsidRDefault="000A4450" w:rsidP="00A44FF0">
                    <w:pPr>
                      <w:widowControl w:val="0"/>
                      <w:autoSpaceDE w:val="0"/>
                      <w:autoSpaceDN w:val="0"/>
                      <w:adjustRightInd w:val="0"/>
                      <w:spacing w:after="0"/>
                      <w:rPr>
                        <w:rFonts w:ascii="Book Antiqua" w:hAnsi="Book Antiqua" w:cs="Cambria"/>
                        <w:sz w:val="20"/>
                      </w:rPr>
                    </w:pPr>
                    <w:r>
                      <w:rPr>
                        <w:rFonts w:ascii="Book Antiqua" w:hAnsi="Book Antiqua" w:cs="Cambria"/>
                        <w:sz w:val="20"/>
                      </w:rPr>
                      <w:t xml:space="preserve">     </w:t>
                    </w:r>
                    <w:r w:rsidRPr="00B11B04">
                      <w:rPr>
                        <w:rFonts w:ascii="Book Antiqua" w:hAnsi="Book Antiqua" w:cs="Cambria"/>
                        <w:sz w:val="20"/>
                      </w:rPr>
                      <w:t xml:space="preserve">Most of our travels have been either to Maine and New Hampshire to visit my husbands father before he passed; to Oregon...just to check out the lay </w:t>
                    </w:r>
                    <w:r w:rsidRPr="00B11B04">
                      <w:rPr>
                        <w:rFonts w:ascii="Book Antiqua" w:hAnsi="Book Antiqua" w:cs="Cambria"/>
                        <w:sz w:val="20"/>
                      </w:rPr>
                      <w:t>of the land...we thought we might move up there at one point; to Colorado, to visit our son and his family...and to actually decided where we want to settle after Bob retires (probably in the Conifer/Baily area); and to Modesto</w:t>
                    </w:r>
                    <w:r>
                      <w:rPr>
                        <w:rFonts w:ascii="Book Antiqua" w:hAnsi="Book Antiqua" w:cs="Cambria"/>
                        <w:sz w:val="20"/>
                      </w:rPr>
                      <w:t xml:space="preserve"> </w:t>
                    </w:r>
                    <w:r w:rsidRPr="00B11B04">
                      <w:rPr>
                        <w:rFonts w:ascii="Book Antiqua" w:hAnsi="Book Antiqua" w:cs="Cambria"/>
                        <w:sz w:val="20"/>
                      </w:rPr>
                      <w:t xml:space="preserve">(Ceres) to visit my mom. </w:t>
                    </w:r>
                  </w:p>
                  <w:p w:rsidR="00182826" w:rsidRPr="00B11B04" w:rsidRDefault="000A4450" w:rsidP="00A44FF0">
                    <w:pPr>
                      <w:rPr>
                        <w:sz w:val="20"/>
                      </w:rPr>
                    </w:pPr>
                    <w:r>
                      <w:rPr>
                        <w:rFonts w:ascii="Book Antiqua" w:hAnsi="Book Antiqua" w:cs="Cambria"/>
                        <w:sz w:val="20"/>
                      </w:rPr>
                      <w:t xml:space="preserve">  </w:t>
                    </w:r>
                    <w:r>
                      <w:rPr>
                        <w:rFonts w:ascii="Book Antiqua" w:hAnsi="Book Antiqua" w:cs="Cambria"/>
                        <w:sz w:val="20"/>
                      </w:rPr>
                      <w:t xml:space="preserve">   </w:t>
                    </w:r>
                    <w:r w:rsidRPr="00B11B04">
                      <w:rPr>
                        <w:rFonts w:ascii="Book Antiqua" w:hAnsi="Book Antiqua" w:cs="Cambria"/>
                        <w:sz w:val="20"/>
                      </w:rPr>
                      <w:t>I have to say that I a</w:t>
                    </w:r>
                    <w:r>
                      <w:rPr>
                        <w:rFonts w:ascii="Book Antiqua" w:hAnsi="Book Antiqua" w:cs="Cambria"/>
                        <w:sz w:val="20"/>
                      </w:rPr>
                      <w:t>m really glad that we have the F</w:t>
                    </w:r>
                    <w:r w:rsidRPr="00B11B04">
                      <w:rPr>
                        <w:rFonts w:ascii="Book Antiqua" w:hAnsi="Book Antiqua" w:cs="Cambria"/>
                        <w:sz w:val="20"/>
                      </w:rPr>
                      <w:t>acebook page for the reunion this year. I didn't get anything for the 35th or I would have been there. It is so ni</w:t>
                    </w:r>
                    <w:r>
                      <w:rPr>
                        <w:rFonts w:ascii="Book Antiqua" w:hAnsi="Book Antiqua" w:cs="Cambria"/>
                        <w:sz w:val="20"/>
                      </w:rPr>
                      <w:t xml:space="preserve">ce to be back in touch with so </w:t>
                    </w:r>
                    <w:r w:rsidRPr="00B11B04">
                      <w:rPr>
                        <w:rFonts w:ascii="Book Antiqua" w:hAnsi="Book Antiqua" w:cs="Cambria"/>
                        <w:sz w:val="20"/>
                      </w:rPr>
                      <w:t>many people from high school.</w:t>
                    </w:r>
                    <w:r w:rsidRPr="00B11B04">
                      <w:rPr>
                        <w:sz w:val="20"/>
                      </w:rPr>
                      <w:t xml:space="preserve"> </w:t>
                    </w:r>
                  </w:p>
                </w:txbxContent>
              </v:textbox>
            </v:shape>
            <v:shape id="_x0000_s28785" type="#_x0000_t202" style="position:absolute;left:571;top:1022;width:13369;height:642" filled="f" stroked="f">
              <v:textbox style="mso-next-textbox:#_x0000_s28786" inset="0,0,0,0">
                <w:txbxContent/>
              </v:textbox>
            </v:shape>
            <v:shape id="_x0000_s28786" type="#_x0000_t202" style="position:absolute;left:571;top:1662;width:13369;height:642" filled="f" stroked="f">
              <v:textbox style="mso-next-textbox:#_x0000_s28787" inset="0,0,0,0">
                <w:txbxContent/>
              </v:textbox>
            </v:shape>
            <v:shape id="_x0000_s28787" type="#_x0000_t202" style="position:absolute;left:571;top:2302;width:13369;height:642" filled="f" stroked="f">
              <v:textbox style="mso-next-textbox:#_x0000_s28788" inset="0,0,0,0">
                <w:txbxContent/>
              </v:textbox>
            </v:shape>
            <v:shape id="_x0000_s28788" type="#_x0000_t202" style="position:absolute;left:571;top:2941;width:13369;height:645" filled="f" stroked="f">
              <v:textbox style="mso-next-textbox:#_x0000_s28789" inset="0,0,0,0">
                <w:txbxContent/>
              </v:textbox>
            </v:shape>
            <v:shape id="_x0000_s28789" type="#_x0000_t202" style="position:absolute;left:571;top:3584;width:13369;height:642" filled="f" stroked="f">
              <v:textbox style="mso-next-textbox:#_x0000_s28790" inset="0,0,0,0">
                <w:txbxContent/>
              </v:textbox>
            </v:shape>
            <v:shape id="_x0000_s28790" type="#_x0000_t202" style="position:absolute;left:571;top:4224;width:13369;height:642" filled="f" stroked="f">
              <v:textbox style="mso-next-textbox:#_x0000_s28791" inset="0,0,0,0">
                <w:txbxContent/>
              </v:textbox>
            </v:shape>
            <v:shape id="_x0000_s28791" type="#_x0000_t202" style="position:absolute;left:571;top:4863;width:18854;height:643" filled="f" stroked="f">
              <v:textbox style="mso-next-textbox:#_x0000_s28792" inset="0,0,0,0">
                <w:txbxContent/>
              </v:textbox>
            </v:shape>
            <v:shape id="_x0000_s28792" type="#_x0000_t202" style="position:absolute;left:571;top:5503;width:18854;height:5763" filled="f" stroked="f">
              <v:textbox style="mso-next-textbox:#_x0000_s28793" inset="0,0,0,0">
                <w:txbxContent/>
              </v:textbox>
            </v:shape>
            <v:shape id="_x0000_s28793" type="#_x0000_t202" style="position:absolute;left:571;top:11264;width:18854;height:5123" filled="f" stroked="f">
              <v:textbox style="mso-next-textbox:#_x0000_s28794" inset="0,0,0,0">
                <w:txbxContent/>
              </v:textbox>
            </v:shape>
            <v:shape id="_x0000_s28794" type="#_x0000_t202" style="position:absolute;left:571;top:16384;width:18854;height:3234" filled="f" stroked="f">
              <v:textbox style="mso-next-textbox:#_x0000_s28794" inset="0,0,0,0">
                <w:txbxContent/>
              </v:textbox>
            </v:shape>
            <w10:wrap type="tight" anchorx="page" anchory="page"/>
          </v:group>
        </w:pict>
      </w:r>
      <w:r>
        <w:rPr>
          <w:noProof/>
        </w:rPr>
        <w:drawing>
          <wp:anchor distT="0" distB="0" distL="118745" distR="118745" simplePos="0" relativeHeight="251710544" behindDoc="0" locked="0" layoutInCell="1" allowOverlap="1">
            <wp:simplePos x="0" y="0"/>
            <wp:positionH relativeFrom="page">
              <wp:posOffset>6489700</wp:posOffset>
            </wp:positionH>
            <wp:positionV relativeFrom="page">
              <wp:posOffset>1027430</wp:posOffset>
            </wp:positionV>
            <wp:extent cx="825500" cy="1143000"/>
            <wp:effectExtent l="25400" t="0" r="0" b="0"/>
            <wp:wrapTight wrapText="bothSides">
              <wp:wrapPolygon edited="0">
                <wp:start x="-665" y="0"/>
                <wp:lineTo x="-665" y="21120"/>
                <wp:lineTo x="21268" y="21120"/>
                <wp:lineTo x="21268" y="0"/>
                <wp:lineTo x="-665" y="0"/>
              </wp:wrapPolygon>
            </wp:wrapTight>
            <wp:docPr id="10" name="" descr="laura brog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a brogdon.jpg"/>
                    <pic:cNvPicPr/>
                  </pic:nvPicPr>
                  <pic:blipFill>
                    <a:blip r:embed="rId20"/>
                    <a:stretch>
                      <a:fillRect/>
                    </a:stretch>
                  </pic:blipFill>
                  <pic:spPr>
                    <a:xfrm>
                      <a:off x="0" y="0"/>
                      <a:ext cx="825500" cy="1143000"/>
                    </a:xfrm>
                    <a:prstGeom prst="rect">
                      <a:avLst/>
                    </a:prstGeom>
                  </pic:spPr>
                </pic:pic>
              </a:graphicData>
            </a:graphic>
          </wp:anchor>
        </w:drawing>
      </w:r>
      <w:r>
        <w:rPr>
          <w:noProof/>
        </w:rPr>
        <w:pict>
          <v:group id="_x0000_s28769" style="position:absolute;margin-left:34.5pt;margin-top:80.9pt;width:252pt;height:521.1pt;z-index:251703376;mso-position-horizontal-relative:page;mso-position-vertical-relative:page" coordsize="20000,20000" wrapcoords="0 0 21600 0 21600 21600 0 21600 0 0" mv:complextextbox="1">
            <o:lock v:ext="edit" ungrouping="t"/>
            <v:shape id="_x0000_s28770" type="#_x0000_t202" style="position:absolute;width:20000;height:20000;mso-wrap-edited:f;mso-position-horizontal-relative:page;mso-position-vertical-relative:page" wrapcoords="0 0 21600 0 21600 21600 0 21600 0 0" o:regroupid="158" mv:complextextbox="1" filled="f" stroked="f">
              <v:fill o:detectmouseclick="t"/>
              <v:textbox style="mso-next-textbox:#_x0000_s27991" inset=",7.2pt,,7.2pt"/>
            </v:shape>
            <v:shape id="_x0000_s28771" type="#_x0000_t202" style="position:absolute;left:571;top:276;width:13250;height:465" filled="f" stroked="f">
              <v:textbox style="mso-next-textbox:#_x0000_s28772" inset="0,0,0,0">
                <w:txbxContent>
                  <w:p w:rsidR="00182826" w:rsidRPr="00EB3EB7" w:rsidRDefault="000A4450" w:rsidP="00A44FF0">
                    <w:pPr>
                      <w:widowControl w:val="0"/>
                      <w:autoSpaceDE w:val="0"/>
                      <w:autoSpaceDN w:val="0"/>
                      <w:adjustRightInd w:val="0"/>
                      <w:spacing w:after="0"/>
                      <w:rPr>
                        <w:rFonts w:ascii="Book Antiqua" w:hAnsi="Book Antiqua" w:cs="Cambria"/>
                        <w:sz w:val="20"/>
                      </w:rPr>
                    </w:pPr>
                    <w:r w:rsidRPr="00EB3EB7">
                      <w:rPr>
                        <w:rFonts w:ascii="Book Antiqua" w:hAnsi="Book Antiqua" w:cs="Cambria"/>
                        <w:sz w:val="20"/>
                      </w:rPr>
                      <w:t xml:space="preserve">     Have three children, Eric, Seth and Elise. Eric is a fire fighter, and Seth has been in the Army for 11 years. He and Q are having their first child in September. It will be a girl and I a grandfather. I retired in 2006 from Jorgensen </w:t>
                    </w:r>
                    <w:r w:rsidRPr="00EB3EB7">
                      <w:rPr>
                        <w:rFonts w:ascii="Book Antiqua" w:hAnsi="Book Antiqua" w:cs="Cambria"/>
                        <w:sz w:val="20"/>
                      </w:rPr>
                      <w:t xml:space="preserve">Company as the Division Manager of three of the five branch offices. I also served as the safety officer for the company for 25 years. I was with them for 30 years. </w:t>
                    </w:r>
                  </w:p>
                  <w:p w:rsidR="00182826" w:rsidRPr="00EB3EB7" w:rsidRDefault="000A4450" w:rsidP="00A44FF0">
                    <w:pPr>
                      <w:widowControl w:val="0"/>
                      <w:autoSpaceDE w:val="0"/>
                      <w:autoSpaceDN w:val="0"/>
                      <w:adjustRightInd w:val="0"/>
                      <w:spacing w:after="0"/>
                      <w:rPr>
                        <w:rFonts w:ascii="Book Antiqua" w:hAnsi="Book Antiqua" w:cs="Cambria"/>
                        <w:sz w:val="20"/>
                      </w:rPr>
                    </w:pPr>
                    <w:r w:rsidRPr="00EB3EB7">
                      <w:rPr>
                        <w:rFonts w:ascii="Book Antiqua" w:hAnsi="Book Antiqua" w:cs="Cambria"/>
                        <w:sz w:val="20"/>
                      </w:rPr>
                      <w:t xml:space="preserve">     I retired with 21 years from the US Army in 1997 as a 1st Sgt. I have since received </w:t>
                    </w:r>
                    <w:r w:rsidRPr="00EB3EB7">
                      <w:rPr>
                        <w:rFonts w:ascii="Book Antiqua" w:hAnsi="Book Antiqua" w:cs="Cambria"/>
                        <w:sz w:val="20"/>
                      </w:rPr>
                      <w:t xml:space="preserve">a commission in the US Army Reserve as a Captain. I currently serve as the Regional Sales Manager for Safety Manufacturers' Representatives (SMR). I joined SMR in 2006. I own a safety consulting and technical training company, "Safety Training Pays". I am </w:t>
                    </w:r>
                    <w:r w:rsidRPr="00EB3EB7">
                      <w:rPr>
                        <w:rFonts w:ascii="Book Antiqua" w:hAnsi="Book Antiqua" w:cs="Cambria"/>
                        <w:sz w:val="20"/>
                      </w:rPr>
                      <w:t>a member of the American Legion, Modesto Engineers, Stanislaus County Safety Council. I play softball for a private draft league softball association, "Stanislaus Senior Softball Assoc" I play some golf, tennis, ride bikes often and enjoy motorcycle riding</w:t>
                    </w:r>
                    <w:r w:rsidRPr="00EB3EB7">
                      <w:rPr>
                        <w:rFonts w:ascii="Book Antiqua" w:hAnsi="Book Antiqua" w:cs="Cambria"/>
                        <w:sz w:val="20"/>
                      </w:rPr>
                      <w:t xml:space="preserve">. I travel a lot so I struggle to find time to manage it all. </w:t>
                    </w:r>
                  </w:p>
                  <w:p w:rsidR="00182826" w:rsidRPr="00EB3EB7" w:rsidRDefault="000A4450" w:rsidP="00A44FF0">
                    <w:pPr>
                      <w:widowControl w:val="0"/>
                      <w:autoSpaceDE w:val="0"/>
                      <w:autoSpaceDN w:val="0"/>
                      <w:adjustRightInd w:val="0"/>
                      <w:spacing w:after="0"/>
                      <w:rPr>
                        <w:rFonts w:ascii="Book Antiqua" w:hAnsi="Book Antiqua" w:cs="Cambria"/>
                        <w:sz w:val="20"/>
                      </w:rPr>
                    </w:pPr>
                    <w:r w:rsidRPr="00EB3EB7">
                      <w:rPr>
                        <w:rFonts w:ascii="Book Antiqua" w:hAnsi="Book Antiqua" w:cs="Cambria"/>
                        <w:sz w:val="20"/>
                      </w:rPr>
                      <w:t xml:space="preserve">     I was married for 33 years and am now single. I still find time to work and play. I went back at 52 and received my Masters Degree from Pacific University with a 3.75 GPA. Considering and </w:t>
                    </w:r>
                    <w:r w:rsidRPr="00EB3EB7">
                      <w:rPr>
                        <w:rFonts w:ascii="Book Antiqua" w:hAnsi="Book Antiqua" w:cs="Cambria"/>
                        <w:sz w:val="20"/>
                      </w:rPr>
                      <w:t>investigating the possibility of returning to school to get my PHD, so that my kids have to call me Dr. Dad! I am in the motorcycle course at MJC and will get my license on Sunday Sept 4th. I then will keep a promise/pact that Lynn Grissom and I made in ou</w:t>
                    </w:r>
                    <w:r w:rsidRPr="00EB3EB7">
                      <w:rPr>
                        <w:rFonts w:ascii="Book Antiqua" w:hAnsi="Book Antiqua" w:cs="Cambria"/>
                        <w:sz w:val="20"/>
                      </w:rPr>
                      <w:t>r senor year at MHS. We would ride motorcycles to Yosemite. Lynn never made that ride. On or abo</w:t>
                    </w:r>
                    <w:r>
                      <w:rPr>
                        <w:rFonts w:ascii="Book Antiqua" w:hAnsi="Book Antiqua" w:cs="Cambria"/>
                        <w:sz w:val="20"/>
                      </w:rPr>
                      <w:t>ut the third week of September, I</w:t>
                    </w:r>
                    <w:r w:rsidRPr="00EB3EB7">
                      <w:rPr>
                        <w:rFonts w:ascii="Book Antiqua" w:hAnsi="Book Antiqua" w:cs="Cambria"/>
                        <w:sz w:val="20"/>
                      </w:rPr>
                      <w:t xml:space="preserve"> and two friends that know of my ne</w:t>
                    </w:r>
                    <w:r>
                      <w:rPr>
                        <w:rFonts w:ascii="Book Antiqua" w:hAnsi="Book Antiqua" w:cs="Cambria"/>
                        <w:sz w:val="20"/>
                      </w:rPr>
                      <w:t>ed to make the ride will</w:t>
                    </w:r>
                    <w:r w:rsidRPr="00EB3EB7">
                      <w:rPr>
                        <w:rFonts w:ascii="Book Antiqua" w:hAnsi="Book Antiqua" w:cs="Cambria"/>
                        <w:sz w:val="20"/>
                      </w:rPr>
                      <w:t xml:space="preserve"> ride to Yosemite. If you would like to ride with us, come along. My</w:t>
                    </w:r>
                    <w:r w:rsidRPr="00EB3EB7">
                      <w:rPr>
                        <w:rFonts w:ascii="Book Antiqua" w:hAnsi="Book Antiqua" w:cs="Cambria"/>
                        <w:sz w:val="20"/>
                      </w:rPr>
                      <w:t xml:space="preserve"> friend and yours Lynn Grissom will be there making the ride with us. I am sure of that. It is a chapter of my life's book that I must complete. Then I will roller skate in Golden Gate Park in San Francisco.</w:t>
                    </w:r>
                  </w:p>
                  <w:p w:rsidR="00182826" w:rsidRPr="008F2CFA" w:rsidRDefault="000A4450" w:rsidP="00A44FF0">
                    <w:pPr>
                      <w:rPr>
                        <w:rFonts w:ascii="Book Antiqua" w:hAnsi="Book Antiqua"/>
                      </w:rPr>
                    </w:pPr>
                  </w:p>
                  <w:p w:rsidR="00182826" w:rsidRPr="0057040B" w:rsidRDefault="000A4450" w:rsidP="00A44FF0"/>
                </w:txbxContent>
              </v:textbox>
            </v:shape>
            <v:shape id="_x0000_s28772" type="#_x0000_t202" style="position:absolute;left:571;top:739;width:13250;height:464" filled="f" stroked="f">
              <v:textbox style="mso-next-textbox:#_x0000_s28773" inset="0,0,0,0">
                <w:txbxContent/>
              </v:textbox>
            </v:shape>
            <v:shape id="_x0000_s28773" type="#_x0000_t202" style="position:absolute;left:571;top:1201;width:13250;height:465" filled="f" stroked="f">
              <v:textbox style="mso-next-textbox:#_x0000_s28774" inset="0,0,0,0">
                <w:txbxContent/>
              </v:textbox>
            </v:shape>
            <v:shape id="_x0000_s28774" type="#_x0000_t202" style="position:absolute;left:571;top:1664;width:13250;height:464" filled="f" stroked="f">
              <v:textbox style="mso-next-textbox:#_x0000_s28775" inset="0,0,0,0">
                <w:txbxContent/>
              </v:textbox>
            </v:shape>
            <v:shape id="_x0000_s28775" type="#_x0000_t202" style="position:absolute;left:571;top:2126;width:13250;height:467" filled="f" stroked="f">
              <v:textbox style="mso-next-textbox:#_x0000_s28776" inset="0,0,0,0">
                <w:txbxContent/>
              </v:textbox>
            </v:shape>
            <v:shape id="_x0000_s28776" type="#_x0000_t202" style="position:absolute;left:571;top:2591;width:13250;height:464" filled="f" stroked="f">
              <v:textbox style="mso-next-textbox:#_x0000_s28777" inset="0,0,0,0">
                <w:txbxContent/>
              </v:textbox>
            </v:shape>
            <v:shape id="_x0000_s28777" type="#_x0000_t202" style="position:absolute;left:571;top:3053;width:13250;height:465" filled="f" stroked="f">
              <v:textbox style="mso-next-textbox:#_x0000_s28778" inset="0,0,0,0">
                <w:txbxContent/>
              </v:textbox>
            </v:shape>
            <v:shape id="_x0000_s28778" type="#_x0000_t202" style="position:absolute;left:571;top:3516;width:13250;height:464" filled="f" stroked="f">
              <v:textbox style="mso-next-textbox:#_x0000_s28779" inset="0,0,0,0">
                <w:txbxContent/>
              </v:textbox>
            </v:shape>
            <v:shape id="_x0000_s28779" type="#_x0000_t202" style="position:absolute;left:571;top:3978;width:18854;height:927" filled="f" stroked="f">
              <v:textbox style="mso-next-textbox:#_x0000_s28780" inset="0,0,0,0">
                <w:txbxContent/>
              </v:textbox>
            </v:shape>
            <v:shape id="_x0000_s28780" type="#_x0000_t202" style="position:absolute;left:571;top:4903;width:18854;height:6018" filled="f" stroked="f">
              <v:textbox style="mso-next-textbox:#_x0000_s28781" inset="0,0,0,0">
                <w:txbxContent/>
              </v:textbox>
            </v:shape>
            <v:shape id="_x0000_s28781" type="#_x0000_t202" style="position:absolute;left:571;top:10919;width:18854;height:8331" filled="f" stroked="f">
              <v:textbox style="mso-next-textbox:#_x0000_s28781" inset="0,0,0,0">
                <w:txbxContent/>
              </v:textbox>
            </v:shape>
            <w10:wrap type="tight" anchorx="page" anchory="page"/>
          </v:group>
        </w:pict>
      </w:r>
      <w:r>
        <w:rPr>
          <w:noProof/>
        </w:rPr>
        <w:pict>
          <v:shape id="_x0000_s1427" type="#_x0000_t202" style="position:absolute;margin-left:34.5pt;margin-top:68.4pt;width:200pt;height:30pt;z-index:251702352;mso-wrap-edited:f;mso-position-horizontal-relative:page;mso-position-vertical-relative:page" wrapcoords="0 0 21600 0 21600 21600 0 21600 0 0" filled="f" stroked="f">
            <v:fill o:detectmouseclick="t"/>
            <v:textbox style="mso-next-textbox:#_x0000_s1427" inset="0,0,0,0">
              <w:txbxContent>
                <w:p w:rsidR="00182826" w:rsidRPr="00EB3EB7" w:rsidRDefault="000A4450" w:rsidP="00A44FF0">
                  <w:pPr>
                    <w:pStyle w:val="Heading2"/>
                    <w:jc w:val="left"/>
                    <w:rPr>
                      <w:color w:val="auto"/>
                      <w:sz w:val="28"/>
                    </w:rPr>
                  </w:pPr>
                  <w:r w:rsidRPr="00EB3EB7">
                    <w:rPr>
                      <w:color w:val="auto"/>
                      <w:sz w:val="28"/>
                    </w:rPr>
                    <w:t>Eddie Brock</w:t>
                  </w:r>
                </w:p>
              </w:txbxContent>
            </v:textbox>
            <w10:wrap type="tight" anchorx="page" anchory="page"/>
          </v:shape>
        </w:pict>
      </w:r>
      <w:r>
        <w:rPr>
          <w:noProof/>
        </w:rPr>
        <w:pict>
          <v:shape id="_x0000_s1431" type="#_x0000_t202" style="position:absolute;margin-left:324pt;margin-top:68.4pt;width:132pt;height:25pt;z-index:251707472;mso-wrap-edited:f;mso-position-horizontal-relative:page;mso-position-vertical-relative:page" wrapcoords="0 0 21600 0 21600 21600 0 21600 0 0" filled="f" stroked="f">
            <v:fill o:detectmouseclick="t"/>
            <v:textbox style="mso-next-textbox:#_x0000_s1431" inset="0,0,0,0">
              <w:txbxContent>
                <w:p w:rsidR="00182826" w:rsidRPr="00B11B04" w:rsidRDefault="000A4450" w:rsidP="00A44FF0">
                  <w:pPr>
                    <w:pStyle w:val="Heading2"/>
                    <w:jc w:val="left"/>
                    <w:rPr>
                      <w:color w:val="auto"/>
                      <w:sz w:val="28"/>
                    </w:rPr>
                  </w:pPr>
                  <w:r w:rsidRPr="00B11B04">
                    <w:rPr>
                      <w:color w:val="auto"/>
                      <w:sz w:val="28"/>
                    </w:rPr>
                    <w:t>Laura Brogdon Fish</w:t>
                  </w:r>
                </w:p>
              </w:txbxContent>
            </v:textbox>
            <w10:wrap type="tight" anchorx="page" anchory="page"/>
          </v:shape>
        </w:pict>
      </w:r>
      <w:r>
        <w:rPr>
          <w:noProof/>
        </w:rPr>
        <w:drawing>
          <wp:anchor distT="0" distB="0" distL="118745" distR="118745" simplePos="0" relativeHeight="251705424" behindDoc="0" locked="0" layoutInCell="1" allowOverlap="1">
            <wp:simplePos x="0" y="0"/>
            <wp:positionH relativeFrom="page">
              <wp:posOffset>2819400</wp:posOffset>
            </wp:positionH>
            <wp:positionV relativeFrom="page">
              <wp:posOffset>1066800</wp:posOffset>
            </wp:positionV>
            <wp:extent cx="806450" cy="1143000"/>
            <wp:effectExtent l="50800" t="25400" r="31750" b="0"/>
            <wp:wrapTight wrapText="bothSides">
              <wp:wrapPolygon edited="0">
                <wp:start x="-1361" y="-480"/>
                <wp:lineTo x="-1361" y="21600"/>
                <wp:lineTo x="22450" y="21600"/>
                <wp:lineTo x="22450" y="-480"/>
                <wp:lineTo x="-1361" y="-480"/>
              </wp:wrapPolygon>
            </wp:wrapTight>
            <wp:docPr id="1436" name="Picture 1387" descr="eddie br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eddie brock.jpg"/>
                    <pic:cNvPicPr>
                      <a:picLocks noChangeAspect="1" noChangeArrowheads="1"/>
                    </pic:cNvPicPr>
                  </pic:nvPicPr>
                  <pic:blipFill>
                    <a:blip r:embed="rId21"/>
                    <a:srcRect/>
                    <a:stretch>
                      <a:fillRect/>
                    </a:stretch>
                  </pic:blipFill>
                  <pic:spPr bwMode="auto">
                    <a:xfrm>
                      <a:off x="0" y="0"/>
                      <a:ext cx="806450" cy="1143000"/>
                    </a:xfrm>
                    <a:prstGeom prst="rect">
                      <a:avLst/>
                    </a:prstGeom>
                    <a:noFill/>
                    <a:ln w="12700" cap="flat" cmpd="sng">
                      <a:solidFill>
                        <a:srgbClr val="000000"/>
                      </a:solidFill>
                      <a:prstDash val="solid"/>
                      <a:round/>
                      <a:headEnd type="none" w="med" len="med"/>
                      <a:tailEnd type="none" w="med" len="med"/>
                    </a:ln>
                  </pic:spPr>
                </pic:pic>
              </a:graphicData>
            </a:graphic>
          </wp:anchor>
        </w:drawing>
      </w:r>
      <w:r>
        <w:br w:type="page"/>
      </w:r>
      <w:r>
        <w:rPr>
          <w:noProof/>
        </w:rPr>
        <w:pict>
          <v:group id="_x0000_s28830" style="position:absolute;margin-left:36pt;margin-top:82.6pt;width:252pt;height:632.9pt;z-index:251766864;mso-position-horizontal-relative:page;mso-position-vertical-relative:page" coordsize="20000,20000" wrapcoords="0 0 21600 0 21600 21600 0 21600 0 0" mv:complextextbox="1">
            <o:lock v:ext="edit" ungrouping="t"/>
            <v:shape id="_x0000_s28831" type="#_x0000_t202" style="position:absolute;width:20000;height:20000;mso-wrap-edited:f;mso-position-horizontal-relative:page;mso-position-vertical-relative:page" wrapcoords="0 0 21600 0 21600 21600 0 21600 0 0" o:regroupid="166" mv:complextextbox="1" filled="f" stroked="f">
              <v:fill o:detectmouseclick="t"/>
              <v:textbox style="mso-next-textbox:#_x0000_s28102" inset=",7.2pt,,7.2pt"/>
            </v:shape>
            <v:shape id="_x0000_s28832" type="#_x0000_t202" style="position:absolute;left:571;top:228;width:12921;height:382" filled="f" stroked="f">
              <v:textbox style="mso-next-textbox:#_x0000_s28833" inset="0,0,0,0">
                <w:txbxContent>
                  <w:p w:rsidR="00182826" w:rsidRDefault="000A4450" w:rsidP="00A44FF0">
                    <w:pPr>
                      <w:widowControl w:val="0"/>
                      <w:autoSpaceDE w:val="0"/>
                      <w:autoSpaceDN w:val="0"/>
                      <w:adjustRightInd w:val="0"/>
                      <w:spacing w:after="0"/>
                      <w:rPr>
                        <w:rFonts w:cs="Cambria"/>
                        <w:sz w:val="20"/>
                      </w:rPr>
                    </w:pPr>
                    <w:r>
                      <w:rPr>
                        <w:rFonts w:cs="Cambria"/>
                        <w:sz w:val="20"/>
                      </w:rPr>
                      <w:t xml:space="preserve">     </w:t>
                    </w:r>
                    <w:r w:rsidRPr="001126B0">
                      <w:rPr>
                        <w:rFonts w:cs="Cambria"/>
                        <w:sz w:val="20"/>
                      </w:rPr>
                      <w:t>My husband Steve and I were married in June of 1973.  We have 3 children, 2 sons age 34 &amp;</w:t>
                    </w:r>
                    <w:r w:rsidRPr="001126B0">
                      <w:rPr>
                        <w:rFonts w:cs="Cambria"/>
                        <w:sz w:val="20"/>
                      </w:rPr>
                      <w:t xml:space="preserve"> 33 and 1 daughter age 28.  My oldest son Clint has given me two beautiful granddaughters Isabella 7, and Sophia 4.  My middle son Wally was married 2 years ago and my youngest Marie just got married Sept. 3 of this year, so hopefully more grandchildren wi</w:t>
                    </w:r>
                    <w:r w:rsidRPr="001126B0">
                      <w:rPr>
                        <w:rFonts w:cs="Cambria"/>
                        <w:sz w:val="20"/>
                      </w:rPr>
                      <w:t>ll be coming soon.  </w:t>
                    </w:r>
                  </w:p>
                  <w:p w:rsidR="00182826" w:rsidRDefault="000A4450" w:rsidP="00A44FF0">
                    <w:pPr>
                      <w:widowControl w:val="0"/>
                      <w:autoSpaceDE w:val="0"/>
                      <w:autoSpaceDN w:val="0"/>
                      <w:adjustRightInd w:val="0"/>
                      <w:spacing w:after="0"/>
                      <w:rPr>
                        <w:rFonts w:cs="Cambria"/>
                        <w:sz w:val="20"/>
                      </w:rPr>
                    </w:pPr>
                    <w:r>
                      <w:rPr>
                        <w:rFonts w:cs="Cambria"/>
                        <w:sz w:val="20"/>
                      </w:rPr>
                      <w:t xml:space="preserve">     </w:t>
                    </w:r>
                    <w:r w:rsidRPr="001126B0">
                      <w:rPr>
                        <w:rFonts w:cs="Cambria"/>
                        <w:sz w:val="20"/>
                      </w:rPr>
                      <w:t>My husband and his partner bought the business Don's Mobile Glass together and after attending college all 3 of my children decided to come work for us.  I too work for my husband as the Human Resources Manager for the last 11 yea</w:t>
                    </w:r>
                    <w:r w:rsidRPr="001126B0">
                      <w:rPr>
                        <w:rFonts w:cs="Cambria"/>
                        <w:sz w:val="20"/>
                      </w:rPr>
                      <w:t>rs.  It truly is a family business.</w:t>
                    </w:r>
                  </w:p>
                  <w:p w:rsidR="00182826" w:rsidRDefault="000A4450" w:rsidP="00A44FF0">
                    <w:pPr>
                      <w:widowControl w:val="0"/>
                      <w:autoSpaceDE w:val="0"/>
                      <w:autoSpaceDN w:val="0"/>
                      <w:adjustRightInd w:val="0"/>
                      <w:spacing w:after="0"/>
                      <w:rPr>
                        <w:rFonts w:cs="Cambria"/>
                        <w:sz w:val="20"/>
                      </w:rPr>
                    </w:pPr>
                    <w:r>
                      <w:rPr>
                        <w:rFonts w:cs="Cambria"/>
                        <w:sz w:val="20"/>
                      </w:rPr>
                      <w:t xml:space="preserve">     </w:t>
                    </w:r>
                    <w:r w:rsidRPr="001126B0">
                      <w:rPr>
                        <w:rFonts w:cs="Cambria"/>
                        <w:sz w:val="20"/>
                      </w:rPr>
                      <w:t>We have spent the last 6 years doing a lot of traveling.  We had a small plane (a Ces</w:t>
                    </w:r>
                    <w:r>
                      <w:rPr>
                        <w:rFonts w:cs="Cambria"/>
                        <w:sz w:val="20"/>
                      </w:rPr>
                      <w:t>s</w:t>
                    </w:r>
                    <w:r w:rsidRPr="001126B0">
                      <w:rPr>
                        <w:rFonts w:cs="Cambria"/>
                        <w:sz w:val="20"/>
                      </w:rPr>
                      <w:t>na 182) and have taken several trips across the states to different places.  I'm not a big fan of flying in small planes but my h</w:t>
                    </w:r>
                    <w:r w:rsidRPr="001126B0">
                      <w:rPr>
                        <w:rFonts w:cs="Cambria"/>
                        <w:sz w:val="20"/>
                      </w:rPr>
                      <w:t>usband so loves it.  I secretly was very glad when he sold it a couple of years ago.  We have included in our travel abroad a trip to</w:t>
                    </w:r>
                    <w:r>
                      <w:rPr>
                        <w:rFonts w:cs="Cambria"/>
                        <w:sz w:val="20"/>
                      </w:rPr>
                      <w:t xml:space="preserve"> Paris, Spain, Italy, Greece, I</w:t>
                    </w:r>
                    <w:r w:rsidRPr="001126B0">
                      <w:rPr>
                        <w:rFonts w:cs="Cambria"/>
                        <w:sz w:val="20"/>
                      </w:rPr>
                      <w:t xml:space="preserve">stanbul, </w:t>
                    </w:r>
                    <w:r>
                      <w:rPr>
                        <w:rFonts w:cs="Cambria"/>
                        <w:sz w:val="20"/>
                      </w:rPr>
                      <w:t xml:space="preserve">and </w:t>
                    </w:r>
                    <w:r w:rsidRPr="001126B0">
                      <w:rPr>
                        <w:rFonts w:cs="Cambria"/>
                        <w:sz w:val="20"/>
                      </w:rPr>
                      <w:t>Germany.  Next year we are planning a trip to the Ukraine.</w:t>
                    </w:r>
                  </w:p>
                  <w:p w:rsidR="00182826" w:rsidRDefault="000A4450" w:rsidP="00A44FF0">
                    <w:pPr>
                      <w:widowControl w:val="0"/>
                      <w:autoSpaceDE w:val="0"/>
                      <w:autoSpaceDN w:val="0"/>
                      <w:adjustRightInd w:val="0"/>
                      <w:spacing w:after="0"/>
                      <w:rPr>
                        <w:rFonts w:cs="Cambria"/>
                        <w:sz w:val="20"/>
                      </w:rPr>
                    </w:pPr>
                    <w:r>
                      <w:rPr>
                        <w:rFonts w:cs="Cambria"/>
                        <w:sz w:val="20"/>
                      </w:rPr>
                      <w:t xml:space="preserve">     </w:t>
                    </w:r>
                    <w:r w:rsidRPr="001126B0">
                      <w:rPr>
                        <w:rFonts w:cs="Cambria"/>
                        <w:sz w:val="20"/>
                      </w:rPr>
                      <w:t xml:space="preserve">Over the years </w:t>
                    </w:r>
                    <w:r w:rsidRPr="001126B0">
                      <w:rPr>
                        <w:rFonts w:cs="Cambria"/>
                        <w:sz w:val="20"/>
                      </w:rPr>
                      <w:t>we have managed to purchase a condo in Tahoe in Incline Village and a house in Monterey.  So we try to spend time at these places also when time allows.  </w:t>
                    </w:r>
                  </w:p>
                  <w:p w:rsidR="00182826" w:rsidRDefault="000A4450" w:rsidP="00A44FF0">
                    <w:pPr>
                      <w:widowControl w:val="0"/>
                      <w:autoSpaceDE w:val="0"/>
                      <w:autoSpaceDN w:val="0"/>
                      <w:adjustRightInd w:val="0"/>
                      <w:spacing w:after="0"/>
                      <w:rPr>
                        <w:rFonts w:cs="Cambria"/>
                        <w:sz w:val="20"/>
                      </w:rPr>
                    </w:pPr>
                    <w:r>
                      <w:rPr>
                        <w:rFonts w:cs="Cambria"/>
                        <w:sz w:val="20"/>
                      </w:rPr>
                      <w:t xml:space="preserve">     </w:t>
                    </w:r>
                    <w:r w:rsidRPr="001126B0">
                      <w:rPr>
                        <w:rFonts w:cs="Cambria"/>
                        <w:sz w:val="20"/>
                      </w:rPr>
                      <w:t>Life has been pretty good to us.  I had a few health issues, but so far have overcame them.  Ute</w:t>
                    </w:r>
                    <w:r w:rsidRPr="001126B0">
                      <w:rPr>
                        <w:rFonts w:cs="Cambria"/>
                        <w:sz w:val="20"/>
                      </w:rPr>
                      <w:t>rine cancer in 2008, broken leg in 2008, d</w:t>
                    </w:r>
                    <w:r>
                      <w:rPr>
                        <w:rFonts w:cs="Cambria"/>
                        <w:sz w:val="20"/>
                      </w:rPr>
                      <w:t>iagnosed with o</w:t>
                    </w:r>
                    <w:r w:rsidRPr="001126B0">
                      <w:rPr>
                        <w:rFonts w:cs="Cambria"/>
                        <w:sz w:val="20"/>
                      </w:rPr>
                      <w:t>steoperosis in 2009, gall bladder removal in 2010, but I have went a whole year (knock on wood) with no incidents and I'm feeling prett</w:t>
                    </w:r>
                    <w:r>
                      <w:rPr>
                        <w:rFonts w:cs="Cambria"/>
                        <w:sz w:val="20"/>
                      </w:rPr>
                      <w:t>y strong.  I have a very advent</w:t>
                    </w:r>
                    <w:r w:rsidRPr="001126B0">
                      <w:rPr>
                        <w:rFonts w:cs="Cambria"/>
                        <w:sz w:val="20"/>
                      </w:rPr>
                      <w:t>urous husband and he is hard to k</w:t>
                    </w:r>
                    <w:r w:rsidRPr="001126B0">
                      <w:rPr>
                        <w:rFonts w:cs="Cambria"/>
                        <w:sz w:val="20"/>
                      </w:rPr>
                      <w:t>eep up with, but he has lots of friends who can, so some things I don't have to experience.  He has been training for the last 6 months to do a Triathlon Sprint at Oakdale Lake in a couple of weeks.   We have learned to not take life for granted and to liv</w:t>
                    </w:r>
                    <w:r w:rsidRPr="001126B0">
                      <w:rPr>
                        <w:rFonts w:cs="Cambria"/>
                        <w:sz w:val="20"/>
                      </w:rPr>
                      <w:t>e each day as if it is our last.  We are truly blessed and have a beautiful life.</w:t>
                    </w:r>
                  </w:p>
                  <w:p w:rsidR="00182826" w:rsidRDefault="000A4450" w:rsidP="00A44FF0">
                    <w:pPr>
                      <w:spacing w:after="0"/>
                      <w:rPr>
                        <w:rFonts w:cs="Cambria"/>
                        <w:sz w:val="20"/>
                      </w:rPr>
                    </w:pPr>
                    <w:r>
                      <w:rPr>
                        <w:rFonts w:cs="Cambria"/>
                        <w:sz w:val="20"/>
                      </w:rPr>
                      <w:t xml:space="preserve">     </w:t>
                    </w:r>
                    <w:r w:rsidRPr="001126B0">
                      <w:rPr>
                        <w:rFonts w:cs="Cambria"/>
                        <w:sz w:val="20"/>
                      </w:rPr>
                      <w:t>Hope I didn't bore anybody too bad, but Michael kept bugging us to get this in.  It has been such fun reading up on everyone on the website.  I'm really sad I can't make</w:t>
                    </w:r>
                    <w:r w:rsidRPr="001126B0">
                      <w:rPr>
                        <w:rFonts w:cs="Cambria"/>
                        <w:sz w:val="20"/>
                      </w:rPr>
                      <w:t xml:space="preserve"> it to the reunion as we will be out of town that weekend and it is something I was not able to get out of.  Hope everyone has fun and we can keep on communicating with one another</w:t>
                    </w:r>
                  </w:p>
                  <w:p w:rsidR="00182826" w:rsidRDefault="000A4450" w:rsidP="00A44FF0">
                    <w:pPr>
                      <w:spacing w:after="0"/>
                    </w:pPr>
                    <w:r w:rsidRPr="001126B0">
                      <w:rPr>
                        <w:rFonts w:cs="Cambria"/>
                        <w:sz w:val="20"/>
                      </w:rPr>
                      <w:t>.</w:t>
                    </w:r>
                  </w:p>
                </w:txbxContent>
              </v:textbox>
            </v:shape>
            <v:shape id="_x0000_s28833" type="#_x0000_t202" style="position:absolute;left:571;top:608;width:12921;height:383" filled="f" stroked="f">
              <v:textbox style="mso-next-textbox:#_x0000_s28834" inset="0,0,0,0">
                <w:txbxContent/>
              </v:textbox>
            </v:shape>
            <v:shape id="_x0000_s28834" type="#_x0000_t202" style="position:absolute;left:571;top:989;width:12921;height:382" filled="f" stroked="f">
              <v:textbox style="mso-next-textbox:#_x0000_s28835" inset="0,0,0,0">
                <w:txbxContent/>
              </v:textbox>
            </v:shape>
            <v:shape id="_x0000_s28835" type="#_x0000_t202" style="position:absolute;left:571;top:1370;width:12921;height:382" filled="f" stroked="f">
              <v:textbox style="mso-next-textbox:#_x0000_s28836" inset="0,0,0,0">
                <w:txbxContent/>
              </v:textbox>
            </v:shape>
            <v:shape id="_x0000_s28836" type="#_x0000_t202" style="position:absolute;left:571;top:1751;width:12921;height:384" filled="f" stroked="f">
              <v:textbox style="mso-next-textbox:#_x0000_s28837" inset="0,0,0,0">
                <w:txbxContent/>
              </v:textbox>
            </v:shape>
            <v:shape id="_x0000_s28837" type="#_x0000_t202" style="position:absolute;left:571;top:2133;width:12921;height:382" filled="f" stroked="f">
              <v:textbox style="mso-next-textbox:#_x0000_s28838" inset="0,0,0,0">
                <w:txbxContent/>
              </v:textbox>
            </v:shape>
            <v:shape id="_x0000_s28838" type="#_x0000_t202" style="position:absolute;left:571;top:2514;width:12921;height:382" filled="f" stroked="f">
              <v:textbox style="mso-next-textbox:#_x0000_s28839" inset="0,0,0,0">
                <w:txbxContent/>
              </v:textbox>
            </v:shape>
            <v:shape id="_x0000_s28839" type="#_x0000_t202" style="position:absolute;left:571;top:2895;width:12921;height:382" filled="f" stroked="f">
              <v:textbox style="mso-next-textbox:#_x0000_s28840" inset="0,0,0,0">
                <w:txbxContent/>
              </v:textbox>
            </v:shape>
            <v:shape id="_x0000_s28840" type="#_x0000_t202" style="position:absolute;left:571;top:3275;width:18854;height:1144" filled="f" stroked="f">
              <v:textbox style="mso-next-textbox:#_x0000_s28841" inset="0,0,0,0">
                <w:txbxContent/>
              </v:textbox>
            </v:shape>
            <v:shape id="_x0000_s28841" type="#_x0000_t202" style="position:absolute;left:571;top:4418;width:18854;height:2288" filled="f" stroked="f">
              <v:textbox style="mso-next-textbox:#_x0000_s28842" inset="0,0,0,0">
                <w:txbxContent/>
              </v:textbox>
            </v:shape>
            <v:shape id="_x0000_s28842" type="#_x0000_t202" style="position:absolute;left:571;top:6704;width:18854;height:3430" filled="f" stroked="f">
              <v:textbox style="mso-next-textbox:#_x0000_s28843" inset="0,0,0,0">
                <w:txbxContent/>
              </v:textbox>
            </v:shape>
            <v:shape id="_x0000_s28843" type="#_x0000_t202" style="position:absolute;left:571;top:10133;width:18854;height:1524" filled="f" stroked="f">
              <v:textbox style="mso-next-textbox:#_x0000_s28844" inset="0,0,0,0">
                <w:txbxContent/>
              </v:textbox>
            </v:shape>
            <v:shape id="_x0000_s28844" type="#_x0000_t202" style="position:absolute;left:571;top:11656;width:18854;height:5336" filled="f" stroked="f">
              <v:textbox style="mso-next-textbox:#_x0000_s28845" inset="0,0,0,0">
                <w:txbxContent/>
              </v:textbox>
            </v:shape>
            <v:shape id="_x0000_s28845" type="#_x0000_t202" style="position:absolute;left:571;top:16990;width:18854;height:2669" filled="f" stroked="f">
              <v:textbox style="mso-next-textbox:#_x0000_s28845" inset="0,0,0,0">
                <w:txbxContent/>
              </v:textbox>
            </v:shape>
            <w10:wrap type="tight" anchorx="page" anchory="page"/>
          </v:group>
        </w:pict>
      </w:r>
      <w:r>
        <w:rPr>
          <w:noProof/>
        </w:rPr>
        <w:pict>
          <v:shape id="_x0000_s19451" type="#_x0000_t202" style="position:absolute;margin-left:324.6pt;margin-top:722pt;width:252pt;height:23.2pt;z-index:251776080;mso-wrap-edited:f;mso-position-horizontal-relative:page;mso-position-vertical-relative:page" wrapcoords="0 0 21600 0 21600 21600 0 21600 0 0" filled="f" stroked="f">
            <v:fill o:detectmouseclick="t"/>
            <v:textbox inset=",0,,7.2pt">
              <w:txbxContent>
                <w:p w:rsidR="00182826" w:rsidRPr="00960FB3" w:rsidRDefault="000A4450" w:rsidP="00A44FF0">
                  <w:pPr>
                    <w:spacing w:after="0"/>
                    <w:rPr>
                      <w:sz w:val="22"/>
                    </w:rPr>
                  </w:pPr>
                  <w:r w:rsidRPr="00960FB3">
                    <w:rPr>
                      <w:sz w:val="22"/>
                    </w:rPr>
                    <w:t xml:space="preserve">(Continued </w:t>
                  </w:r>
                  <w:r>
                    <w:rPr>
                      <w:sz w:val="22"/>
                    </w:rPr>
                    <w:t xml:space="preserve">on </w:t>
                  </w:r>
                  <w:r w:rsidRPr="00960FB3">
                    <w:rPr>
                      <w:sz w:val="22"/>
                    </w:rPr>
                    <w:t>next page …)</w:t>
                  </w:r>
                </w:p>
              </w:txbxContent>
            </v:textbox>
            <w10:wrap type="tight" anchorx="page" anchory="page"/>
          </v:shape>
        </w:pict>
      </w:r>
      <w:r>
        <w:rPr>
          <w:noProof/>
        </w:rPr>
        <w:pict>
          <v:group id="_x0000_s28807" style="position:absolute;margin-left:323.5pt;margin-top:483.5pt;width:252pt;height:238.5pt;z-index:251721808;mso-position-horizontal-relative:page;mso-position-vertical-relative:page" coordsize="20000,20000" wrapcoords="0 0 21600 0 21600 21600 0 21600 0 0" mv:complextextbox="1">
            <o:lock v:ext="edit" ungrouping="t"/>
            <v:shape id="_x0000_s28808" type="#_x0000_t202" style="position:absolute;width:20000;height:20000;mso-wrap-edited:f;mso-position-horizontal-relative:page;mso-position-vertical-relative:page" wrapcoords="0 0 21600 0 21600 21600 0 21600 0 0" o:regroupid="160" mv:complextextbox="1" filled="f" stroked="f">
              <v:fill o:detectmouseclick="t"/>
              <v:textbox style="mso-next-textbox:#_x0000_s23089" inset=",7.2pt,,7.2pt"/>
            </v:shape>
            <v:shape id="_x0000_s28809" type="#_x0000_t202" style="position:absolute;left:571;top:604;width:13175;height:1014" filled="f" stroked="f">
              <v:textbox style="mso-next-textbox:#_x0000_s28810" inset="0,0,0,0">
                <w:txbxContent>
                  <w:p w:rsidR="00182826" w:rsidRPr="009432F8" w:rsidRDefault="000A4450" w:rsidP="00A44FF0">
                    <w:pPr>
                      <w:spacing w:after="0"/>
                      <w:rPr>
                        <w:rFonts w:ascii="Book Antiqua" w:hAnsi="Book Antiqua" w:cs="Cambria"/>
                        <w:sz w:val="20"/>
                        <w:szCs w:val="32"/>
                      </w:rPr>
                    </w:pPr>
                    <w:r>
                      <w:rPr>
                        <w:rFonts w:ascii="Book Antiqua" w:hAnsi="Book Antiqua" w:cs="Cambria"/>
                        <w:sz w:val="20"/>
                        <w:szCs w:val="32"/>
                      </w:rPr>
                      <w:t xml:space="preserve">     </w:t>
                    </w:r>
                    <w:r w:rsidRPr="009432F8">
                      <w:rPr>
                        <w:rFonts w:ascii="Book Antiqua" w:hAnsi="Book Antiqua" w:cs="Cambria"/>
                        <w:sz w:val="20"/>
                        <w:szCs w:val="32"/>
                      </w:rPr>
                      <w:t xml:space="preserve">Wow … I can’t believe that it has been forty years since we graduated from high school. Where does the time go?  I have been married to an amazing man, Bob, for over thirty-two years and together we have been blessed with our handsome son, Matthew, </w:t>
                    </w:r>
                    <w:r w:rsidRPr="009432F8">
                      <w:rPr>
                        <w:rFonts w:ascii="Book Antiqua" w:hAnsi="Book Antiqua" w:cs="Cambria"/>
                        <w:sz w:val="20"/>
                        <w:szCs w:val="32"/>
                      </w:rPr>
                      <w:t>who turned twenty-nine this year.  My husband has been employed by Blue Diamond Growers since 1982, and I have been working the last twenty-eight years for the family business, Rolfes Engineering, Inc., as the office manager in Stockton, and since graduati</w:t>
                    </w:r>
                    <w:r w:rsidRPr="009432F8">
                      <w:rPr>
                        <w:rFonts w:ascii="Book Antiqua" w:hAnsi="Book Antiqua" w:cs="Cambria"/>
                        <w:sz w:val="20"/>
                        <w:szCs w:val="32"/>
                      </w:rPr>
                      <w:t>ng from college, our son has worked as the computer programmer for the last seven years there too.  </w:t>
                    </w:r>
                  </w:p>
                  <w:p w:rsidR="00182826" w:rsidRDefault="000A4450" w:rsidP="00A44FF0">
                    <w:pPr>
                      <w:spacing w:after="0"/>
                      <w:rPr>
                        <w:rFonts w:ascii="Book Antiqua" w:hAnsi="Book Antiqua" w:cs="Cambria"/>
                        <w:sz w:val="20"/>
                        <w:szCs w:val="32"/>
                      </w:rPr>
                    </w:pPr>
                    <w:r>
                      <w:rPr>
                        <w:rFonts w:ascii="Book Antiqua" w:hAnsi="Book Antiqua" w:cs="Cambria"/>
                        <w:sz w:val="20"/>
                        <w:szCs w:val="32"/>
                      </w:rPr>
                      <w:t xml:space="preserve">     </w:t>
                    </w:r>
                    <w:r w:rsidRPr="009432F8">
                      <w:rPr>
                        <w:rFonts w:ascii="Book Antiqua" w:hAnsi="Book Antiqua" w:cs="Cambria"/>
                        <w:sz w:val="20"/>
                        <w:szCs w:val="32"/>
                      </w:rPr>
                      <w:t>Even though we have not been blessed with grandchildren yet, we go to baseball, soccer, ballet, and other activities my sister’s grandchildren partici</w:t>
                    </w:r>
                    <w:r w:rsidRPr="009432F8">
                      <w:rPr>
                        <w:rFonts w:ascii="Book Antiqua" w:hAnsi="Book Antiqua" w:cs="Cambria"/>
                        <w:sz w:val="20"/>
                        <w:szCs w:val="32"/>
                      </w:rPr>
                      <w:t>pate in.  We enjoy spending time with our families and traveling back East, especially to Branson, Mo, and the Monterey Peninsula, Northern California, and the Sierra Nevada, and we are going to Nashville &amp; Memphis, Tennessee next year. We are looking forw</w:t>
                    </w:r>
                    <w:r w:rsidRPr="009432F8">
                      <w:rPr>
                        <w:rFonts w:ascii="Book Antiqua" w:hAnsi="Book Antiqua" w:cs="Cambria"/>
                        <w:sz w:val="20"/>
                        <w:szCs w:val="32"/>
                      </w:rPr>
                      <w:t xml:space="preserve">ard to retirement and all that God has in store for us in the future. </w:t>
                    </w:r>
                  </w:p>
                  <w:p w:rsidR="00182826" w:rsidRPr="009432F8" w:rsidRDefault="000A4450" w:rsidP="00A44FF0">
                    <w:pPr>
                      <w:spacing w:after="0"/>
                      <w:rPr>
                        <w:sz w:val="20"/>
                      </w:rPr>
                    </w:pPr>
                    <w:r>
                      <w:rPr>
                        <w:rFonts w:ascii="Book Antiqua" w:hAnsi="Book Antiqua" w:cs="Cambria"/>
                        <w:sz w:val="20"/>
                        <w:szCs w:val="32"/>
                      </w:rPr>
                      <w:t xml:space="preserve">     </w:t>
                    </w:r>
                    <w:r w:rsidRPr="009432F8">
                      <w:rPr>
                        <w:rFonts w:ascii="Book Antiqua" w:hAnsi="Book Antiqua" w:cs="Cambria"/>
                        <w:sz w:val="20"/>
                        <w:szCs w:val="32"/>
                      </w:rPr>
                      <w:t>I have been truly blessed, and God Bless Our Military (Past, Present and Future) Keep Them Safe because without them we would not be able to enjoy our freedom.</w:t>
                    </w:r>
                  </w:p>
                </w:txbxContent>
              </v:textbox>
            </v:shape>
            <v:shape id="_x0000_s28810" type="#_x0000_t202" style="position:absolute;left:571;top:1614;width:13175;height:1015" filled="f" stroked="f">
              <v:textbox style="mso-next-textbox:#_x0000_s28811" inset="0,0,0,0">
                <w:txbxContent/>
              </v:textbox>
            </v:shape>
            <v:shape id="_x0000_s28811" type="#_x0000_t202" style="position:absolute;left:571;top:2625;width:13175;height:1014" filled="f" stroked="f">
              <v:textbox style="mso-next-textbox:#_x0000_s28812" inset="0,0,0,0">
                <w:txbxContent/>
              </v:textbox>
            </v:shape>
            <v:shape id="_x0000_s28812" type="#_x0000_t202" style="position:absolute;left:571;top:3635;width:13175;height:1015" filled="f" stroked="f">
              <v:textbox style="mso-next-textbox:#_x0000_s28813" inset="0,0,0,0">
                <w:txbxContent/>
              </v:textbox>
            </v:shape>
            <v:shape id="_x0000_s28813" type="#_x0000_t202" style="position:absolute;left:571;top:4646;width:13175;height:1019" filled="f" stroked="f">
              <v:textbox style="mso-next-textbox:#_x0000_s28814" inset="0,0,0,0">
                <w:txbxContent/>
              </v:textbox>
            </v:shape>
            <v:shape id="_x0000_s28814" type="#_x0000_t202" style="position:absolute;left:571;top:5660;width:13175;height:1015" filled="f" stroked="f">
              <v:textbox style="mso-next-textbox:#_x0000_s28815" inset="0,0,0,0">
                <w:txbxContent/>
              </v:textbox>
            </v:shape>
            <v:shape id="_x0000_s28815" type="#_x0000_t202" style="position:absolute;left:571;top:6671;width:13175;height:1015" filled="f" stroked="f">
              <v:textbox style="mso-next-textbox:#_x0000_s28816" inset="0,0,0,0">
                <w:txbxContent/>
              </v:textbox>
            </v:shape>
            <v:shape id="_x0000_s28816" type="#_x0000_t202" style="position:absolute;left:571;top:7681;width:13175;height:1015" filled="f" stroked="f">
              <v:textbox style="mso-next-textbox:#_x0000_s28817" inset="0,0,0,0">
                <w:txbxContent/>
              </v:textbox>
            </v:shape>
            <v:shape id="_x0000_s28817" type="#_x0000_t202" style="position:absolute;left:571;top:8692;width:18854;height:7082" filled="f" stroked="f">
              <v:textbox style="mso-next-textbox:#_x0000_s28818" inset="0,0,0,0">
                <w:txbxContent/>
              </v:textbox>
            </v:shape>
            <v:shape id="_x0000_s28818" type="#_x0000_t202" style="position:absolute;left:571;top:15769;width:18854;height:3036" filled="f" stroked="f">
              <v:textbox style="mso-next-textbox:#_x0000_s23089" inset="0,0,0,0">
                <w:txbxContent/>
              </v:textbox>
            </v:shape>
            <w10:wrap type="tight" anchorx="page" anchory="page"/>
          </v:group>
        </w:pict>
      </w:r>
      <w:r>
        <w:rPr>
          <w:noProof/>
        </w:rPr>
        <w:drawing>
          <wp:anchor distT="0" distB="0" distL="118745" distR="118745" simplePos="0" relativeHeight="251723856" behindDoc="0" locked="0" layoutInCell="1" allowOverlap="1">
            <wp:simplePos x="0" y="0"/>
            <wp:positionH relativeFrom="page">
              <wp:posOffset>6477000</wp:posOffset>
            </wp:positionH>
            <wp:positionV relativeFrom="page">
              <wp:posOffset>6273800</wp:posOffset>
            </wp:positionV>
            <wp:extent cx="833120" cy="1143000"/>
            <wp:effectExtent l="50800" t="25400" r="30480" b="0"/>
            <wp:wrapTight wrapText="bothSides">
              <wp:wrapPolygon edited="0">
                <wp:start x="-1317" y="-480"/>
                <wp:lineTo x="-1317" y="21600"/>
                <wp:lineTo x="22390" y="21600"/>
                <wp:lineTo x="22390" y="-480"/>
                <wp:lineTo x="-1317" y="-480"/>
              </wp:wrapPolygon>
            </wp:wrapTight>
            <wp:docPr id="1458" name="Picture 1453" descr="sandy c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descr="sandy costa.jpg"/>
                    <pic:cNvPicPr>
                      <a:picLocks noChangeAspect="1" noChangeArrowheads="1"/>
                    </pic:cNvPicPr>
                  </pic:nvPicPr>
                  <pic:blipFill>
                    <a:blip r:embed="rId22"/>
                    <a:srcRect/>
                    <a:stretch>
                      <a:fillRect/>
                    </a:stretch>
                  </pic:blipFill>
                  <pic:spPr bwMode="auto">
                    <a:xfrm>
                      <a:off x="0" y="0"/>
                      <a:ext cx="833120" cy="1143000"/>
                    </a:xfrm>
                    <a:prstGeom prst="rect">
                      <a:avLst/>
                    </a:prstGeom>
                    <a:noFill/>
                    <a:ln w="12700" cap="flat" cmpd="sng">
                      <a:solidFill>
                        <a:srgbClr val="000000"/>
                      </a:solidFill>
                      <a:prstDash val="solid"/>
                      <a:round/>
                      <a:headEnd type="none" w="med" len="med"/>
                      <a:tailEnd type="none" w="med" len="med"/>
                    </a:ln>
                  </pic:spPr>
                </pic:pic>
              </a:graphicData>
            </a:graphic>
          </wp:anchor>
        </w:drawing>
      </w:r>
      <w:r>
        <w:rPr>
          <w:noProof/>
        </w:rPr>
        <w:pict>
          <v:shape id="_x0000_s1441" type="#_x0000_t202" style="position:absolute;margin-left:325.5pt;margin-top:470pt;width:200pt;height:30pt;z-index:251719760;mso-wrap-edited:f;mso-position-horizontal-relative:page;mso-position-vertical-relative:page" wrapcoords="0 0 21600 0 21600 21600 0 21600 0 0" filled="f" stroked="f">
            <v:fill o:detectmouseclick="t"/>
            <v:textbox style="mso-next-textbox:#_x0000_s1441" inset="0,0,0,0">
              <w:txbxContent>
                <w:p w:rsidR="00182826" w:rsidRPr="009432F8" w:rsidRDefault="000A4450" w:rsidP="00A44FF0">
                  <w:pPr>
                    <w:pStyle w:val="Heading2"/>
                    <w:jc w:val="left"/>
                    <w:rPr>
                      <w:color w:val="auto"/>
                      <w:sz w:val="28"/>
                    </w:rPr>
                  </w:pPr>
                  <w:r w:rsidRPr="009432F8">
                    <w:rPr>
                      <w:color w:val="auto"/>
                      <w:sz w:val="28"/>
                    </w:rPr>
                    <w:t>Sandra Costa Rolfes</w:t>
                  </w:r>
                </w:p>
              </w:txbxContent>
            </v:textbox>
            <w10:wrap type="tight" anchorx="page" anchory="page"/>
          </v:shape>
        </w:pict>
      </w:r>
      <w:r>
        <w:rPr>
          <w:noProof/>
        </w:rPr>
        <w:pict>
          <v:line id="_x0000_s19449" style="position:absolute;z-index:251774032;mso-wrap-edited:f;mso-position-horizontal-relative:page;mso-position-vertical-relative:page" from="365pt,457pt" to="538pt,457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group id="_x0000_s28846" style="position:absolute;margin-left:325.5pt;margin-top:336pt;width:252pt;height:109pt;z-index:251769936;mso-position-horizontal-relative:page;mso-position-vertical-relative:page" coordsize="20000,20000" wrapcoords="0 0 21600 0 21600 21600 0 21600 0 0" mv:complextextbox="1">
            <o:lock v:ext="edit" ungrouping="t"/>
            <v:shape id="_x0000_s28847" type="#_x0000_t202" style="position:absolute;width:20000;height:20000;mso-wrap-edited:f;mso-position-horizontal-relative:page;mso-position-vertical-relative:page" wrapcoords="0 0 21600 0 21600 21600 0 21600 0 0" o:regroupid="167" mv:complextextbox="1" filled="f" stroked="f">
              <v:fill o:detectmouseclick="t"/>
              <v:textbox style="mso-next-textbox:#_x0000_s28111" inset=",7.2pt,,7.2pt"/>
            </v:shape>
            <v:shape id="_x0000_s28848" type="#_x0000_t202" style="position:absolute;left:571;top:1321;width:13441;height:2220" filled="f" stroked="f">
              <v:textbox style="mso-next-textbox:#_x0000_s28849" inset="0,0,0,0">
                <w:txbxContent>
                  <w:p w:rsidR="00182826" w:rsidRPr="009B2B7E" w:rsidRDefault="000A4450" w:rsidP="00A44FF0">
                    <w:r>
                      <w:rPr>
                        <w:rFonts w:cs="Cambria"/>
                        <w:sz w:val="20"/>
                      </w:rPr>
                      <w:t xml:space="preserve">     </w:t>
                    </w:r>
                    <w:r w:rsidRPr="001126B0">
                      <w:rPr>
                        <w:rFonts w:cs="Cambria"/>
                        <w:sz w:val="20"/>
                      </w:rPr>
                      <w:t>Separated after 30 years of marriage. Have three children, one son and two daughters and one grandson. I live in Mesa, Arizona that is located in the Phoenix metropolitan area.</w:t>
                    </w:r>
                  </w:p>
                </w:txbxContent>
              </v:textbox>
            </v:shape>
            <v:shape id="_x0000_s28849" type="#_x0000_t202" style="position:absolute;left:571;top:3532;width:13441;height:2220" filled="f" stroked="f">
              <v:textbox style="mso-next-textbox:#_x0000_s28850" inset="0,0,0,0">
                <w:txbxContent/>
              </v:textbox>
            </v:shape>
            <v:shape id="_x0000_s28850" type="#_x0000_t202" style="position:absolute;left:571;top:5743;width:13441;height:2220" filled="f" stroked="f">
              <v:textbox style="mso-next-textbox:#_x0000_s28851" inset="0,0,0,0">
                <w:txbxContent/>
              </v:textbox>
            </v:shape>
            <v:shape id="_x0000_s28851" type="#_x0000_t202" style="position:absolute;left:571;top:7954;width:13441;height:2220" filled="f" stroked="f">
              <v:textbox style="mso-next-textbox:#_x0000_s28852" inset="0,0,0,0">
                <w:txbxContent/>
              </v:textbox>
            </v:shape>
            <v:shape id="_x0000_s28852" type="#_x0000_t202" style="position:absolute;left:571;top:10165;width:13441;height:2229" filled="f" stroked="f">
              <v:textbox style="mso-next-textbox:#_x0000_s28853" inset="0,0,0,0">
                <w:txbxContent/>
              </v:textbox>
            </v:shape>
            <v:shape id="_x0000_s28853" type="#_x0000_t202" style="position:absolute;left:571;top:12385;width:13441;height:4055" filled="f" stroked="f">
              <v:textbox style="mso-next-textbox:#_x0000_s28853" inset="0,0,0,0">
                <w:txbxContent/>
              </v:textbox>
            </v:shape>
            <w10:wrap type="tight" anchorx="page" anchory="page"/>
          </v:group>
        </w:pict>
      </w:r>
      <w:r>
        <w:rPr>
          <w:noProof/>
        </w:rPr>
        <w:drawing>
          <wp:anchor distT="0" distB="0" distL="114300" distR="114300" simplePos="0" relativeHeight="251771984" behindDoc="0" locked="0" layoutInCell="1" allowOverlap="1">
            <wp:simplePos x="0" y="0"/>
            <wp:positionH relativeFrom="page">
              <wp:posOffset>6515100</wp:posOffset>
            </wp:positionH>
            <wp:positionV relativeFrom="page">
              <wp:posOffset>4406900</wp:posOffset>
            </wp:positionV>
            <wp:extent cx="813435" cy="1143000"/>
            <wp:effectExtent l="25400" t="0" r="0" b="0"/>
            <wp:wrapTight wrapText="bothSides">
              <wp:wrapPolygon edited="0">
                <wp:start x="-674" y="0"/>
                <wp:lineTo x="-674" y="21120"/>
                <wp:lineTo x="21583" y="21120"/>
                <wp:lineTo x="21583" y="0"/>
                <wp:lineTo x="-674" y="0"/>
              </wp:wrapPolygon>
            </wp:wrapTight>
            <wp:docPr id="9" name="Picture 8" descr="norman c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 corn.jpg"/>
                    <pic:cNvPicPr/>
                  </pic:nvPicPr>
                  <pic:blipFill>
                    <a:blip r:embed="rId23"/>
                    <a:stretch>
                      <a:fillRect/>
                    </a:stretch>
                  </pic:blipFill>
                  <pic:spPr>
                    <a:xfrm>
                      <a:off x="0" y="0"/>
                      <a:ext cx="813435" cy="1143000"/>
                    </a:xfrm>
                    <a:prstGeom prst="rect">
                      <a:avLst/>
                    </a:prstGeom>
                  </pic:spPr>
                </pic:pic>
              </a:graphicData>
            </a:graphic>
          </wp:anchor>
        </w:drawing>
      </w:r>
      <w:r>
        <w:rPr>
          <w:noProof/>
        </w:rPr>
        <w:drawing>
          <wp:anchor distT="0" distB="0" distL="114300" distR="114300" simplePos="0" relativeHeight="251768912" behindDoc="0" locked="0" layoutInCell="1" allowOverlap="1">
            <wp:simplePos x="0" y="0"/>
            <wp:positionH relativeFrom="page">
              <wp:posOffset>2781300</wp:posOffset>
            </wp:positionH>
            <wp:positionV relativeFrom="page">
              <wp:posOffset>1219200</wp:posOffset>
            </wp:positionV>
            <wp:extent cx="865505" cy="1143000"/>
            <wp:effectExtent l="50800" t="25400" r="23495" b="0"/>
            <wp:wrapTight wrapText="bothSides">
              <wp:wrapPolygon edited="0">
                <wp:start x="-1268" y="-480"/>
                <wp:lineTo x="-1268" y="21600"/>
                <wp:lineTo x="22186" y="21600"/>
                <wp:lineTo x="22186" y="-480"/>
                <wp:lineTo x="-1268" y="-480"/>
              </wp:wrapPolygon>
            </wp:wrapTight>
            <wp:docPr id="8" name="Picture 7" descr="susan caud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an caudill.jpg"/>
                    <pic:cNvPicPr/>
                  </pic:nvPicPr>
                  <pic:blipFill>
                    <a:blip r:embed="rId24"/>
                    <a:stretch>
                      <a:fillRect/>
                    </a:stretch>
                  </pic:blipFill>
                  <pic:spPr>
                    <a:xfrm>
                      <a:off x="0" y="0"/>
                      <a:ext cx="865505" cy="1143000"/>
                    </a:xfrm>
                    <a:prstGeom prst="rect">
                      <a:avLst/>
                    </a:prstGeom>
                    <a:ln w="12700" cap="flat" cmpd="sng" algn="ctr">
                      <a:solidFill>
                        <a:schemeClr val="tx1"/>
                      </a:solidFill>
                      <a:prstDash val="solid"/>
                      <a:round/>
                      <a:headEnd type="none" w="med" len="med"/>
                      <a:tailEnd type="none" w="med" len="med"/>
                    </a:ln>
                  </pic:spPr>
                </pic:pic>
              </a:graphicData>
            </a:graphic>
          </wp:anchor>
        </w:drawing>
      </w:r>
      <w:r>
        <w:rPr>
          <w:noProof/>
        </w:rPr>
        <w:pict>
          <v:shape id="_x0000_s19448" type="#_x0000_t202" style="position:absolute;margin-left:325.5pt;margin-top:323pt;width:200pt;height:17pt;z-index:251773008;mso-wrap-edited:f;mso-position-horizontal-relative:page;mso-position-vertical-relative:page" wrapcoords="0 0 21600 0 21600 21600 0 21600 0 0" filled="f" stroked="f">
            <v:fill o:detectmouseclick="t"/>
            <v:textbox style="mso-next-textbox:#_x0000_s19448" inset="0,0,0,0">
              <w:txbxContent>
                <w:p w:rsidR="00182826" w:rsidRPr="009432F8" w:rsidRDefault="000A4450" w:rsidP="00A44FF0">
                  <w:pPr>
                    <w:pStyle w:val="Heading2"/>
                    <w:jc w:val="left"/>
                    <w:rPr>
                      <w:color w:val="auto"/>
                      <w:sz w:val="28"/>
                    </w:rPr>
                  </w:pPr>
                  <w:r>
                    <w:rPr>
                      <w:color w:val="auto"/>
                      <w:sz w:val="28"/>
                    </w:rPr>
                    <w:t>Norman Corn</w:t>
                  </w:r>
                </w:p>
              </w:txbxContent>
            </v:textbox>
            <w10:wrap type="tight" anchorx="page" anchory="page"/>
          </v:shape>
        </w:pict>
      </w:r>
      <w:r>
        <w:rPr>
          <w:noProof/>
        </w:rPr>
        <w:pict>
          <v:line id="_x0000_s18851" style="position:absolute;z-index:251747408;mso-wrap-edited:f;mso-position-horizontal-relative:page;mso-position-vertical-relative:page" from="363.5pt,310pt" to="536.5pt,310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shape id="_x0000_s19446" type="#_x0000_t202" style="position:absolute;margin-left:36pt;margin-top:67.6pt;width:200pt;height:15.4pt;z-index:251767888;mso-wrap-edited:f;mso-position-horizontal-relative:page;mso-position-vertical-relative:page" wrapcoords="0 0 21600 0 21600 21600 0 21600 0 0" filled="f" stroked="f">
            <v:fill o:detectmouseclick="t"/>
            <v:textbox style="mso-next-textbox:#_x0000_s19446" inset="0,0,0,0">
              <w:txbxContent>
                <w:p w:rsidR="00182826" w:rsidRPr="000A2705" w:rsidRDefault="000A4450" w:rsidP="00A44FF0">
                  <w:pPr>
                    <w:pStyle w:val="Heading2"/>
                    <w:jc w:val="left"/>
                    <w:rPr>
                      <w:color w:val="auto"/>
                      <w:sz w:val="24"/>
                    </w:rPr>
                  </w:pPr>
                  <w:r>
                    <w:rPr>
                      <w:color w:val="auto"/>
                      <w:sz w:val="28"/>
                    </w:rPr>
                    <w:t>Susan Caudill Mort</w:t>
                  </w:r>
                </w:p>
              </w:txbxContent>
            </v:textbox>
            <w10:wrap type="tight" anchorx="page" anchory="page"/>
          </v:shape>
        </w:pict>
      </w:r>
      <w:r>
        <w:rPr>
          <w:noProof/>
        </w:rPr>
        <w:drawing>
          <wp:anchor distT="0" distB="0" distL="118745" distR="118745" simplePos="0" relativeHeight="251761744" behindDoc="0" locked="0" layoutInCell="1" allowOverlap="1">
            <wp:simplePos x="0" y="0"/>
            <wp:positionH relativeFrom="page">
              <wp:posOffset>6489700</wp:posOffset>
            </wp:positionH>
            <wp:positionV relativeFrom="page">
              <wp:posOffset>1219200</wp:posOffset>
            </wp:positionV>
            <wp:extent cx="822960" cy="1143000"/>
            <wp:effectExtent l="50800" t="25400" r="15240" b="0"/>
            <wp:wrapTight wrapText="bothSides">
              <wp:wrapPolygon edited="0">
                <wp:start x="-1333" y="-480"/>
                <wp:lineTo x="-1333" y="21600"/>
                <wp:lineTo x="22000" y="21600"/>
                <wp:lineTo x="22000" y="-480"/>
                <wp:lineTo x="-1333" y="-480"/>
              </wp:wrapPolygon>
            </wp:wrapTight>
            <wp:docPr id="1464" name="Picture 1464" descr="rick con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rick conrad.JPG"/>
                    <pic:cNvPicPr>
                      <a:picLocks noChangeAspect="1" noChangeArrowheads="1"/>
                    </pic:cNvPicPr>
                  </pic:nvPicPr>
                  <pic:blipFill>
                    <a:blip r:embed="rId25"/>
                    <a:srcRect l="5185" t="8611" r="5185"/>
                    <a:stretch>
                      <a:fillRect/>
                    </a:stretch>
                  </pic:blipFill>
                  <pic:spPr bwMode="auto">
                    <a:xfrm>
                      <a:off x="0" y="0"/>
                      <a:ext cx="822960" cy="1143000"/>
                    </a:xfrm>
                    <a:prstGeom prst="rect">
                      <a:avLst/>
                    </a:prstGeom>
                    <a:noFill/>
                    <a:ln w="12700">
                      <a:solidFill>
                        <a:srgbClr val="000000"/>
                      </a:solidFill>
                      <a:miter lim="800000"/>
                      <a:headEnd/>
                      <a:tailEnd/>
                    </a:ln>
                  </pic:spPr>
                </pic:pic>
              </a:graphicData>
            </a:graphic>
          </wp:anchor>
        </w:drawing>
      </w:r>
      <w:r>
        <w:rPr>
          <w:noProof/>
        </w:rPr>
        <w:pict>
          <v:group id="_x0000_s28819" style="position:absolute;margin-left:324pt;margin-top:82.6pt;width:252pt;height:226pt;z-index:251760720;mso-position-horizontal-relative:page;mso-position-vertical-relative:page" coordsize="20000,20000" wrapcoords="0 0 21600 0 21600 21600 0 21600 0 0" mv:complextextbox="1">
            <o:lock v:ext="edit" ungrouping="t"/>
            <v:shape id="_x0000_s28820" type="#_x0000_t202" style="position:absolute;width:20000;height:20000;mso-wrap-edited:f;mso-position-horizontal-relative:page;mso-position-vertical-relative:page" wrapcoords="0 0 21600 0 21600 21600 0 21600 0 0" o:regroupid="164" mv:complextextbox="1" filled="f" stroked="f">
              <v:fill o:detectmouseclick="t"/>
              <v:textbox style="mso-next-textbox:#_x0000_s28072" inset=",7.2pt,,7.2pt"/>
            </v:shape>
            <v:shape id="_x0000_s28821" type="#_x0000_t202" style="position:absolute;left:571;top:637;width:13215;height:1071" filled="f" stroked="f">
              <v:textbox style="mso-next-textbox:#_x0000_s28822" inset="0,0,0,0">
                <w:txbxContent>
                  <w:p w:rsidR="00182826" w:rsidRPr="009432F8" w:rsidRDefault="000A4450" w:rsidP="00A44FF0">
                    <w:pPr>
                      <w:spacing w:after="0"/>
                      <w:ind w:firstLine="720"/>
                      <w:rPr>
                        <w:rFonts w:ascii="Book Antiqua" w:hAnsi="Book Antiqua"/>
                        <w:sz w:val="20"/>
                      </w:rPr>
                    </w:pPr>
                    <w:r w:rsidRPr="009432F8">
                      <w:rPr>
                        <w:rFonts w:ascii="Book Antiqua" w:hAnsi="Book Antiqua" w:cs="Cambria"/>
                        <w:sz w:val="20"/>
                      </w:rPr>
                      <w:t>It's hard to believe that it has been 40 years.</w:t>
                    </w:r>
                    <w:r>
                      <w:rPr>
                        <w:rFonts w:ascii="Book Antiqua" w:hAnsi="Book Antiqua" w:cs="Cambria"/>
                        <w:sz w:val="20"/>
                      </w:rPr>
                      <w:t xml:space="preserve"> Having raised 3 children </w:t>
                    </w:r>
                    <w:r w:rsidRPr="009432F8">
                      <w:rPr>
                        <w:rFonts w:ascii="Book Antiqua" w:hAnsi="Book Antiqua" w:cs="Cambria"/>
                        <w:sz w:val="20"/>
                      </w:rPr>
                      <w:t>and worked at the same company for 36 years,</w:t>
                    </w:r>
                    <w:r>
                      <w:rPr>
                        <w:rFonts w:ascii="Book Antiqua" w:hAnsi="Book Antiqua" w:cs="Cambria"/>
                        <w:sz w:val="20"/>
                      </w:rPr>
                      <w:t xml:space="preserve"> </w:t>
                    </w:r>
                    <w:r w:rsidRPr="009432F8">
                      <w:rPr>
                        <w:rFonts w:ascii="Book Antiqua" w:hAnsi="Book Antiqua" w:cs="Cambria"/>
                        <w:sz w:val="20"/>
                      </w:rPr>
                      <w:t>life has been a wild ride. My wife Shaula and I spend our time enjoying our church friends, cruising the computer,</w:t>
                    </w:r>
                    <w:r w:rsidRPr="009432F8">
                      <w:rPr>
                        <w:rFonts w:ascii="Book Antiqua" w:hAnsi="Book Antiqua" w:cs="Cambria"/>
                        <w:sz w:val="20"/>
                      </w:rPr>
                      <w:t xml:space="preserve"> music, sewing, and mixing it up with our adult kids. Megan is married now and lives here in Modesto. Evan is single (and expected to marry soon) </w:t>
                    </w:r>
                    <w:r>
                      <w:rPr>
                        <w:rFonts w:ascii="Book Antiqua" w:hAnsi="Book Antiqua" w:cs="Cambria"/>
                        <w:sz w:val="20"/>
                      </w:rPr>
                      <w:t>teaching at Kaplan College in La</w:t>
                    </w:r>
                    <w:r w:rsidRPr="009432F8">
                      <w:rPr>
                        <w:rFonts w:ascii="Book Antiqua" w:hAnsi="Book Antiqua" w:cs="Cambria"/>
                        <w:sz w:val="20"/>
                      </w:rPr>
                      <w:t xml:space="preserve">Jolla, and Grayson living in Fresno with his new wife. All are great citizens </w:t>
                    </w:r>
                    <w:r w:rsidRPr="009432F8">
                      <w:rPr>
                        <w:rFonts w:ascii="Book Antiqua" w:hAnsi="Book Antiqua" w:cs="Cambria"/>
                        <w:sz w:val="20"/>
                      </w:rPr>
                      <w:t>and now beginning their new walk in this life. I have had fun getting prepared for this reunion by downloading pictures of you all and listening to your stories along the way.  Have a great time at the reunion!</w:t>
                    </w:r>
                  </w:p>
                  <w:p w:rsidR="00182826" w:rsidRDefault="000A4450" w:rsidP="00A44FF0">
                    <w:pPr>
                      <w:spacing w:after="0"/>
                    </w:pPr>
                  </w:p>
                </w:txbxContent>
              </v:textbox>
            </v:shape>
            <v:shape id="_x0000_s28822" type="#_x0000_t202" style="position:absolute;left:571;top:1704;width:13215;height:1070" filled="f" stroked="f">
              <v:textbox style="mso-next-textbox:#_x0000_s28823" inset="0,0,0,0">
                <w:txbxContent/>
              </v:textbox>
            </v:shape>
            <v:shape id="_x0000_s28823" type="#_x0000_t202" style="position:absolute;left:571;top:2770;width:13215;height:1071" filled="f" stroked="f">
              <v:textbox style="mso-next-textbox:#_x0000_s28824" inset="0,0,0,0">
                <w:txbxContent/>
              </v:textbox>
            </v:shape>
            <v:shape id="_x0000_s28824" type="#_x0000_t202" style="position:absolute;left:571;top:3836;width:13215;height:1071" filled="f" stroked="f">
              <v:textbox style="mso-next-textbox:#_x0000_s28825" inset="0,0,0,0">
                <w:txbxContent/>
              </v:textbox>
            </v:shape>
            <v:shape id="_x0000_s28825" type="#_x0000_t202" style="position:absolute;left:571;top:4903;width:13215;height:1075" filled="f" stroked="f">
              <v:textbox style="mso-next-textbox:#_x0000_s28826" inset="0,0,0,0">
                <w:txbxContent/>
              </v:textbox>
            </v:shape>
            <v:shape id="_x0000_s28826" type="#_x0000_t202" style="position:absolute;left:571;top:5973;width:13215;height:1071" filled="f" stroked="f">
              <v:textbox style="mso-next-textbox:#_x0000_s28827" inset="0,0,0,0">
                <w:txbxContent/>
              </v:textbox>
            </v:shape>
            <v:shape id="_x0000_s28827" type="#_x0000_t202" style="position:absolute;left:571;top:7040;width:13215;height:1071" filled="f" stroked="f">
              <v:textbox style="mso-next-textbox:#_x0000_s28828" inset="0,0,0,0">
                <w:txbxContent/>
              </v:textbox>
            </v:shape>
            <v:shape id="_x0000_s28828" type="#_x0000_t202" style="position:absolute;left:571;top:8106;width:13215;height:1071" filled="f" stroked="f">
              <v:textbox style="mso-next-textbox:#_x0000_s28829" inset="0,0,0,0">
                <w:txbxContent/>
              </v:textbox>
            </v:shape>
            <v:shape id="_x0000_s28829" type="#_x0000_t202" style="position:absolute;left:571;top:9173;width:18854;height:9606" filled="f" stroked="f">
              <v:textbox style="mso-next-textbox:#_x0000_s28829" inset="0,0,0,0">
                <w:txbxContent/>
              </v:textbox>
            </v:shape>
            <w10:wrap type="tight" anchorx="page" anchory="page"/>
          </v:group>
        </w:pict>
      </w:r>
      <w:r>
        <w:rPr>
          <w:noProof/>
        </w:rPr>
        <w:pict>
          <v:shape id="_x0000_s18870" type="#_x0000_t202" style="position:absolute;margin-left:325.25pt;margin-top:67.6pt;width:200pt;height:30pt;z-index:251759696;mso-wrap-edited:f;mso-position-horizontal-relative:page;mso-position-vertical-relative:page" wrapcoords="0 0 21600 0 21600 21600 0 21600 0 0" filled="f" stroked="f">
            <v:fill o:detectmouseclick="t"/>
            <v:textbox style="mso-next-textbox:#_x0000_s18870" inset="0,0,0,0">
              <w:txbxContent>
                <w:p w:rsidR="00182826" w:rsidRPr="009432F8" w:rsidRDefault="000A4450" w:rsidP="00A44FF0">
                  <w:pPr>
                    <w:pStyle w:val="Heading2"/>
                    <w:jc w:val="left"/>
                    <w:rPr>
                      <w:color w:val="auto"/>
                      <w:sz w:val="28"/>
                    </w:rPr>
                  </w:pPr>
                  <w:r w:rsidRPr="009432F8">
                    <w:rPr>
                      <w:color w:val="auto"/>
                      <w:sz w:val="28"/>
                    </w:rPr>
                    <w:t>Rick Conrad</w:t>
                  </w:r>
                </w:p>
              </w:txbxContent>
            </v:textbox>
            <w10:wrap type="tight" anchorx="page" anchory="page"/>
          </v:shape>
        </w:pict>
      </w:r>
      <w:r>
        <w:rPr>
          <w:noProof/>
        </w:rPr>
        <w:pict>
          <v:shape id="_x0000_s1316" type="#_x0000_t202" style="position:absolute;margin-left:423.5pt;margin-top:523pt;width:126pt;height:21.6pt;z-index:251658319;mso-wrap-edited:f;mso-position-horizontal-relative:page;mso-position-vertical-relative:page" wrapcoords="0 0 21600 0 21600 21600 0 21600 0 0" filled="f" stroked="f">
            <v:fill o:detectmouseclick="t"/>
            <v:stroke o:forcedash="t"/>
            <v:textbox style="mso-next-textbox:#_x0000_s1316" inset="0,0,0,0">
              <w:txbxContent>
                <w:p w:rsidR="00182826" w:rsidRDefault="000A4450" w:rsidP="00A44FF0">
                  <w:pPr>
                    <w:pStyle w:val="Heading4"/>
                  </w:pPr>
                  <w:r>
                    <w:t>C</w:t>
                  </w:r>
                  <w:r w:rsidRPr="00A151CC">
                    <w:t>onsectetuer</w:t>
                  </w:r>
                  <w:r>
                    <w:t>:</w:t>
                  </w:r>
                </w:p>
              </w:txbxContent>
            </v:textbox>
            <w10:wrap type="tight" anchorx="page" anchory="page"/>
          </v:shape>
        </w:pict>
      </w:r>
      <w:r>
        <w:br w:type="page"/>
      </w:r>
      <w:r>
        <w:rPr>
          <w:noProof/>
        </w:rPr>
        <w:pict>
          <v:group id="_x0000_s28892" style="position:absolute;margin-left:323.5pt;margin-top:425pt;width:252pt;height:295pt;z-index:251787344;mso-position-horizontal-relative:page;mso-position-vertical-relative:page" coordsize="20000,20000" wrapcoords="0 0 21600 0 21600 21600 0 21600 0 0" mv:complextextbox="1">
            <o:lock v:ext="edit" ungrouping="t"/>
            <v:shape id="_x0000_s28893" type="#_x0000_t202" style="position:absolute;width:20000;height:20000;mso-wrap-edited:f;mso-position-horizontal-relative:page;mso-position-vertical-relative:page" wrapcoords="0 0 21600 0 21600 21600 0 21600 0 0" o:regroupid="169" mv:complextextbox="1" filled="f" stroked="f">
              <v:fill o:detectmouseclick="t"/>
              <v:textbox style="mso-next-textbox:#_x0000_s22554" inset=",7.2pt,,7.2pt"/>
            </v:shape>
            <v:shape id="_x0000_s28894" type="#_x0000_t202" style="position:absolute;left:571;top:488;width:13520;height:820" filled="f" stroked="f">
              <v:textbox style="mso-next-textbox:#_x0000_s28895" inset="0,0,0,0">
                <w:txbxContent>
                  <w:p w:rsidR="00182826" w:rsidRDefault="000A4450" w:rsidP="00A44FF0">
                    <w:pPr>
                      <w:widowControl w:val="0"/>
                      <w:autoSpaceDE w:val="0"/>
                      <w:autoSpaceDN w:val="0"/>
                      <w:adjustRightInd w:val="0"/>
                      <w:spacing w:after="0"/>
                      <w:rPr>
                        <w:rFonts w:cs="Cambria"/>
                        <w:sz w:val="20"/>
                      </w:rPr>
                    </w:pPr>
                    <w:r>
                      <w:rPr>
                        <w:rFonts w:cs="Cambria"/>
                        <w:sz w:val="20"/>
                      </w:rPr>
                      <w:t xml:space="preserve">     </w:t>
                    </w:r>
                    <w:r w:rsidRPr="001126B0">
                      <w:rPr>
                        <w:rFonts w:cs="Cambria"/>
                        <w:sz w:val="20"/>
                      </w:rPr>
                      <w:t>I finished Modesto High in Ja</w:t>
                    </w:r>
                    <w:r w:rsidRPr="001126B0">
                      <w:rPr>
                        <w:rFonts w:cs="Cambria"/>
                        <w:sz w:val="20"/>
                      </w:rPr>
                      <w:t xml:space="preserve">nuary 1971 because I was planning to get married to the love of my life Danny Emfinger.  We got married May 8, 1971.  I did however go back and receive my diploma with the class.  It did feel a little weird because I was already housekeeping and it seemed </w:t>
                    </w:r>
                    <w:r w:rsidRPr="001126B0">
                      <w:rPr>
                        <w:rFonts w:cs="Cambria"/>
                        <w:sz w:val="20"/>
                      </w:rPr>
                      <w:t>to me everybody else would be out partying that night.  My husband Danny and I went to my parents along with my sister Judy.  We had cake &amp; ice cream with lots of family.</w:t>
                    </w:r>
                  </w:p>
                  <w:p w:rsidR="00182826" w:rsidRDefault="000A4450" w:rsidP="00A44FF0">
                    <w:pPr>
                      <w:widowControl w:val="0"/>
                      <w:autoSpaceDE w:val="0"/>
                      <w:autoSpaceDN w:val="0"/>
                      <w:adjustRightInd w:val="0"/>
                      <w:spacing w:after="0"/>
                      <w:rPr>
                        <w:rFonts w:cs="Cambria"/>
                        <w:sz w:val="20"/>
                      </w:rPr>
                    </w:pPr>
                    <w:r>
                      <w:rPr>
                        <w:rFonts w:cs="Cambria"/>
                        <w:sz w:val="20"/>
                      </w:rPr>
                      <w:t xml:space="preserve">     </w:t>
                    </w:r>
                    <w:r w:rsidRPr="001126B0">
                      <w:rPr>
                        <w:rFonts w:cs="Cambria"/>
                        <w:sz w:val="20"/>
                      </w:rPr>
                      <w:t>I gave birth to my daughter Cynthia Lee July 17, 1973.  She was my second love o</w:t>
                    </w:r>
                    <w:r w:rsidRPr="001126B0">
                      <w:rPr>
                        <w:rFonts w:cs="Cambria"/>
                        <w:sz w:val="20"/>
                      </w:rPr>
                      <w:t>f my life and still is</w:t>
                    </w:r>
                    <w:r>
                      <w:rPr>
                        <w:rFonts w:cs="Cambria"/>
                        <w:sz w:val="20"/>
                      </w:rPr>
                      <w:t>.  Now I watch her two daughter</w:t>
                    </w:r>
                    <w:r w:rsidRPr="001126B0">
                      <w:rPr>
                        <w:rFonts w:cs="Cambria"/>
                        <w:sz w:val="20"/>
                      </w:rPr>
                      <w:t>s</w:t>
                    </w:r>
                    <w:r>
                      <w:rPr>
                        <w:rFonts w:cs="Cambria"/>
                        <w:sz w:val="20"/>
                      </w:rPr>
                      <w:t>. Her 5-year-</w:t>
                    </w:r>
                    <w:r w:rsidRPr="001126B0">
                      <w:rPr>
                        <w:rFonts w:cs="Cambria"/>
                        <w:sz w:val="20"/>
                      </w:rPr>
                      <w:t>old looks just like her except she has brown eyes and Cindy has blue.  </w:t>
                    </w:r>
                  </w:p>
                  <w:p w:rsidR="00182826" w:rsidRDefault="000A4450" w:rsidP="00A44FF0">
                    <w:pPr>
                      <w:widowControl w:val="0"/>
                      <w:autoSpaceDE w:val="0"/>
                      <w:autoSpaceDN w:val="0"/>
                      <w:adjustRightInd w:val="0"/>
                      <w:spacing w:after="0"/>
                      <w:rPr>
                        <w:rFonts w:cs="Cambria"/>
                        <w:sz w:val="20"/>
                      </w:rPr>
                    </w:pPr>
                    <w:r>
                      <w:rPr>
                        <w:rFonts w:cs="Cambria"/>
                        <w:sz w:val="20"/>
                      </w:rPr>
                      <w:t xml:space="preserve">     </w:t>
                    </w:r>
                    <w:r w:rsidRPr="001126B0">
                      <w:rPr>
                        <w:rFonts w:cs="Cambria"/>
                        <w:sz w:val="20"/>
                      </w:rPr>
                      <w:t>My husband Dan started working at Gallo Glass Plant in 1971 he also bought us a new home in 1971.  He worked har</w:t>
                    </w:r>
                    <w:r w:rsidRPr="001126B0">
                      <w:rPr>
                        <w:rFonts w:cs="Cambria"/>
                        <w:sz w:val="20"/>
                      </w:rPr>
                      <w:t>d and became a Machine Repairman.  </w:t>
                    </w:r>
                  </w:p>
                  <w:p w:rsidR="00182826" w:rsidRDefault="000A4450" w:rsidP="00A44FF0">
                    <w:pPr>
                      <w:widowControl w:val="0"/>
                      <w:autoSpaceDE w:val="0"/>
                      <w:autoSpaceDN w:val="0"/>
                      <w:adjustRightInd w:val="0"/>
                      <w:spacing w:after="0"/>
                      <w:rPr>
                        <w:rFonts w:cs="Cambria"/>
                        <w:sz w:val="20"/>
                      </w:rPr>
                    </w:pPr>
                    <w:r>
                      <w:rPr>
                        <w:rFonts w:cs="Cambria"/>
                        <w:sz w:val="20"/>
                      </w:rPr>
                      <w:t xml:space="preserve">     </w:t>
                    </w:r>
                    <w:r w:rsidRPr="001126B0">
                      <w:rPr>
                        <w:rFonts w:cs="Cambria"/>
                        <w:sz w:val="20"/>
                      </w:rPr>
                      <w:t>Then April 24 1976 I gave birth to our son David</w:t>
                    </w:r>
                    <w:r>
                      <w:rPr>
                        <w:rFonts w:cs="Cambria"/>
                        <w:sz w:val="20"/>
                      </w:rPr>
                      <w:t xml:space="preserve"> Joseph Emfinger, my third love. O</w:t>
                    </w:r>
                    <w:r w:rsidRPr="001126B0">
                      <w:rPr>
                        <w:rFonts w:cs="Cambria"/>
                        <w:sz w:val="20"/>
                      </w:rPr>
                      <w:t>h</w:t>
                    </w:r>
                    <w:r>
                      <w:rPr>
                        <w:rFonts w:cs="Cambria"/>
                        <w:sz w:val="20"/>
                      </w:rPr>
                      <w:t>,</w:t>
                    </w:r>
                    <w:r w:rsidRPr="001126B0">
                      <w:rPr>
                        <w:rFonts w:cs="Cambria"/>
                        <w:sz w:val="20"/>
                      </w:rPr>
                      <w:t xml:space="preserve"> by the way</w:t>
                    </w:r>
                    <w:r>
                      <w:rPr>
                        <w:rFonts w:cs="Cambria"/>
                        <w:sz w:val="20"/>
                      </w:rPr>
                      <w:t>,</w:t>
                    </w:r>
                    <w:r w:rsidRPr="001126B0">
                      <w:rPr>
                        <w:rFonts w:cs="Cambria"/>
                        <w:sz w:val="20"/>
                      </w:rPr>
                      <w:t xml:space="preserve"> I love all of them equally.  </w:t>
                    </w:r>
                  </w:p>
                  <w:p w:rsidR="00182826" w:rsidRDefault="000A4450" w:rsidP="00A44FF0">
                    <w:pPr>
                      <w:widowControl w:val="0"/>
                      <w:autoSpaceDE w:val="0"/>
                      <w:autoSpaceDN w:val="0"/>
                      <w:adjustRightInd w:val="0"/>
                      <w:spacing w:after="0"/>
                      <w:rPr>
                        <w:rFonts w:cs="Cambria"/>
                        <w:sz w:val="20"/>
                      </w:rPr>
                    </w:pPr>
                    <w:r>
                      <w:rPr>
                        <w:rFonts w:cs="Cambria"/>
                        <w:sz w:val="20"/>
                      </w:rPr>
                      <w:t xml:space="preserve">     </w:t>
                    </w:r>
                    <w:r w:rsidRPr="001126B0">
                      <w:rPr>
                        <w:rFonts w:cs="Cambria"/>
                        <w:sz w:val="20"/>
                      </w:rPr>
                      <w:t>Danny had a bad head injury on August 18, 1980.  He has never been quiet the same a</w:t>
                    </w:r>
                    <w:r w:rsidRPr="001126B0">
                      <w:rPr>
                        <w:rFonts w:cs="Cambria"/>
                        <w:sz w:val="20"/>
                      </w:rPr>
                      <w:t>s he was. I went to work</w:t>
                    </w:r>
                    <w:r>
                      <w:rPr>
                        <w:rFonts w:cs="Cambria"/>
                        <w:sz w:val="20"/>
                      </w:rPr>
                      <w:t xml:space="preserve"> and</w:t>
                    </w:r>
                    <w:r w:rsidRPr="001126B0">
                      <w:rPr>
                        <w:rFonts w:cs="Cambria"/>
                        <w:sz w:val="20"/>
                      </w:rPr>
                      <w:t xml:space="preserve"> it was a difficult period in our life.  One of many.  However</w:t>
                    </w:r>
                    <w:r>
                      <w:rPr>
                        <w:rFonts w:cs="Cambria"/>
                        <w:sz w:val="20"/>
                      </w:rPr>
                      <w:t>,</w:t>
                    </w:r>
                    <w:r w:rsidRPr="001126B0">
                      <w:rPr>
                        <w:rFonts w:cs="Cambria"/>
                        <w:sz w:val="20"/>
                      </w:rPr>
                      <w:t xml:space="preserve"> when I promise to Love, Honor and Cherish till death do us part I mean it.  Plus the simple truth</w:t>
                    </w:r>
                    <w:r>
                      <w:rPr>
                        <w:rFonts w:cs="Cambria"/>
                        <w:sz w:val="20"/>
                      </w:rPr>
                      <w:t xml:space="preserve"> is</w:t>
                    </w:r>
                    <w:r w:rsidRPr="001126B0">
                      <w:rPr>
                        <w:rFonts w:cs="Cambria"/>
                        <w:sz w:val="20"/>
                      </w:rPr>
                      <w:t xml:space="preserve"> I l</w:t>
                    </w:r>
                    <w:r>
                      <w:rPr>
                        <w:rFonts w:cs="Cambria"/>
                        <w:sz w:val="20"/>
                      </w:rPr>
                      <w:t>ove my Danny more then any obsta</w:t>
                    </w:r>
                    <w:r w:rsidRPr="001126B0">
                      <w:rPr>
                        <w:rFonts w:cs="Cambria"/>
                        <w:sz w:val="20"/>
                      </w:rPr>
                      <w:t>cles that have come up.</w:t>
                    </w:r>
                  </w:p>
                  <w:p w:rsidR="00182826" w:rsidRDefault="000A4450" w:rsidP="00A44FF0">
                    <w:pPr>
                      <w:widowControl w:val="0"/>
                      <w:autoSpaceDE w:val="0"/>
                      <w:autoSpaceDN w:val="0"/>
                      <w:adjustRightInd w:val="0"/>
                      <w:spacing w:after="0"/>
                      <w:rPr>
                        <w:rFonts w:cs="Cambria"/>
                        <w:sz w:val="20"/>
                      </w:rPr>
                    </w:pPr>
                    <w:r>
                      <w:rPr>
                        <w:rFonts w:cs="Cambria"/>
                        <w:sz w:val="20"/>
                      </w:rPr>
                      <w:t xml:space="preserve">    </w:t>
                    </w:r>
                    <w:r>
                      <w:rPr>
                        <w:rFonts w:cs="Cambria"/>
                        <w:sz w:val="20"/>
                      </w:rPr>
                      <w:t xml:space="preserve"> I finally worked as a construction s</w:t>
                    </w:r>
                    <w:r w:rsidRPr="001126B0">
                      <w:rPr>
                        <w:rFonts w:cs="Cambria"/>
                        <w:sz w:val="20"/>
                      </w:rPr>
                      <w:t>ecretary</w:t>
                    </w:r>
                    <w:r>
                      <w:rPr>
                        <w:rFonts w:cs="Cambria"/>
                        <w:sz w:val="20"/>
                      </w:rPr>
                      <w:t>,</w:t>
                    </w:r>
                    <w:r w:rsidRPr="001126B0">
                      <w:rPr>
                        <w:rFonts w:cs="Cambria"/>
                        <w:sz w:val="20"/>
                      </w:rPr>
                      <w:t xml:space="preserve"> which I really loved.  I was on the job for the building of Hanshaw Middle School.  Then I went to work for Jim Lockard</w:t>
                    </w:r>
                    <w:r>
                      <w:rPr>
                        <w:rFonts w:cs="Cambria"/>
                        <w:sz w:val="20"/>
                      </w:rPr>
                      <w:t>. H</w:t>
                    </w:r>
                    <w:r w:rsidRPr="001126B0">
                      <w:rPr>
                        <w:rFonts w:cs="Cambria"/>
                        <w:sz w:val="20"/>
                      </w:rPr>
                      <w:t xml:space="preserve">e was also my boss at </w:t>
                    </w:r>
                    <w:r>
                      <w:rPr>
                        <w:rFonts w:cs="Cambria"/>
                        <w:sz w:val="20"/>
                      </w:rPr>
                      <w:t xml:space="preserve">the </w:t>
                    </w:r>
                    <w:r w:rsidRPr="001126B0">
                      <w:rPr>
                        <w:rFonts w:cs="Cambria"/>
                        <w:sz w:val="20"/>
                      </w:rPr>
                      <w:t>Hanshaw project.  Then we did all the background checking for</w:t>
                    </w:r>
                    <w:r w:rsidRPr="001126B0">
                      <w:rPr>
                        <w:rFonts w:cs="Cambria"/>
                        <w:sz w:val="20"/>
                      </w:rPr>
                      <w:t xml:space="preserve"> Johansen High School.  </w:t>
                    </w:r>
                  </w:p>
                  <w:p w:rsidR="00182826" w:rsidRDefault="000A4450" w:rsidP="00A44FF0">
                    <w:pPr>
                      <w:widowControl w:val="0"/>
                      <w:autoSpaceDE w:val="0"/>
                      <w:autoSpaceDN w:val="0"/>
                      <w:adjustRightInd w:val="0"/>
                      <w:spacing w:after="0"/>
                      <w:rPr>
                        <w:rFonts w:cs="Cambria"/>
                        <w:sz w:val="20"/>
                      </w:rPr>
                    </w:pPr>
                    <w:r>
                      <w:rPr>
                        <w:rFonts w:cs="Cambria"/>
                        <w:sz w:val="20"/>
                      </w:rPr>
                      <w:t xml:space="preserve">     </w:t>
                    </w:r>
                    <w:r w:rsidRPr="001126B0">
                      <w:rPr>
                        <w:rFonts w:cs="Cambria"/>
                        <w:sz w:val="20"/>
                      </w:rPr>
                      <w:t xml:space="preserve">After that job was complete is when I had the second most severe episode of Multiple Sclerosis.  It struck my eyes, my ability to walk and my speech.  I didn't have the memory that I had before, I couldn't type, or spell like </w:t>
                    </w:r>
                    <w:r w:rsidRPr="001126B0">
                      <w:rPr>
                        <w:rFonts w:cs="Cambria"/>
                        <w:sz w:val="20"/>
                      </w:rPr>
                      <w:t>I could before.  Just did a real number on me.  Danny was still having a hard time</w:t>
                    </w:r>
                    <w:r>
                      <w:rPr>
                        <w:rFonts w:cs="Cambria"/>
                        <w:sz w:val="20"/>
                      </w:rPr>
                      <w:t>,</w:t>
                    </w:r>
                    <w:r w:rsidRPr="001126B0">
                      <w:rPr>
                        <w:rFonts w:cs="Cambria"/>
                        <w:sz w:val="20"/>
                      </w:rPr>
                      <w:t xml:space="preserve"> but our two broken bodies made one pretty good one.  Plus we had our kids and family who helped us. Most important we had God in our corner.  </w:t>
                    </w:r>
                  </w:p>
                  <w:p w:rsidR="00182826" w:rsidRDefault="000A4450" w:rsidP="00A44FF0">
                    <w:pPr>
                      <w:spacing w:after="0"/>
                    </w:pPr>
                    <w:r>
                      <w:rPr>
                        <w:rFonts w:cs="Cambria"/>
                        <w:sz w:val="20"/>
                      </w:rPr>
                      <w:t xml:space="preserve">     </w:t>
                    </w:r>
                    <w:r w:rsidRPr="001126B0">
                      <w:rPr>
                        <w:rFonts w:cs="Cambria"/>
                        <w:sz w:val="20"/>
                      </w:rPr>
                      <w:t>The night before Danny's</w:t>
                    </w:r>
                    <w:r w:rsidRPr="001126B0">
                      <w:rPr>
                        <w:rFonts w:cs="Cambria"/>
                        <w:sz w:val="20"/>
                      </w:rPr>
                      <w:t xml:space="preserve"> birthday</w:t>
                    </w:r>
                    <w:r>
                      <w:rPr>
                        <w:rFonts w:cs="Cambria"/>
                        <w:sz w:val="20"/>
                      </w:rPr>
                      <w:t>, October 22</w:t>
                    </w:r>
                    <w:r w:rsidRPr="007E1486">
                      <w:rPr>
                        <w:rFonts w:cs="Cambria"/>
                        <w:sz w:val="20"/>
                      </w:rPr>
                      <w:t>nd</w:t>
                    </w:r>
                    <w:r>
                      <w:rPr>
                        <w:rFonts w:cs="Cambria"/>
                        <w:sz w:val="20"/>
                      </w:rPr>
                      <w:t xml:space="preserve">, </w:t>
                    </w:r>
                    <w:r w:rsidRPr="001126B0">
                      <w:rPr>
                        <w:rFonts w:cs="Cambria"/>
                        <w:sz w:val="20"/>
                      </w:rPr>
                      <w:t>I was depressed because I couldn't see to drive and didn't have any money.  I wanted to get Danny a gift so badly.  The next morning I woke up and I could see again.  Danny said that was the best gift he had ever gotten.  I don't t</w:t>
                    </w:r>
                    <w:r w:rsidRPr="001126B0">
                      <w:rPr>
                        <w:rFonts w:cs="Cambria"/>
                        <w:sz w:val="20"/>
                      </w:rPr>
                      <w:t>hink I can go much further getting a little emotional.  God, Hope and Love</w:t>
                    </w:r>
                    <w:r>
                      <w:rPr>
                        <w:rFonts w:cs="Cambria"/>
                        <w:sz w:val="20"/>
                      </w:rPr>
                      <w:t xml:space="preserve"> …</w:t>
                    </w:r>
                    <w:r w:rsidRPr="001126B0">
                      <w:rPr>
                        <w:rFonts w:cs="Cambria"/>
                        <w:sz w:val="20"/>
                      </w:rPr>
                      <w:t xml:space="preserve"> if we have these things we are rich.</w:t>
                    </w:r>
                  </w:p>
                </w:txbxContent>
              </v:textbox>
            </v:shape>
            <v:shape id="_x0000_s28895" type="#_x0000_t202" style="position:absolute;left:571;top:1305;width:13520;height:820" filled="f" stroked="f">
              <v:textbox style="mso-next-textbox:#_x0000_s28896" inset="0,0,0,0">
                <w:txbxContent/>
              </v:textbox>
            </v:shape>
            <v:shape id="_x0000_s28896" type="#_x0000_t202" style="position:absolute;left:571;top:2122;width:13520;height:820" filled="f" stroked="f">
              <v:textbox style="mso-next-textbox:#_x0000_s28897" inset="0,0,0,0">
                <w:txbxContent/>
              </v:textbox>
            </v:shape>
            <v:shape id="_x0000_s28897" type="#_x0000_t202" style="position:absolute;left:571;top:2939;width:13520;height:820" filled="f" stroked="f">
              <v:textbox style="mso-next-textbox:#_x0000_s28898" inset="0,0,0,0">
                <w:txbxContent/>
              </v:textbox>
            </v:shape>
            <v:shape id="_x0000_s28898" type="#_x0000_t202" style="position:absolute;left:571;top:3756;width:13520;height:824" filled="f" stroked="f">
              <v:textbox style="mso-next-textbox:#_x0000_s28899" inset="0,0,0,0">
                <w:txbxContent/>
              </v:textbox>
            </v:shape>
            <v:shape id="_x0000_s28899" type="#_x0000_t202" style="position:absolute;left:571;top:4576;width:13520;height:821" filled="f" stroked="f">
              <v:textbox style="mso-next-textbox:#_x0000_s28900" inset="0,0,0,0">
                <w:txbxContent/>
              </v:textbox>
            </v:shape>
            <v:shape id="_x0000_s28900" type="#_x0000_t202" style="position:absolute;left:571;top:5393;width:13520;height:821" filled="f" stroked="f">
              <v:textbox style="mso-next-textbox:#_x0000_s28901" inset="0,0,0,0">
                <w:txbxContent/>
              </v:textbox>
            </v:shape>
            <v:shape id="_x0000_s28901" type="#_x0000_t202" style="position:absolute;left:571;top:6210;width:13520;height:821" filled="f" stroked="f">
              <v:textbox style="mso-next-textbox:#_x0000_s28902" inset="0,0,0,0">
                <w:txbxContent/>
              </v:textbox>
            </v:shape>
            <v:shape id="_x0000_s28902" type="#_x0000_t202" style="position:absolute;left:571;top:7027;width:18854;height:3271" filled="f" stroked="f">
              <v:textbox style="mso-next-textbox:#_x0000_s28903" inset="0,0,0,0">
                <w:txbxContent/>
              </v:textbox>
            </v:shape>
            <v:shape id="_x0000_s28903" type="#_x0000_t202" style="position:absolute;left:571;top:10295;width:18854;height:4091" filled="f" stroked="f">
              <v:textbox style="mso-next-textbox:#_x0000_s28904" inset="0,0,0,0">
                <w:txbxContent/>
              </v:textbox>
            </v:shape>
            <v:shape id="_x0000_s28904" type="#_x0000_t202" style="position:absolute;left:571;top:14383;width:18854;height:3271" filled="f" stroked="f">
              <v:textbox style="mso-next-textbox:#_x0000_s28905" inset="0,0,0,0">
                <w:txbxContent/>
              </v:textbox>
            </v:shape>
            <v:shape id="_x0000_s28905" type="#_x0000_t202" style="position:absolute;left:571;top:17651;width:18854;height:1641" filled="f" stroked="f">
              <v:textbox style="mso-next-textbox:#_x0000_s22554" inset="0,0,0,0">
                <w:txbxContent/>
              </v:textbox>
            </v:shape>
            <w10:wrap type="tight" anchorx="page" anchory="page"/>
          </v:group>
        </w:pict>
      </w:r>
      <w:r>
        <w:rPr>
          <w:noProof/>
        </w:rPr>
        <w:pict>
          <v:shape id="_x0000_s22553" type="#_x0000_t202" style="position:absolute;margin-left:321.6pt;margin-top:10in;width:252pt;height:23.2pt;z-index:251790416;mso-wrap-edited:f;mso-position-horizontal-relative:page;mso-position-vertical-relative:page" wrapcoords="0 0 21600 0 21600 21600 0 21600 0 0" filled="f" stroked="f">
            <v:fill o:detectmouseclick="t"/>
            <v:textbox inset=",0,,7.2pt">
              <w:txbxContent>
                <w:p w:rsidR="00182826" w:rsidRPr="00960FB3" w:rsidRDefault="000A4450" w:rsidP="00A44FF0">
                  <w:pPr>
                    <w:spacing w:after="0"/>
                    <w:rPr>
                      <w:sz w:val="22"/>
                    </w:rPr>
                  </w:pPr>
                  <w:r w:rsidRPr="00960FB3">
                    <w:rPr>
                      <w:sz w:val="22"/>
                    </w:rPr>
                    <w:t xml:space="preserve">(Continued </w:t>
                  </w:r>
                  <w:r>
                    <w:rPr>
                      <w:sz w:val="22"/>
                    </w:rPr>
                    <w:t xml:space="preserve">on </w:t>
                  </w:r>
                  <w:r w:rsidRPr="00960FB3">
                    <w:rPr>
                      <w:sz w:val="22"/>
                    </w:rPr>
                    <w:t>next page …)</w:t>
                  </w:r>
                </w:p>
              </w:txbxContent>
            </v:textbox>
            <w10:wrap type="tight" anchorx="page" anchory="page"/>
          </v:shape>
        </w:pict>
      </w:r>
      <w:r>
        <w:rPr>
          <w:noProof/>
        </w:rPr>
        <w:drawing>
          <wp:anchor distT="0" distB="0" distL="114300" distR="114300" simplePos="0" relativeHeight="251789392" behindDoc="0" locked="0" layoutInCell="1" allowOverlap="1">
            <wp:simplePos x="0" y="0"/>
            <wp:positionH relativeFrom="page">
              <wp:posOffset>6527800</wp:posOffset>
            </wp:positionH>
            <wp:positionV relativeFrom="page">
              <wp:posOffset>5562600</wp:posOffset>
            </wp:positionV>
            <wp:extent cx="783590" cy="1143000"/>
            <wp:effectExtent l="50800" t="25400" r="29210" b="0"/>
            <wp:wrapTight wrapText="bothSides">
              <wp:wrapPolygon edited="0">
                <wp:start x="-1400" y="-480"/>
                <wp:lineTo x="-1400" y="21600"/>
                <wp:lineTo x="22405" y="21600"/>
                <wp:lineTo x="22405" y="-480"/>
                <wp:lineTo x="-1400" y="-480"/>
              </wp:wrapPolygon>
            </wp:wrapTight>
            <wp:docPr id="12" name="Picture 11" descr="sandra da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ra davis.jpg"/>
                    <pic:cNvPicPr/>
                  </pic:nvPicPr>
                  <pic:blipFill>
                    <a:blip r:embed="rId26"/>
                    <a:stretch>
                      <a:fillRect/>
                    </a:stretch>
                  </pic:blipFill>
                  <pic:spPr>
                    <a:xfrm>
                      <a:off x="0" y="0"/>
                      <a:ext cx="783590"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Pr>
          <w:noProof/>
        </w:rPr>
        <w:pict>
          <v:shape id="_x0000_s22551" type="#_x0000_t202" style="position:absolute;margin-left:324pt;margin-top:412.4pt;width:200pt;height:30pt;z-index:251785296;mso-wrap-edited:f;mso-position-horizontal-relative:page;mso-position-vertical-relative:page" wrapcoords="0 0 21600 0 21600 21600 0 21600 0 0" filled="f" stroked="f">
            <v:fill o:detectmouseclick="t"/>
            <v:textbox style="mso-next-textbox:#_x0000_s22551" inset="0,0,0,0">
              <w:txbxContent>
                <w:p w:rsidR="00182826" w:rsidRPr="00FF4F9F" w:rsidRDefault="000A4450" w:rsidP="00A44FF0">
                  <w:pPr>
                    <w:pStyle w:val="Heading2"/>
                    <w:jc w:val="left"/>
                    <w:rPr>
                      <w:color w:val="auto"/>
                      <w:sz w:val="28"/>
                    </w:rPr>
                  </w:pPr>
                  <w:r>
                    <w:rPr>
                      <w:color w:val="auto"/>
                      <w:sz w:val="28"/>
                    </w:rPr>
                    <w:t>Sandra Davis-Emfinger</w:t>
                  </w:r>
                </w:p>
              </w:txbxContent>
            </v:textbox>
            <w10:wrap type="tight" anchorx="page" anchory="page"/>
          </v:shape>
        </w:pict>
      </w:r>
      <w:r>
        <w:rPr>
          <w:noProof/>
        </w:rPr>
        <w:pict>
          <v:line id="_x0000_s22550" style="position:absolute;z-index:251784272;mso-wrap-edited:f;mso-position-horizontal-relative:page;mso-position-vertical-relative:page" from="363pt,399.1pt" to="536pt,399.1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drawing>
          <wp:anchor distT="0" distB="0" distL="114300" distR="114300" simplePos="0" relativeHeight="251755600" behindDoc="0" locked="0" layoutInCell="1" allowOverlap="1">
            <wp:simplePos x="0" y="0"/>
            <wp:positionH relativeFrom="page">
              <wp:posOffset>6413500</wp:posOffset>
            </wp:positionH>
            <wp:positionV relativeFrom="page">
              <wp:posOffset>1155700</wp:posOffset>
            </wp:positionV>
            <wp:extent cx="901700" cy="1143000"/>
            <wp:effectExtent l="50800" t="25400" r="12700" b="0"/>
            <wp:wrapTight wrapText="bothSides">
              <wp:wrapPolygon edited="0">
                <wp:start x="-1217" y="-480"/>
                <wp:lineTo x="-1217" y="21600"/>
                <wp:lineTo x="21904" y="21600"/>
                <wp:lineTo x="21904" y="-480"/>
                <wp:lineTo x="-1217" y="-480"/>
              </wp:wrapPolygon>
            </wp:wrapTight>
            <wp:docPr id="2069" name="Picture 2" descr="debbie cushenb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bie cushenberry.jpg"/>
                    <pic:cNvPicPr>
                      <a:picLocks noChangeAspect="1" noChangeArrowheads="1"/>
                    </pic:cNvPicPr>
                  </pic:nvPicPr>
                  <pic:blipFill>
                    <a:blip r:embed="rId27"/>
                    <a:srcRect/>
                    <a:stretch>
                      <a:fillRect/>
                    </a:stretch>
                  </pic:blipFill>
                  <pic:spPr bwMode="auto">
                    <a:xfrm>
                      <a:off x="0" y="0"/>
                      <a:ext cx="901700" cy="1143000"/>
                    </a:xfrm>
                    <a:prstGeom prst="rect">
                      <a:avLst/>
                    </a:prstGeom>
                    <a:noFill/>
                    <a:ln w="12700">
                      <a:solidFill>
                        <a:srgbClr val="000000"/>
                      </a:solidFill>
                      <a:miter lim="800000"/>
                      <a:headEnd/>
                      <a:tailEnd/>
                    </a:ln>
                  </pic:spPr>
                </pic:pic>
              </a:graphicData>
            </a:graphic>
          </wp:anchor>
        </w:drawing>
      </w:r>
      <w:r>
        <w:rPr>
          <w:noProof/>
        </w:rPr>
        <w:pict>
          <v:group id="_x0000_s28854" style="position:absolute;margin-left:324pt;margin-top:79.1pt;width:252pt;height:317pt;z-index:251753552;mso-position-horizontal-relative:page;mso-position-vertical-relative:page" coordsize="20000,20000" wrapcoords="0 0 21600 0 21600 21600 0 21600 0 0" mv:complextextbox="1">
            <o:lock v:ext="edit" ungrouping="t"/>
            <v:shape id="_x0000_s28855" type="#_x0000_t202" style="position:absolute;width:20000;height:20000;mso-wrap-edited:f;mso-position-horizontal-relative:page;mso-position-vertical-relative:page" wrapcoords="0 0 21600 0 21600 21600 0 21600 0 0" o:regroupid="162" mv:complextextbox="1" filled="f" stroked="f">
              <v:fill o:detectmouseclick="t"/>
              <v:textbox style="mso-next-textbox:#_x0000_s28046" inset=",7.2pt,,7.2pt"/>
            </v:shape>
            <v:shape id="_x0000_s28856" type="#_x0000_t202" style="position:absolute;left:571;top:454;width:12762;height:764" filled="f" stroked="f">
              <v:textbox style="mso-next-textbox:#_x0000_s28857" inset="0,0,0,0">
                <w:txbxContent>
                  <w:p w:rsidR="00182826" w:rsidRPr="00BD4902" w:rsidRDefault="000A4450" w:rsidP="00A44FF0">
                    <w:pPr>
                      <w:widowControl w:val="0"/>
                      <w:autoSpaceDE w:val="0"/>
                      <w:autoSpaceDN w:val="0"/>
                      <w:adjustRightInd w:val="0"/>
                      <w:spacing w:after="0"/>
                      <w:rPr>
                        <w:rFonts w:ascii="Book Antiqua" w:hAnsi="Book Antiqua" w:cs="Cambria"/>
                        <w:sz w:val="20"/>
                      </w:rPr>
                    </w:pPr>
                    <w:r>
                      <w:rPr>
                        <w:rFonts w:ascii="Book Antiqua" w:hAnsi="Book Antiqua" w:cs="Cambria"/>
                        <w:sz w:val="20"/>
                      </w:rPr>
                      <w:t xml:space="preserve">     </w:t>
                    </w:r>
                    <w:r w:rsidRPr="00BD4902">
                      <w:rPr>
                        <w:rFonts w:ascii="Book Antiqua" w:hAnsi="Book Antiqua" w:cs="Cambria"/>
                        <w:sz w:val="20"/>
                      </w:rPr>
                      <w:t xml:space="preserve">Married:   Casey Campbell </w:t>
                    </w:r>
                  </w:p>
                  <w:p w:rsidR="00182826" w:rsidRPr="00BD4902" w:rsidRDefault="000A4450" w:rsidP="00A44FF0">
                    <w:pPr>
                      <w:widowControl w:val="0"/>
                      <w:autoSpaceDE w:val="0"/>
                      <w:autoSpaceDN w:val="0"/>
                      <w:adjustRightInd w:val="0"/>
                      <w:spacing w:after="0"/>
                      <w:rPr>
                        <w:rFonts w:ascii="Book Antiqua" w:hAnsi="Book Antiqua" w:cs="Cambria"/>
                        <w:sz w:val="20"/>
                      </w:rPr>
                    </w:pPr>
                    <w:r>
                      <w:rPr>
                        <w:rFonts w:ascii="Book Antiqua" w:hAnsi="Book Antiqua" w:cs="Cambria"/>
                        <w:sz w:val="20"/>
                      </w:rPr>
                      <w:t xml:space="preserve">     </w:t>
                    </w:r>
                    <w:r w:rsidRPr="00BD4902">
                      <w:rPr>
                        <w:rFonts w:ascii="Book Antiqua" w:hAnsi="Book Antiqua" w:cs="Cambria"/>
                        <w:sz w:val="20"/>
                      </w:rPr>
                      <w:t>Children:</w:t>
                    </w:r>
                    <w:r w:rsidRPr="00BD4902">
                      <w:rPr>
                        <w:rFonts w:ascii="Book Antiqua" w:hAnsi="Book Antiqua" w:cs="Cambria"/>
                        <w:sz w:val="20"/>
                      </w:rPr>
                      <w:t xml:space="preserve">  Jessica Lewis &amp; Tim Campbell</w:t>
                    </w:r>
                  </w:p>
                  <w:p w:rsidR="00182826" w:rsidRPr="00BD4902" w:rsidRDefault="000A4450" w:rsidP="00A44FF0">
                    <w:pPr>
                      <w:widowControl w:val="0"/>
                      <w:autoSpaceDE w:val="0"/>
                      <w:autoSpaceDN w:val="0"/>
                      <w:adjustRightInd w:val="0"/>
                      <w:spacing w:after="0"/>
                      <w:rPr>
                        <w:rFonts w:ascii="Book Antiqua" w:hAnsi="Book Antiqua" w:cs="Cambria"/>
                        <w:sz w:val="20"/>
                      </w:rPr>
                    </w:pPr>
                    <w:r>
                      <w:rPr>
                        <w:rFonts w:ascii="Book Antiqua" w:hAnsi="Book Antiqua" w:cs="Cambria"/>
                        <w:sz w:val="20"/>
                      </w:rPr>
                      <w:t xml:space="preserve">     </w:t>
                    </w:r>
                    <w:r w:rsidRPr="00BD4902">
                      <w:rPr>
                        <w:rFonts w:ascii="Book Antiqua" w:hAnsi="Book Antiqua" w:cs="Cambria"/>
                        <w:sz w:val="20"/>
                      </w:rPr>
                      <w:t>Grandchildren:   Ashley, Kaitlynn, Brook</w:t>
                    </w:r>
                    <w:r>
                      <w:rPr>
                        <w:rFonts w:ascii="Book Antiqua" w:hAnsi="Book Antiqua" w:cs="Cambria"/>
                        <w:sz w:val="20"/>
                      </w:rPr>
                      <w:t xml:space="preserve"> </w:t>
                    </w:r>
                  </w:p>
                  <w:p w:rsidR="00182826" w:rsidRPr="00BD4902" w:rsidRDefault="000A4450" w:rsidP="00A44FF0">
                    <w:pPr>
                      <w:widowControl w:val="0"/>
                      <w:autoSpaceDE w:val="0"/>
                      <w:autoSpaceDN w:val="0"/>
                      <w:adjustRightInd w:val="0"/>
                      <w:spacing w:after="0"/>
                      <w:rPr>
                        <w:rFonts w:ascii="Book Antiqua" w:hAnsi="Book Antiqua" w:cs="Cambria"/>
                        <w:sz w:val="20"/>
                      </w:rPr>
                    </w:pPr>
                    <w:r>
                      <w:rPr>
                        <w:rFonts w:ascii="Book Antiqua" w:hAnsi="Book Antiqua" w:cs="Cambria"/>
                        <w:sz w:val="20"/>
                      </w:rPr>
                      <w:t xml:space="preserve">     </w:t>
                    </w:r>
                    <w:r w:rsidRPr="00BD4902">
                      <w:rPr>
                        <w:rFonts w:ascii="Book Antiqua" w:hAnsi="Book Antiqua" w:cs="Cambria"/>
                        <w:sz w:val="20"/>
                      </w:rPr>
                      <w:t>Hobbies:   We have always been off-road enthusiasts from Pismo to Sierras.  We love to camp and ride our dune buggies.  A few years ago when my husband retired he decided to</w:t>
                    </w:r>
                    <w:r w:rsidRPr="00BD4902">
                      <w:rPr>
                        <w:rFonts w:ascii="Book Antiqua" w:hAnsi="Book Antiqua" w:cs="Cambria"/>
                        <w:sz w:val="20"/>
                      </w:rPr>
                      <w:t xml:space="preserve"> start Land Speed Racing and now we have a 1970 Chevy Pickup that we take to Bonneville and El</w:t>
                    </w:r>
                    <w:r>
                      <w:rPr>
                        <w:rFonts w:ascii="Book Antiqua" w:hAnsi="Book Antiqua" w:cs="Cambria"/>
                        <w:sz w:val="20"/>
                      </w:rPr>
                      <w:t xml:space="preserve"> </w:t>
                    </w:r>
                    <w:r w:rsidRPr="00BD4902">
                      <w:rPr>
                        <w:rFonts w:ascii="Book Antiqua" w:hAnsi="Book Antiqua" w:cs="Cambria"/>
                        <w:sz w:val="20"/>
                      </w:rPr>
                      <w:t>Mirage that gets to a speed of 160mph.  This year our son Tim wanted to do circle track racing so they built a car and this is what they are now doing.  I have n</w:t>
                    </w:r>
                    <w:r w:rsidRPr="00BD4902">
                      <w:rPr>
                        <w:rFonts w:ascii="Book Antiqua" w:hAnsi="Book Antiqua" w:cs="Cambria"/>
                        <w:sz w:val="20"/>
                      </w:rPr>
                      <w:t>ow told Casey that we need to do more traveling without race vehicles!  So some trips are in the works.</w:t>
                    </w:r>
                  </w:p>
                  <w:p w:rsidR="00182826" w:rsidRPr="00BD4902" w:rsidRDefault="000A4450" w:rsidP="00A44FF0">
                    <w:pPr>
                      <w:widowControl w:val="0"/>
                      <w:autoSpaceDE w:val="0"/>
                      <w:autoSpaceDN w:val="0"/>
                      <w:adjustRightInd w:val="0"/>
                      <w:spacing w:after="0"/>
                      <w:rPr>
                        <w:rFonts w:ascii="Book Antiqua" w:hAnsi="Book Antiqua" w:cs="Cambria"/>
                        <w:sz w:val="20"/>
                      </w:rPr>
                    </w:pPr>
                    <w:r>
                      <w:rPr>
                        <w:rFonts w:ascii="Book Antiqua" w:hAnsi="Book Antiqua" w:cs="Cambria"/>
                        <w:sz w:val="20"/>
                      </w:rPr>
                      <w:t xml:space="preserve">     </w:t>
                    </w:r>
                    <w:r w:rsidRPr="00BD4902">
                      <w:rPr>
                        <w:rFonts w:ascii="Book Antiqua" w:hAnsi="Book Antiqua" w:cs="Cambria"/>
                        <w:sz w:val="20"/>
                      </w:rPr>
                      <w:t>Church:  Member of Big Valley Grace</w:t>
                    </w:r>
                  </w:p>
                  <w:p w:rsidR="00182826" w:rsidRPr="00BD4902" w:rsidRDefault="000A4450" w:rsidP="00A44FF0">
                    <w:pPr>
                      <w:widowControl w:val="0"/>
                      <w:autoSpaceDE w:val="0"/>
                      <w:autoSpaceDN w:val="0"/>
                      <w:adjustRightInd w:val="0"/>
                      <w:spacing w:after="0"/>
                      <w:rPr>
                        <w:rFonts w:ascii="Book Antiqua" w:hAnsi="Book Antiqua" w:cs="Cambria"/>
                        <w:sz w:val="20"/>
                      </w:rPr>
                    </w:pPr>
                    <w:r>
                      <w:rPr>
                        <w:rFonts w:ascii="Book Antiqua" w:hAnsi="Book Antiqua" w:cs="Cambria"/>
                        <w:sz w:val="20"/>
                      </w:rPr>
                      <w:t xml:space="preserve">     </w:t>
                    </w:r>
                    <w:r w:rsidRPr="00BD4902">
                      <w:rPr>
                        <w:rFonts w:ascii="Book Antiqua" w:hAnsi="Book Antiqua" w:cs="Cambria"/>
                        <w:sz w:val="20"/>
                      </w:rPr>
                      <w:t>Work:    I was a nursing home administrator for 25 years.  Approximately 8 years ago I started Care Connec</w:t>
                    </w:r>
                    <w:r w:rsidRPr="00BD4902">
                      <w:rPr>
                        <w:rFonts w:ascii="Book Antiqua" w:hAnsi="Book Antiqua" w:cs="Cambria"/>
                        <w:sz w:val="20"/>
                      </w:rPr>
                      <w:t>tions a Health Information Consultant company, and I work for attorneys to review medical cases and do all the workup for trials.  This year with a partner started Pacific Mediation Group, which provides mediation services to the public.</w:t>
                    </w:r>
                  </w:p>
                </w:txbxContent>
              </v:textbox>
            </v:shape>
            <v:shape id="_x0000_s28857" type="#_x0000_t202" style="position:absolute;left:571;top:1215;width:12762;height:763" filled="f" stroked="f">
              <v:textbox style="mso-next-textbox:#_x0000_s28858" inset="0,0,0,0">
                <w:txbxContent/>
              </v:textbox>
            </v:shape>
            <v:shape id="_x0000_s28858" type="#_x0000_t202" style="position:absolute;left:571;top:1975;width:12762;height:763" filled="f" stroked="f">
              <v:textbox style="mso-next-textbox:#_x0000_s28859" inset="0,0,0,0">
                <w:txbxContent/>
              </v:textbox>
            </v:shape>
            <v:shape id="_x0000_s28859" type="#_x0000_t202" style="position:absolute;left:571;top:2735;width:12762;height:763" filled="f" stroked="f">
              <v:textbox style="mso-next-textbox:#_x0000_s28860" inset="0,0,0,0">
                <w:txbxContent/>
              </v:textbox>
            </v:shape>
            <v:shape id="_x0000_s28860" type="#_x0000_t202" style="position:absolute;left:571;top:3495;width:12762;height:767" filled="f" stroked="f">
              <v:textbox style="mso-next-textbox:#_x0000_s28861" inset="0,0,0,0">
                <w:txbxContent/>
              </v:textbox>
            </v:shape>
            <v:shape id="_x0000_s28861" type="#_x0000_t202" style="position:absolute;left:571;top:4259;width:12762;height:763" filled="f" stroked="f">
              <v:textbox style="mso-next-textbox:#_x0000_s28862" inset="0,0,0,0">
                <w:txbxContent/>
              </v:textbox>
            </v:shape>
            <v:shape id="_x0000_s28862" type="#_x0000_t202" style="position:absolute;left:571;top:5019;width:12762;height:763" filled="f" stroked="f">
              <v:textbox style="mso-next-textbox:#_x0000_s28863" inset="0,0,0,0">
                <w:txbxContent/>
              </v:textbox>
            </v:shape>
            <v:shape id="_x0000_s28863" type="#_x0000_t202" style="position:absolute;left:571;top:5779;width:12762;height:764" filled="f" stroked="f">
              <v:textbox style="mso-next-textbox:#_x0000_s28864" inset="0,0,0,0">
                <w:txbxContent/>
              </v:textbox>
            </v:shape>
            <v:shape id="_x0000_s28864" type="#_x0000_t202" style="position:absolute;left:571;top:6539;width:18854;height:6849" filled="f" stroked="f">
              <v:textbox style="mso-next-textbox:#_x0000_s28865" inset="0,0,0,0">
                <w:txbxContent/>
              </v:textbox>
            </v:shape>
            <v:shape id="_x0000_s28865" type="#_x0000_t202" style="position:absolute;left:571;top:13385;width:18854;height:763" filled="f" stroked="f">
              <v:textbox style="mso-next-textbox:#_x0000_s28866" inset="0,0,0,0">
                <w:txbxContent/>
              </v:textbox>
            </v:shape>
            <v:shape id="_x0000_s28866" type="#_x0000_t202" style="position:absolute;left:571;top:14145;width:18854;height:5328" filled="f" stroked="f">
              <v:textbox style="mso-next-textbox:#_x0000_s28866" inset="0,0,0,0">
                <w:txbxContent/>
              </v:textbox>
            </v:shape>
            <w10:wrap type="tight" anchorx="page" anchory="page"/>
          </v:group>
        </w:pict>
      </w:r>
      <w:r>
        <w:rPr>
          <w:noProof/>
        </w:rPr>
        <w:pict>
          <v:shape id="_x0000_s18856" type="#_x0000_t202" style="position:absolute;margin-left:324pt;margin-top:63.1pt;width:236.6pt;height:16pt;z-index:251754576;mso-wrap-edited:f;mso-position-horizontal-relative:page;mso-position-vertical-relative:page" wrapcoords="0 0 21600 0 21600 21600 0 21600 0 0" filled="f" stroked="f">
            <v:fill o:detectmouseclick="t"/>
            <v:textbox style="mso-next-textbox:#_x0000_s18856" inset="0,0,0,0">
              <w:txbxContent>
                <w:p w:rsidR="00182826" w:rsidRPr="00BD4902" w:rsidRDefault="000A4450" w:rsidP="00A44FF0">
                  <w:pPr>
                    <w:pStyle w:val="Heading2"/>
                    <w:jc w:val="left"/>
                    <w:rPr>
                      <w:color w:val="auto"/>
                      <w:sz w:val="28"/>
                    </w:rPr>
                  </w:pPr>
                  <w:r w:rsidRPr="00BD4902">
                    <w:rPr>
                      <w:color w:val="auto"/>
                      <w:sz w:val="28"/>
                    </w:rPr>
                    <w:t>Debra Cushenberry Campbell</w:t>
                  </w:r>
                </w:p>
              </w:txbxContent>
            </v:textbox>
            <w10:wrap type="tight" anchorx="page" anchory="page"/>
          </v:shape>
        </w:pict>
      </w:r>
      <w:r>
        <w:rPr>
          <w:noProof/>
        </w:rPr>
        <w:pict>
          <v:group id="_x0000_s28867" style="position:absolute;margin-left:36pt;margin-top:493pt;width:252pt;height:246pt;z-index:251757648;mso-position-horizontal-relative:page;mso-position-vertical-relative:page" coordsize="20000,20000" wrapcoords="0 0 21600 0 21600 21600 0 21600 0 0" mv:complextextbox="1">
            <o:lock v:ext="edit" ungrouping="t"/>
            <v:shape id="_x0000_s28868" type="#_x0000_t202" style="position:absolute;width:20000;height:20000;mso-wrap-edited:f;mso-position-horizontal-relative:page;mso-position-vertical-relative:page" wrapcoords="0 0 21600 0 21600 21600 0 21600 0 0" o:regroupid="163" mv:complextextbox="1" filled="f" stroked="f">
              <v:fill o:detectmouseclick="t"/>
              <v:textbox style="mso-next-textbox:#_x0000_s28060" inset=",7.2pt,,7.2pt"/>
            </v:shape>
            <v:shape id="_x0000_s28869" type="#_x0000_t202" style="position:absolute;left:571;top:585;width:13266;height:984" filled="f" stroked="f">
              <v:textbox style="mso-next-textbox:#_x0000_s28870" inset="0,0,0,0">
                <w:txbxContent>
                  <w:p w:rsidR="00182826" w:rsidRDefault="000A4450" w:rsidP="00A44FF0">
                    <w:pPr>
                      <w:widowControl w:val="0"/>
                      <w:autoSpaceDE w:val="0"/>
                      <w:autoSpaceDN w:val="0"/>
                      <w:adjustRightInd w:val="0"/>
                      <w:spacing w:after="0"/>
                      <w:rPr>
                        <w:rFonts w:ascii="Book Antiqua" w:hAnsi="Book Antiqua" w:cs="Cambria"/>
                        <w:sz w:val="20"/>
                      </w:rPr>
                    </w:pPr>
                    <w:r>
                      <w:rPr>
                        <w:rFonts w:ascii="Book Antiqua" w:hAnsi="Book Antiqua" w:cs="Cambria"/>
                        <w:sz w:val="20"/>
                      </w:rPr>
                      <w:t xml:space="preserve">     </w:t>
                    </w:r>
                    <w:r w:rsidRPr="00FF4F9F">
                      <w:rPr>
                        <w:rFonts w:ascii="Book Antiqua" w:hAnsi="Book Antiqua" w:cs="Cambria"/>
                        <w:sz w:val="20"/>
                      </w:rPr>
                      <w:t>After attending MJC I met my future wife "Rochelle" at Stan. State.  We were married in 1974.  We have three children, two girls and one boy.. Our son John is married and has our only grandchild, 3 yr, ol</w:t>
                    </w:r>
                    <w:r w:rsidRPr="00FF4F9F">
                      <w:rPr>
                        <w:rFonts w:ascii="Book Antiqua" w:hAnsi="Book Antiqua" w:cs="Cambria"/>
                        <w:sz w:val="20"/>
                      </w:rPr>
                      <w:t>d Nicholas.  Our oldest child Kellie is in interior design in San Diego.  Our youngest Amanda is a gourmet chef.</w:t>
                    </w:r>
                    <w:r>
                      <w:rPr>
                        <w:rFonts w:ascii="Book Antiqua" w:hAnsi="Book Antiqua" w:cs="Cambria"/>
                        <w:sz w:val="20"/>
                      </w:rPr>
                      <w:t xml:space="preserve"> </w:t>
                    </w:r>
                  </w:p>
                  <w:p w:rsidR="00182826" w:rsidRDefault="000A4450" w:rsidP="00A44FF0">
                    <w:pPr>
                      <w:widowControl w:val="0"/>
                      <w:autoSpaceDE w:val="0"/>
                      <w:autoSpaceDN w:val="0"/>
                      <w:adjustRightInd w:val="0"/>
                      <w:spacing w:after="0"/>
                      <w:rPr>
                        <w:rFonts w:ascii="Book Antiqua" w:hAnsi="Book Antiqua" w:cs="Cambria"/>
                        <w:sz w:val="20"/>
                      </w:rPr>
                    </w:pPr>
                    <w:r>
                      <w:rPr>
                        <w:rFonts w:ascii="Book Antiqua" w:hAnsi="Book Antiqua" w:cs="Cambria"/>
                        <w:sz w:val="20"/>
                      </w:rPr>
                      <w:t xml:space="preserve">     </w:t>
                    </w:r>
                    <w:r w:rsidRPr="00FF4F9F">
                      <w:rPr>
                        <w:rFonts w:ascii="Book Antiqua" w:hAnsi="Book Antiqua" w:cs="Cambria"/>
                        <w:sz w:val="20"/>
                      </w:rPr>
                      <w:t>Rochelle and I worked for Hershey Chocolate in Oakdale for 31 years before retiring in 2008.  We then moved to live in San Diego until Ja</w:t>
                    </w:r>
                    <w:r w:rsidRPr="00FF4F9F">
                      <w:rPr>
                        <w:rFonts w:ascii="Book Antiqua" w:hAnsi="Book Antiqua" w:cs="Cambria"/>
                        <w:sz w:val="20"/>
                      </w:rPr>
                      <w:t>n. 2011 when</w:t>
                    </w:r>
                    <w:r>
                      <w:rPr>
                        <w:rFonts w:ascii="Book Antiqua" w:hAnsi="Book Antiqua" w:cs="Cambria"/>
                        <w:sz w:val="20"/>
                      </w:rPr>
                      <w:t xml:space="preserve"> we moved back to live in Lodi.</w:t>
                    </w:r>
                  </w:p>
                  <w:p w:rsidR="00182826" w:rsidRPr="00960FB3" w:rsidRDefault="000A4450" w:rsidP="00A44FF0">
                    <w:pPr>
                      <w:widowControl w:val="0"/>
                      <w:autoSpaceDE w:val="0"/>
                      <w:autoSpaceDN w:val="0"/>
                      <w:adjustRightInd w:val="0"/>
                      <w:spacing w:after="0"/>
                      <w:rPr>
                        <w:rFonts w:ascii="Book Antiqua" w:hAnsi="Book Antiqua" w:cs="Cambria"/>
                        <w:sz w:val="20"/>
                      </w:rPr>
                    </w:pPr>
                    <w:r>
                      <w:rPr>
                        <w:rFonts w:ascii="Book Antiqua" w:hAnsi="Book Antiqua" w:cs="Cambria"/>
                        <w:sz w:val="20"/>
                      </w:rPr>
                      <w:t xml:space="preserve">     </w:t>
                    </w:r>
                    <w:r w:rsidRPr="00FF4F9F">
                      <w:rPr>
                        <w:rFonts w:ascii="Book Antiqua" w:hAnsi="Book Antiqua" w:cs="Cambria"/>
                        <w:sz w:val="20"/>
                      </w:rPr>
                      <w:t>When not working we spent our time seeing our country with our children.  After our last trip we have traveled over one million miles within the continental US.  Guess now its time maybe to see the rest of t</w:t>
                    </w:r>
                    <w:r w:rsidRPr="00FF4F9F">
                      <w:rPr>
                        <w:rFonts w:ascii="Book Antiqua" w:hAnsi="Book Antiqua" w:cs="Cambria"/>
                        <w:sz w:val="20"/>
                      </w:rPr>
                      <w:t>he world, maybe.</w:t>
                    </w:r>
                  </w:p>
                </w:txbxContent>
              </v:textbox>
            </v:shape>
            <v:shape id="_x0000_s28870" type="#_x0000_t202" style="position:absolute;left:571;top:1565;width:13266;height:984" filled="f" stroked="f">
              <v:textbox style="mso-next-textbox:#_x0000_s28871" inset="0,0,0,0">
                <w:txbxContent/>
              </v:textbox>
            </v:shape>
            <v:shape id="_x0000_s28871" type="#_x0000_t202" style="position:absolute;left:571;top:2545;width:13266;height:983" filled="f" stroked="f">
              <v:textbox style="mso-next-textbox:#_x0000_s28872" inset="0,0,0,0">
                <w:txbxContent/>
              </v:textbox>
            </v:shape>
            <v:shape id="_x0000_s28872" type="#_x0000_t202" style="position:absolute;left:571;top:3524;width:13266;height:984" filled="f" stroked="f">
              <v:textbox style="mso-next-textbox:#_x0000_s28873" inset="0,0,0,0">
                <w:txbxContent/>
              </v:textbox>
            </v:shape>
            <v:shape id="_x0000_s28873" type="#_x0000_t202" style="position:absolute;left:571;top:4504;width:13266;height:988" filled="f" stroked="f">
              <v:textbox style="mso-next-textbox:#_x0000_s28874" inset="0,0,0,0">
                <w:txbxContent/>
              </v:textbox>
            </v:shape>
            <v:shape id="_x0000_s28874" type="#_x0000_t202" style="position:absolute;left:571;top:5488;width:13266;height:984" filled="f" stroked="f">
              <v:textbox style="mso-next-textbox:#_x0000_s28875" inset="0,0,0,0">
                <w:txbxContent/>
              </v:textbox>
            </v:shape>
            <v:shape id="_x0000_s28875" type="#_x0000_t202" style="position:absolute;left:571;top:6467;width:13266;height:984" filled="f" stroked="f">
              <v:textbox style="mso-next-textbox:#_x0000_s28876" inset="0,0,0,0">
                <w:txbxContent/>
              </v:textbox>
            </v:shape>
            <v:shape id="_x0000_s28876" type="#_x0000_t202" style="position:absolute;left:571;top:7447;width:13266;height:984" filled="f" stroked="f">
              <v:textbox style="mso-next-textbox:#_x0000_s28877" inset="0,0,0,0">
                <w:txbxContent/>
              </v:textbox>
            </v:shape>
            <v:shape id="_x0000_s28877" type="#_x0000_t202" style="position:absolute;left:571;top:8427;width:18854;height:984" filled="f" stroked="f">
              <v:textbox style="mso-next-textbox:#_x0000_s28878" inset="0,0,0,0">
                <w:txbxContent/>
              </v:textbox>
            </v:shape>
            <v:shape id="_x0000_s28878" type="#_x0000_t202" style="position:absolute;left:571;top:9407;width:18854;height:3922" filled="f" stroked="f">
              <v:textbox style="mso-next-textbox:#_x0000_s28879" inset="0,0,0,0">
                <w:txbxContent/>
              </v:textbox>
            </v:shape>
            <v:shape id="_x0000_s28879" type="#_x0000_t202" style="position:absolute;left:571;top:13325;width:18854;height:4907" filled="f" stroked="f">
              <v:textbox style="mso-next-textbox:#_x0000_s28879" inset="0,0,0,0">
                <w:txbxContent/>
              </v:textbox>
            </v:shape>
            <w10:wrap type="tight" anchorx="page" anchory="page"/>
          </v:group>
        </w:pict>
      </w:r>
      <w:r>
        <w:rPr>
          <w:noProof/>
        </w:rPr>
        <w:pict>
          <v:shape id="_x0000_s18858" type="#_x0000_t202" style="position:absolute;margin-left:36pt;margin-top:480.4pt;width:200pt;height:30pt;z-index:251756624;mso-wrap-edited:f;mso-position-horizontal-relative:page;mso-position-vertical-relative:page" wrapcoords="0 0 21600 0 21600 21600 0 21600 0 0" filled="f" stroked="f">
            <v:fill o:detectmouseclick="t"/>
            <v:textbox style="mso-next-textbox:#_x0000_s18858" inset="0,0,0,0">
              <w:txbxContent>
                <w:p w:rsidR="00182826" w:rsidRPr="00FF4F9F" w:rsidRDefault="000A4450" w:rsidP="00A44FF0">
                  <w:pPr>
                    <w:pStyle w:val="Heading2"/>
                    <w:jc w:val="left"/>
                    <w:rPr>
                      <w:color w:val="auto"/>
                      <w:sz w:val="28"/>
                    </w:rPr>
                  </w:pPr>
                  <w:r w:rsidRPr="00FF4F9F">
                    <w:rPr>
                      <w:color w:val="auto"/>
                      <w:sz w:val="28"/>
                    </w:rPr>
                    <w:t>Douglas Craig</w:t>
                  </w:r>
                </w:p>
              </w:txbxContent>
            </v:textbox>
            <w10:wrap type="tight" anchorx="page" anchory="page"/>
          </v:shape>
        </w:pict>
      </w:r>
      <w:r>
        <w:rPr>
          <w:noProof/>
        </w:rPr>
        <w:drawing>
          <wp:anchor distT="0" distB="0" distL="114300" distR="114300" simplePos="0" relativeHeight="251758672" behindDoc="0" locked="0" layoutInCell="1" allowOverlap="1">
            <wp:simplePos x="0" y="0"/>
            <wp:positionH relativeFrom="page">
              <wp:posOffset>2835910</wp:posOffset>
            </wp:positionH>
            <wp:positionV relativeFrom="page">
              <wp:posOffset>6388100</wp:posOffset>
            </wp:positionV>
            <wp:extent cx="848360" cy="1143000"/>
            <wp:effectExtent l="50800" t="25400" r="15240" b="0"/>
            <wp:wrapTight wrapText="bothSides">
              <wp:wrapPolygon edited="0">
                <wp:start x="-1293" y="-480"/>
                <wp:lineTo x="-1293" y="21600"/>
                <wp:lineTo x="21988" y="21600"/>
                <wp:lineTo x="21988" y="-480"/>
                <wp:lineTo x="-1293" y="-480"/>
              </wp:wrapPolygon>
            </wp:wrapTight>
            <wp:docPr id="2050" name="Picture 12" descr="douglas cra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uglas craig.jpg"/>
                    <pic:cNvPicPr>
                      <a:picLocks noChangeAspect="1" noChangeArrowheads="1"/>
                    </pic:cNvPicPr>
                  </pic:nvPicPr>
                  <pic:blipFill>
                    <a:blip r:embed="rId28"/>
                    <a:srcRect/>
                    <a:stretch>
                      <a:fillRect/>
                    </a:stretch>
                  </pic:blipFill>
                  <pic:spPr bwMode="auto">
                    <a:xfrm>
                      <a:off x="0" y="0"/>
                      <a:ext cx="848360" cy="1143000"/>
                    </a:xfrm>
                    <a:prstGeom prst="rect">
                      <a:avLst/>
                    </a:prstGeom>
                    <a:noFill/>
                    <a:ln w="12700" cap="flat" cmpd="sng">
                      <a:solidFill>
                        <a:srgbClr val="000000"/>
                      </a:solidFill>
                      <a:prstDash val="solid"/>
                      <a:round/>
                      <a:headEnd type="none" w="med" len="med"/>
                      <a:tailEnd type="none" w="med" len="med"/>
                    </a:ln>
                  </pic:spPr>
                </pic:pic>
              </a:graphicData>
            </a:graphic>
          </wp:anchor>
        </w:drawing>
      </w:r>
      <w:r>
        <w:rPr>
          <w:noProof/>
        </w:rPr>
        <w:pict>
          <v:line id="_x0000_s19455" style="position:absolute;z-index:251783248;mso-wrap-edited:f;mso-position-horizontal-relative:page;mso-position-vertical-relative:page" from="74pt,470pt" to="247pt,470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group id="_x0000_s28880" style="position:absolute;margin-left:34.5pt;margin-top:217pt;width:252pt;height:242pt;z-index:251780176;mso-position-horizontal-relative:page;mso-position-vertical-relative:page" coordsize="20000,20000" wrapcoords="0 0 21600 0 21600 21600 0 21600 0 0" mv:complextextbox="1">
            <o:lock v:ext="edit" ungrouping="t"/>
            <v:shape id="_x0000_s28881" type="#_x0000_t202" style="position:absolute;width:20000;height:20000;mso-wrap-edited:f;mso-position-horizontal-relative:page;mso-position-vertical-relative:page" wrapcoords="0 0 21600 0 21600 21600 0 21600 0 0" o:regroupid="168" mv:complextextbox="1" filled="f" stroked="f">
              <v:fill o:detectmouseclick="t"/>
              <v:textbox style="mso-next-textbox:#_x0000_s28124" inset=",7.2pt,,0"/>
            </v:shape>
            <v:shape id="_x0000_s28882" type="#_x0000_t202" style="position:absolute;left:571;top:595;width:13199;height:1000" filled="f" stroked="f">
              <v:textbox style="mso-next-textbox:#_x0000_s28883" inset="0,0,0,0">
                <w:txbxContent>
                  <w:p w:rsidR="00182826" w:rsidRDefault="000A4450" w:rsidP="00A44FF0">
                    <w:pPr>
                      <w:widowControl w:val="0"/>
                      <w:autoSpaceDE w:val="0"/>
                      <w:autoSpaceDN w:val="0"/>
                      <w:adjustRightInd w:val="0"/>
                      <w:spacing w:after="0"/>
                      <w:rPr>
                        <w:rFonts w:cs="Cambria"/>
                        <w:sz w:val="20"/>
                      </w:rPr>
                    </w:pPr>
                    <w:r>
                      <w:rPr>
                        <w:rFonts w:cs="Cambria"/>
                        <w:sz w:val="20"/>
                      </w:rPr>
                      <w:t xml:space="preserve">     </w:t>
                    </w:r>
                    <w:r w:rsidRPr="001126B0">
                      <w:rPr>
                        <w:rFonts w:cs="Cambria"/>
                        <w:sz w:val="20"/>
                      </w:rPr>
                      <w:t>My career began as graphic artist; ended up production manager &amp; job estimator for printing company. I retired early to care for my parents. Volunteer work over the years includes:</w:t>
                    </w:r>
                    <w:r w:rsidRPr="001126B0">
                      <w:rPr>
                        <w:rFonts w:cs="Cambria"/>
                        <w:sz w:val="20"/>
                      </w:rPr>
                      <w:t xml:space="preserve"> hospice, hospital, charity events like Relay for Life, art therapy, etc. I have been writing essays for </w:t>
                    </w:r>
                    <w:hyperlink r:id="rId29" w:history="1">
                      <w:r w:rsidRPr="001126B0">
                        <w:rPr>
                          <w:rFonts w:cs="Cambria"/>
                          <w:color w:val="0C4698"/>
                          <w:sz w:val="20"/>
                          <w:u w:val="single" w:color="0C4698"/>
                        </w:rPr>
                        <w:t>www.seniorwomen.com</w:t>
                      </w:r>
                    </w:hyperlink>
                    <w:r w:rsidRPr="001126B0">
                      <w:rPr>
                        <w:rFonts w:cs="Cambria"/>
                        <w:sz w:val="20"/>
                      </w:rPr>
                      <w:t xml:space="preserve"> for several years and have been published in one of the Cup of Comfort book series. I com</w:t>
                    </w:r>
                    <w:r w:rsidRPr="001126B0">
                      <w:rPr>
                        <w:rFonts w:cs="Cambria"/>
                        <w:sz w:val="20"/>
                      </w:rPr>
                      <w:t>plete 1-3 commis</w:t>
                    </w:r>
                    <w:r>
                      <w:rPr>
                        <w:rFonts w:cs="Cambria"/>
                        <w:sz w:val="20"/>
                      </w:rPr>
                      <w:t>s</w:t>
                    </w:r>
                    <w:r w:rsidRPr="001126B0">
                      <w:rPr>
                        <w:rFonts w:cs="Cambria"/>
                        <w:sz w:val="20"/>
                      </w:rPr>
                      <w:t xml:space="preserve">ioned paintings a year and have had work shown in a local gallery. </w:t>
                    </w:r>
                  </w:p>
                  <w:p w:rsidR="00182826" w:rsidRDefault="000A4450">
                    <w:r>
                      <w:rPr>
                        <w:rFonts w:cs="Cambria"/>
                        <w:sz w:val="20"/>
                      </w:rPr>
                      <w:t xml:space="preserve">     </w:t>
                    </w:r>
                    <w:r w:rsidRPr="001126B0">
                      <w:rPr>
                        <w:rFonts w:cs="Cambria"/>
                        <w:sz w:val="20"/>
                      </w:rPr>
                      <w:t xml:space="preserve">A couple of the more unusual highlights near the top of my list: being a crew member for a hot air balloon pilot and also one of the crew for the steam locomotive at </w:t>
                    </w:r>
                    <w:r w:rsidRPr="001126B0">
                      <w:rPr>
                        <w:rFonts w:cs="Cambria"/>
                        <w:sz w:val="20"/>
                      </w:rPr>
                      <w:t>Railtown 1897 State Historic Park in Jamesto</w:t>
                    </w:r>
                    <w:r>
                      <w:rPr>
                        <w:rFonts w:cs="Cambria"/>
                        <w:sz w:val="20"/>
                      </w:rPr>
                      <w:t>wn. I have one son and two step</w:t>
                    </w:r>
                    <w:r w:rsidRPr="001126B0">
                      <w:rPr>
                        <w:rFonts w:cs="Cambria"/>
                        <w:sz w:val="20"/>
                      </w:rPr>
                      <w:t>daughters who have given my husband, Mike, and I a total of eight grandchildren.</w:t>
                    </w:r>
                  </w:p>
                </w:txbxContent>
              </v:textbox>
            </v:shape>
            <v:shape id="_x0000_s28883" type="#_x0000_t202" style="position:absolute;left:571;top:1591;width:13199;height:1000" filled="f" stroked="f">
              <v:textbox style="mso-next-textbox:#_x0000_s28884" inset="0,0,0,0">
                <w:txbxContent/>
              </v:textbox>
            </v:shape>
            <v:shape id="_x0000_s28884" type="#_x0000_t202" style="position:absolute;left:571;top:2587;width:13199;height:1000" filled="f" stroked="f">
              <v:textbox style="mso-next-textbox:#_x0000_s28885" inset="0,0,0,0">
                <w:txbxContent/>
              </v:textbox>
            </v:shape>
            <v:shape id="_x0000_s28885" type="#_x0000_t202" style="position:absolute;left:571;top:3583;width:13199;height:1000" filled="f" stroked="f">
              <v:textbox style="mso-next-textbox:#_x0000_s28886" inset="0,0,0,0">
                <w:txbxContent/>
              </v:textbox>
            </v:shape>
            <v:shape id="_x0000_s28886" type="#_x0000_t202" style="position:absolute;left:571;top:4579;width:13199;height:1004" filled="f" stroked="f">
              <v:textbox style="mso-next-textbox:#_x0000_s28887" inset="0,0,0,0">
                <w:txbxContent/>
              </v:textbox>
            </v:shape>
            <v:shape id="_x0000_s28887" type="#_x0000_t202" style="position:absolute;left:571;top:5579;width:13199;height:1000" filled="f" stroked="f">
              <v:textbox style="mso-next-textbox:#_x0000_s28888" inset="0,0,0,0">
                <w:txbxContent/>
              </v:textbox>
            </v:shape>
            <v:shape id="_x0000_s28888" type="#_x0000_t202" style="position:absolute;left:571;top:6574;width:13199;height:1000" filled="f" stroked="f">
              <v:textbox style="mso-next-textbox:#_x0000_s28889" inset="0,0,0,0">
                <w:txbxContent/>
              </v:textbox>
            </v:shape>
            <v:shape id="_x0000_s28889" type="#_x0000_t202" style="position:absolute;left:571;top:7570;width:13199;height:1000" filled="f" stroked="f">
              <v:textbox style="mso-next-textbox:#_x0000_s28890" inset="0,0,0,0">
                <w:txbxContent/>
              </v:textbox>
            </v:shape>
            <v:shape id="_x0000_s28890" type="#_x0000_t202" style="position:absolute;left:571;top:8566;width:18854;height:3988" filled="f" stroked="f">
              <v:textbox style="mso-next-textbox:#_x0000_s28891" inset="0,0,0,0">
                <w:txbxContent/>
              </v:textbox>
            </v:shape>
            <v:shape id="_x0000_s28891" type="#_x0000_t202" style="position:absolute;left:571;top:12550;width:18854;height:7450" filled="f" stroked="f">
              <v:textbox style="mso-next-textbox:#_x0000_s28891" inset="0,0,0,0">
                <w:txbxContent/>
              </v:textbox>
            </v:shape>
            <w10:wrap type="tight" anchorx="page" anchory="page"/>
          </v:group>
        </w:pict>
      </w:r>
      <w:r>
        <w:rPr>
          <w:noProof/>
        </w:rPr>
        <w:drawing>
          <wp:anchor distT="0" distB="0" distL="114300" distR="114300" simplePos="0" relativeHeight="251782224" behindDoc="0" locked="0" layoutInCell="1" allowOverlap="1">
            <wp:simplePos x="0" y="0"/>
            <wp:positionH relativeFrom="page">
              <wp:posOffset>2806065</wp:posOffset>
            </wp:positionH>
            <wp:positionV relativeFrom="page">
              <wp:posOffset>2895600</wp:posOffset>
            </wp:positionV>
            <wp:extent cx="831850" cy="1143000"/>
            <wp:effectExtent l="50800" t="25400" r="31750" b="0"/>
            <wp:wrapTight wrapText="bothSides">
              <wp:wrapPolygon edited="0">
                <wp:start x="-1319" y="-480"/>
                <wp:lineTo x="-1319" y="21600"/>
                <wp:lineTo x="22424" y="21600"/>
                <wp:lineTo x="22424" y="-480"/>
                <wp:lineTo x="-1319" y="-480"/>
              </wp:wrapPolygon>
            </wp:wrapTight>
            <wp:docPr id="11" name="Picture 10" descr="roberta cost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a costley.jpg"/>
                    <pic:cNvPicPr/>
                  </pic:nvPicPr>
                  <pic:blipFill>
                    <a:blip r:embed="rId30"/>
                    <a:stretch>
                      <a:fillRect/>
                    </a:stretch>
                  </pic:blipFill>
                  <pic:spPr>
                    <a:xfrm>
                      <a:off x="0" y="0"/>
                      <a:ext cx="831850"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Pr>
          <w:noProof/>
        </w:rPr>
        <w:pict>
          <v:shape id="_x0000_s23090" type="#_x0000_t202" style="position:absolute;margin-left:36.5pt;margin-top:204pt;width:200pt;height:30pt;z-index:251778128;mso-wrap-edited:f;mso-position-horizontal-relative:page;mso-position-vertical-relative:page" wrapcoords="0 0 21600 0 21600 21600 0 21600 0 0" filled="f" stroked="f">
            <v:fill o:detectmouseclick="t"/>
            <v:textbox style="mso-next-textbox:#_x0000_s23090" inset="0,0,0,0">
              <w:txbxContent>
                <w:p w:rsidR="00182826" w:rsidRPr="00FF4F9F" w:rsidRDefault="000A4450" w:rsidP="00A44FF0">
                  <w:pPr>
                    <w:pStyle w:val="Heading2"/>
                    <w:jc w:val="left"/>
                    <w:rPr>
                      <w:color w:val="auto"/>
                      <w:sz w:val="28"/>
                    </w:rPr>
                  </w:pPr>
                  <w:r>
                    <w:rPr>
                      <w:color w:val="auto"/>
                      <w:sz w:val="28"/>
                    </w:rPr>
                    <w:t>Roberta Costley McReynolds</w:t>
                  </w:r>
                </w:p>
              </w:txbxContent>
            </v:textbox>
            <w10:wrap type="tight" anchorx="page" anchory="page"/>
          </v:shape>
        </w:pict>
      </w:r>
      <w:r>
        <w:rPr>
          <w:noProof/>
        </w:rPr>
        <w:pict>
          <v:line id="_x0000_s1430" style="position:absolute;z-index:251706448;mso-wrap-edited:f;mso-position-horizontal-relative:page;mso-position-vertical-relative:page" from="74pt,190pt" to="247pt,190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shape id="_x0000_s23089" type="#_x0000_t202" style="position:absolute;margin-left:34.5pt;margin-top:78pt;width:252pt;height:101pt;z-index:251775056;mso-wrap-edited:f;mso-position-horizontal-relative:page;mso-position-vertical-relative:page" wrapcoords="0 0 21599 0 21599 21600 0 21600 0 0" mv:complextextbox="1" filled="f" stroked="f">
            <v:fill o:detectmouseclick="t"/>
            <v:textbox style="mso-next-textbox:#_x0000_s23089" inset=",7.2pt,,7.2pt">
              <w:txbxContent/>
            </v:textbox>
            <w10:wrap type="tight" anchorx="page" anchory="page"/>
          </v:shape>
        </w:pict>
      </w:r>
      <w:r>
        <w:rPr>
          <w:noProof/>
        </w:rPr>
        <w:pict>
          <v:shape id="_x0000_s23088" type="#_x0000_t202" style="position:absolute;margin-left:36.5pt;margin-top:66.8pt;width:252pt;height:16.6pt;z-index:251777104;mso-wrap-edited:f;mso-position-horizontal-relative:page;mso-position-vertical-relative:page" wrapcoords="0 0 21600 0 21600 21600 0 21600 0 0" filled="f" stroked="f">
            <v:fill o:detectmouseclick="t"/>
            <v:textbox inset=",0,,0">
              <w:txbxContent>
                <w:p w:rsidR="00182826" w:rsidRPr="00960FB3" w:rsidRDefault="000A4450" w:rsidP="00A44FF0">
                  <w:pPr>
                    <w:spacing w:after="0"/>
                  </w:pPr>
                  <w:r w:rsidRPr="00960FB3">
                    <w:t>Sandra Costa Rolfes (continued)</w:t>
                  </w:r>
                </w:p>
              </w:txbxContent>
            </v:textbox>
            <w10:wrap type="tight" anchorx="page" anchory="page"/>
          </v:shape>
        </w:pict>
      </w:r>
    </w:p>
    <w:p w:rsidR="00A44FF0" w:rsidRDefault="000A4450" w:rsidP="00A44FF0">
      <w:pPr>
        <w:rPr>
          <w:rFonts w:ascii="Book Antiqua" w:hAnsi="Book Antiqua" w:cs="Cambria"/>
        </w:rPr>
      </w:pPr>
    </w:p>
    <w:p w:rsidR="00A44FF0" w:rsidRDefault="000A4450" w:rsidP="00A44FF0">
      <w:pPr>
        <w:rPr>
          <w:rFonts w:ascii="Book Antiqua" w:hAnsi="Book Antiqua" w:cs="Cambria"/>
        </w:rPr>
      </w:pPr>
      <w:r>
        <w:rPr>
          <w:noProof/>
        </w:rPr>
        <w:drawing>
          <wp:anchor distT="0" distB="0" distL="114300" distR="114300" simplePos="0" relativeHeight="252120144" behindDoc="0" locked="0" layoutInCell="1" allowOverlap="1">
            <wp:simplePos x="0" y="0"/>
            <wp:positionH relativeFrom="page">
              <wp:posOffset>6488430</wp:posOffset>
            </wp:positionH>
            <wp:positionV relativeFrom="page">
              <wp:posOffset>1009650</wp:posOffset>
            </wp:positionV>
            <wp:extent cx="825500" cy="1143000"/>
            <wp:effectExtent l="50800" t="25400" r="12700" b="0"/>
            <wp:wrapTight wrapText="bothSides">
              <wp:wrapPolygon edited="0">
                <wp:start x="-1329" y="-480"/>
                <wp:lineTo x="-1329" y="21600"/>
                <wp:lineTo x="21932" y="21600"/>
                <wp:lineTo x="21932" y="-480"/>
                <wp:lineTo x="-1329" y="-480"/>
              </wp:wrapPolygon>
            </wp:wrapTight>
            <wp:docPr id="1496" name="Picture 1495" descr="tom d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 dick.jpg"/>
                    <pic:cNvPicPr/>
                  </pic:nvPicPr>
                  <pic:blipFill>
                    <a:blip r:embed="rId31"/>
                    <a:stretch>
                      <a:fillRect/>
                    </a:stretch>
                  </pic:blipFill>
                  <pic:spPr>
                    <a:xfrm>
                      <a:off x="0" y="0"/>
                      <a:ext cx="825500"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sidRPr="00724CC3">
        <w:rPr>
          <w:noProof/>
        </w:rPr>
        <w:pict>
          <v:shape id="_x0000_s24660" type="#_x0000_t202" style="position:absolute;margin-left:36pt;margin-top:661.4pt;width:255pt;height:83.6pt;z-index:252093520;mso-wrap-edited:f;mso-position-horizontal-relative:page;mso-position-vertical-relative:page" wrapcoords="0 0 21600 0 21600 21600 0 21600 0 0" mv:complextextbox="1" filled="f" stroked="f">
            <v:fill o:detectmouseclick="t"/>
            <v:textbox inset=",7.2pt,,7.2pt">
              <w:txbxContent>
                <w:p w:rsidR="00182826" w:rsidRDefault="000A4450" w:rsidP="00A44FF0">
                  <w:pPr>
                    <w:jc w:val="center"/>
                    <w:rPr>
                      <w:rFonts w:ascii="Handwriting - Dakota" w:hAnsi="Handwriting - Dakota"/>
                      <w:color w:val="000000"/>
                      <w:sz w:val="32"/>
                    </w:rPr>
                  </w:pPr>
                  <w:r w:rsidRPr="00DB214E">
                    <w:rPr>
                      <w:rFonts w:ascii="Handwriting - Dakota" w:hAnsi="Handwriting - Dakota"/>
                      <w:color w:val="000000"/>
                      <w:sz w:val="32"/>
                    </w:rPr>
                    <w:t>Don't count the years...</w:t>
                  </w:r>
                </w:p>
                <w:p w:rsidR="00182826" w:rsidRPr="00DB214E" w:rsidRDefault="000A4450" w:rsidP="00A44FF0">
                  <w:pPr>
                    <w:jc w:val="center"/>
                    <w:rPr>
                      <w:rFonts w:ascii="Handwriting - Dakota" w:hAnsi="Handwriting - Dakota"/>
                      <w:sz w:val="32"/>
                      <w:szCs w:val="20"/>
                    </w:rPr>
                  </w:pPr>
                  <w:r w:rsidRPr="00DB214E">
                    <w:rPr>
                      <w:rFonts w:ascii="Handwriting - Dakota" w:hAnsi="Handwriting - Dakota"/>
                      <w:color w:val="000000"/>
                      <w:sz w:val="32"/>
                    </w:rPr>
                    <w:t>count the memories</w:t>
                  </w:r>
                </w:p>
              </w:txbxContent>
            </v:textbox>
            <w10:wrap type="tight" anchorx="page" anchory="page"/>
          </v:shape>
        </w:pict>
      </w:r>
      <w:r>
        <w:rPr>
          <w:noProof/>
        </w:rPr>
        <w:drawing>
          <wp:anchor distT="0" distB="0" distL="114300" distR="114300" simplePos="0" relativeHeight="251817040" behindDoc="0" locked="0" layoutInCell="1" allowOverlap="1">
            <wp:simplePos x="0" y="0"/>
            <wp:positionH relativeFrom="page">
              <wp:posOffset>6426200</wp:posOffset>
            </wp:positionH>
            <wp:positionV relativeFrom="page">
              <wp:posOffset>6070600</wp:posOffset>
            </wp:positionV>
            <wp:extent cx="882650" cy="1143000"/>
            <wp:effectExtent l="50800" t="25400" r="31750" b="0"/>
            <wp:wrapTight wrapText="bothSides">
              <wp:wrapPolygon edited="0">
                <wp:start x="-1243" y="-480"/>
                <wp:lineTo x="-1243" y="21600"/>
                <wp:lineTo x="22377" y="21600"/>
                <wp:lineTo x="22377" y="-480"/>
                <wp:lineTo x="-1243" y="-480"/>
              </wp:wrapPolygon>
            </wp:wrapTight>
            <wp:docPr id="3151" name="Picture 15" descr="jane d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ane driver.jpg"/>
                    <pic:cNvPicPr>
                      <a:picLocks noChangeAspect="1" noChangeArrowheads="1"/>
                    </pic:cNvPicPr>
                  </pic:nvPicPr>
                  <pic:blipFill>
                    <a:blip r:embed="rId32"/>
                    <a:srcRect/>
                    <a:stretch>
                      <a:fillRect/>
                    </a:stretch>
                  </pic:blipFill>
                  <pic:spPr bwMode="auto">
                    <a:xfrm>
                      <a:off x="0" y="0"/>
                      <a:ext cx="882650" cy="1143000"/>
                    </a:xfrm>
                    <a:prstGeom prst="rect">
                      <a:avLst/>
                    </a:prstGeom>
                    <a:noFill/>
                    <a:ln w="12700" cap="flat" cmpd="sng">
                      <a:solidFill>
                        <a:srgbClr val="000000"/>
                      </a:solidFill>
                      <a:prstDash val="solid"/>
                      <a:round/>
                      <a:headEnd type="none" w="med" len="med"/>
                      <a:tailEnd type="none" w="med" len="med"/>
                    </a:ln>
                  </pic:spPr>
                </pic:pic>
              </a:graphicData>
            </a:graphic>
          </wp:anchor>
        </w:drawing>
      </w:r>
      <w:r w:rsidRPr="00724CC3">
        <w:rPr>
          <w:noProof/>
        </w:rPr>
        <w:pict>
          <v:shape id="_x0000_s22566" type="#_x0000_t202" style="position:absolute;margin-left:323.5pt;margin-top:457.4pt;width:200pt;height:16.6pt;z-index:251812944;mso-wrap-edited:f;mso-position-horizontal-relative:page;mso-position-vertical-relative:page" wrapcoords="0 0 21600 0 21600 21600 0 21600 0 0" filled="f" stroked="f">
            <v:fill o:detectmouseclick="t"/>
            <v:textbox style="mso-next-textbox:#_x0000_s22566" inset="0,0,0,0">
              <w:txbxContent>
                <w:p w:rsidR="00182826" w:rsidRPr="00FF4F9F" w:rsidRDefault="000A4450" w:rsidP="00A44FF0">
                  <w:pPr>
                    <w:pStyle w:val="Heading2"/>
                    <w:jc w:val="left"/>
                    <w:rPr>
                      <w:color w:val="auto"/>
                      <w:sz w:val="28"/>
                    </w:rPr>
                  </w:pPr>
                  <w:r>
                    <w:rPr>
                      <w:color w:val="auto"/>
                      <w:sz w:val="28"/>
                    </w:rPr>
                    <w:t>Jane Driver Richards</w:t>
                  </w:r>
                </w:p>
              </w:txbxContent>
            </v:textbox>
            <w10:wrap type="tight" anchorx="page" anchory="page"/>
          </v:shape>
        </w:pict>
      </w:r>
      <w:r>
        <w:rPr>
          <w:noProof/>
        </w:rPr>
        <w:pict>
          <v:group id="_x0000_s28939" style="position:absolute;margin-left:324pt;margin-top:470pt;width:252pt;height:257pt;z-index:251814992;mso-position-horizontal-relative:page;mso-position-vertical-relative:page" coordsize="20000,20000" wrapcoords="0 0 21600 0 21600 21600 0 21600 0 0" mv:complextextbox="1">
            <o:lock v:ext="edit" ungrouping="t"/>
            <v:shape id="_x0000_s28940" type="#_x0000_t202" style="position:absolute;width:20000;height:20000;mso-wrap-edited:f;mso-position-horizontal-relative:page;mso-position-vertical-relative:page" wrapcoords="0 0 21600 0 21600 21600 0 21600 0 0" o:regroupid="173" mv:complextextbox="1" filled="f" stroked="f">
              <v:fill o:detectmouseclick="t"/>
              <v:textbox style="mso-next-textbox:#_x0000_s22568" inset=",7.2pt,,7.2pt"/>
            </v:shape>
            <v:shape id="_x0000_s28941" type="#_x0000_t202" style="position:absolute;left:571;top:560;width:12846;height:942" filled="f" stroked="f">
              <v:textbox style="mso-next-textbox:#_x0000_s28942" inset="0,0,0,0">
                <w:txbxContent>
                  <w:p w:rsidR="00182826" w:rsidRDefault="000A4450" w:rsidP="00A44FF0">
                    <w:pPr>
                      <w:widowControl w:val="0"/>
                      <w:autoSpaceDE w:val="0"/>
                      <w:autoSpaceDN w:val="0"/>
                      <w:adjustRightInd w:val="0"/>
                      <w:spacing w:after="0"/>
                      <w:ind w:firstLine="216"/>
                      <w:rPr>
                        <w:rFonts w:cs="Cambria"/>
                        <w:sz w:val="20"/>
                      </w:rPr>
                    </w:pPr>
                    <w:r w:rsidRPr="001126B0">
                      <w:rPr>
                        <w:rFonts w:cs="Cambria"/>
                        <w:sz w:val="20"/>
                      </w:rPr>
                      <w:t>I think I filled out one of these forms for the last reunion, so here's the update since then.</w:t>
                    </w:r>
                  </w:p>
                  <w:p w:rsidR="00182826" w:rsidRDefault="000A4450" w:rsidP="00A44FF0">
                    <w:pPr>
                      <w:widowControl w:val="0"/>
                      <w:autoSpaceDE w:val="0"/>
                      <w:autoSpaceDN w:val="0"/>
                      <w:adjustRightInd w:val="0"/>
                      <w:spacing w:after="0"/>
                      <w:ind w:firstLine="216"/>
                      <w:rPr>
                        <w:rFonts w:cs="Cambria"/>
                        <w:sz w:val="20"/>
                      </w:rPr>
                    </w:pPr>
                    <w:r w:rsidRPr="001126B0">
                      <w:rPr>
                        <w:rFonts w:cs="Cambria"/>
                        <w:sz w:val="20"/>
                      </w:rPr>
                      <w:t>Family:  Joel and I just celebrated 32 years of marriage.</w:t>
                    </w:r>
                    <w:r>
                      <w:rPr>
                        <w:rFonts w:cs="Cambria"/>
                        <w:sz w:val="20"/>
                      </w:rPr>
                      <w:t xml:space="preserve"> </w:t>
                    </w:r>
                    <w:r w:rsidRPr="001126B0">
                      <w:rPr>
                        <w:rFonts w:cs="Cambria"/>
                        <w:sz w:val="20"/>
                      </w:rPr>
                      <w:t xml:space="preserve">Our two oldest sons, </w:t>
                    </w:r>
                    <w:r w:rsidRPr="001126B0">
                      <w:rPr>
                        <w:rFonts w:cs="Cambria"/>
                        <w:sz w:val="20"/>
                      </w:rPr>
                      <w:t>Jordan and Ryan, graduated from college, both got married last fall, and work in Stockton.</w:t>
                    </w:r>
                    <w:r>
                      <w:rPr>
                        <w:rFonts w:cs="Cambria"/>
                        <w:sz w:val="20"/>
                      </w:rPr>
                      <w:t xml:space="preserve"> </w:t>
                    </w:r>
                    <w:r w:rsidRPr="001126B0">
                      <w:rPr>
                        <w:rFonts w:cs="Cambria"/>
                        <w:sz w:val="20"/>
                      </w:rPr>
                      <w:t>Daughter, Katie, is working on a Master's degree at CSU Fullerton.</w:t>
                    </w:r>
                    <w:r>
                      <w:rPr>
                        <w:rFonts w:cs="Cambria"/>
                        <w:sz w:val="20"/>
                      </w:rPr>
                      <w:t xml:space="preserve"> </w:t>
                    </w:r>
                    <w:r w:rsidRPr="001126B0">
                      <w:rPr>
                        <w:rFonts w:cs="Cambria"/>
                        <w:sz w:val="20"/>
                      </w:rPr>
                      <w:t>Son, Will, is a senior at CSU Long Beach.</w:t>
                    </w:r>
                    <w:r>
                      <w:rPr>
                        <w:rFonts w:cs="Cambria"/>
                        <w:sz w:val="20"/>
                      </w:rPr>
                      <w:t xml:space="preserve"> </w:t>
                    </w:r>
                    <w:r w:rsidRPr="001126B0">
                      <w:rPr>
                        <w:rFonts w:cs="Cambria"/>
                        <w:sz w:val="20"/>
                      </w:rPr>
                      <w:t>So we are empty-nesters.  No grandchildren yet.</w:t>
                    </w:r>
                  </w:p>
                  <w:p w:rsidR="00182826" w:rsidRDefault="000A4450" w:rsidP="00A44FF0">
                    <w:pPr>
                      <w:widowControl w:val="0"/>
                      <w:autoSpaceDE w:val="0"/>
                      <w:autoSpaceDN w:val="0"/>
                      <w:adjustRightInd w:val="0"/>
                      <w:spacing w:after="0"/>
                      <w:ind w:firstLine="216"/>
                      <w:rPr>
                        <w:rFonts w:cs="Cambria"/>
                        <w:sz w:val="20"/>
                      </w:rPr>
                    </w:pPr>
                    <w:r w:rsidRPr="001126B0">
                      <w:rPr>
                        <w:rFonts w:cs="Cambria"/>
                        <w:sz w:val="20"/>
                      </w:rPr>
                      <w:t>Work:  I</w:t>
                    </w:r>
                    <w:r w:rsidRPr="001126B0">
                      <w:rPr>
                        <w:rFonts w:cs="Cambria"/>
                        <w:sz w:val="20"/>
                      </w:rPr>
                      <w:t xml:space="preserve"> still do the accounting for my family's farming operation, and work part-time as an administrative assistant to Joel, at La Loma Grace Brethren Church. Neither of us have plans to retire anytime soon.</w:t>
                    </w:r>
                  </w:p>
                  <w:p w:rsidR="00182826" w:rsidRDefault="000A4450" w:rsidP="00A44FF0">
                    <w:pPr>
                      <w:widowControl w:val="0"/>
                      <w:autoSpaceDE w:val="0"/>
                      <w:autoSpaceDN w:val="0"/>
                      <w:adjustRightInd w:val="0"/>
                      <w:spacing w:after="0"/>
                      <w:ind w:firstLine="216"/>
                      <w:rPr>
                        <w:rFonts w:cs="Cambria"/>
                        <w:sz w:val="20"/>
                      </w:rPr>
                    </w:pPr>
                    <w:r>
                      <w:rPr>
                        <w:rFonts w:cs="Cambria"/>
                        <w:sz w:val="20"/>
                      </w:rPr>
                      <w:t xml:space="preserve">     </w:t>
                    </w:r>
                    <w:r w:rsidRPr="001126B0">
                      <w:rPr>
                        <w:rFonts w:cs="Cambria"/>
                        <w:sz w:val="20"/>
                      </w:rPr>
                      <w:t>Travels:  In</w:t>
                    </w:r>
                    <w:r>
                      <w:rPr>
                        <w:rFonts w:cs="Cambria"/>
                        <w:sz w:val="20"/>
                      </w:rPr>
                      <w:t xml:space="preserve"> 2007, Joel and I took a three-w</w:t>
                    </w:r>
                    <w:r w:rsidRPr="001126B0">
                      <w:rPr>
                        <w:rFonts w:cs="Cambria"/>
                        <w:sz w:val="20"/>
                      </w:rPr>
                      <w:t xml:space="preserve">eek </w:t>
                    </w:r>
                    <w:r w:rsidRPr="001126B0">
                      <w:rPr>
                        <w:rFonts w:cs="Cambria"/>
                        <w:sz w:val="20"/>
                      </w:rPr>
                      <w:t>trip through Austria (re-visiting where I worked in 1973), Germany (took in the real Oktoberfest) and Sweden (looked for Joel's relatives).  In 2009, we did a cross-country road trip from Niagara Falls through to Modesto.  Highlights along the way were fer</w:t>
                    </w:r>
                    <w:r w:rsidRPr="001126B0">
                      <w:rPr>
                        <w:rFonts w:cs="Cambria"/>
                        <w:sz w:val="20"/>
                      </w:rPr>
                      <w:t>rying across Lake Michigan, Badlands, Mt Rushmore, Sturgis, Yellowstone National Park, Grand Tetons and Yosemite. That winter we visited the Grand Canyon. Great trips. Love travel, would like to do more.</w:t>
                    </w:r>
                  </w:p>
                  <w:p w:rsidR="00182826" w:rsidRDefault="000A4450" w:rsidP="00A44FF0">
                    <w:pPr>
                      <w:widowControl w:val="0"/>
                      <w:autoSpaceDE w:val="0"/>
                      <w:autoSpaceDN w:val="0"/>
                      <w:adjustRightInd w:val="0"/>
                      <w:spacing w:after="0"/>
                      <w:ind w:firstLine="216"/>
                      <w:rPr>
                        <w:rFonts w:cs="Cambria"/>
                        <w:sz w:val="20"/>
                      </w:rPr>
                    </w:pPr>
                    <w:r w:rsidRPr="001126B0">
                      <w:rPr>
                        <w:rFonts w:cs="Cambria"/>
                        <w:sz w:val="20"/>
                      </w:rPr>
                      <w:t>Other:   One year ago, Joel was diagnosed with stage</w:t>
                    </w:r>
                    <w:r w:rsidRPr="001126B0">
                      <w:rPr>
                        <w:rFonts w:cs="Cambria"/>
                        <w:sz w:val="20"/>
                      </w:rPr>
                      <w:t xml:space="preserve"> 1 vocal cord cancer. He underwent over six weeks of radiation, but now has been cancer-free for 10 months. And he has his voice back. We thank God to still have each other, too.</w:t>
                    </w:r>
                  </w:p>
                  <w:p w:rsidR="00182826" w:rsidRDefault="000A4450" w:rsidP="00A44FF0">
                    <w:pPr>
                      <w:spacing w:after="0"/>
                      <w:ind w:firstLine="216"/>
                    </w:pPr>
                    <w:r w:rsidRPr="001126B0">
                      <w:rPr>
                        <w:rFonts w:cs="Cambria"/>
                        <w:sz w:val="20"/>
                      </w:rPr>
                      <w:t>I hope to make it to the reunion and see many of you!</w:t>
                    </w:r>
                  </w:p>
                </w:txbxContent>
              </v:textbox>
            </v:shape>
            <v:shape id="_x0000_s28942" type="#_x0000_t202" style="position:absolute;left:571;top:1498;width:12846;height:942" filled="f" stroked="f">
              <v:textbox style="mso-next-textbox:#_x0000_s28943" inset="0,0,0,0">
                <w:txbxContent/>
              </v:textbox>
            </v:shape>
            <v:shape id="_x0000_s28943" type="#_x0000_t202" style="position:absolute;left:571;top:2436;width:12846;height:941" filled="f" stroked="f">
              <v:textbox style="mso-next-textbox:#_x0000_s28944" inset="0,0,0,0">
                <w:txbxContent/>
              </v:textbox>
            </v:shape>
            <v:shape id="_x0000_s28944" type="#_x0000_t202" style="position:absolute;left:571;top:3374;width:12846;height:941" filled="f" stroked="f">
              <v:textbox style="mso-next-textbox:#_x0000_s28945" inset="0,0,0,0">
                <w:txbxContent/>
              </v:textbox>
            </v:shape>
            <v:shape id="_x0000_s28945" type="#_x0000_t202" style="position:absolute;left:571;top:4311;width:12846;height:946" filled="f" stroked="f">
              <v:textbox style="mso-next-textbox:#_x0000_s28946" inset="0,0,0,0">
                <w:txbxContent/>
              </v:textbox>
            </v:shape>
            <v:shape id="_x0000_s28946" type="#_x0000_t202" style="position:absolute;left:571;top:5253;width:12846;height:942" filled="f" stroked="f">
              <v:textbox style="mso-next-textbox:#_x0000_s28947" inset="0,0,0,0">
                <w:txbxContent/>
              </v:textbox>
            </v:shape>
            <v:shape id="_x0000_s28947" type="#_x0000_t202" style="position:absolute;left:571;top:6191;width:12846;height:941" filled="f" stroked="f">
              <v:textbox style="mso-next-textbox:#_x0000_s28948" inset="0,0,0,0">
                <w:txbxContent/>
              </v:textbox>
            </v:shape>
            <v:shape id="_x0000_s28948" type="#_x0000_t202" style="position:absolute;left:571;top:7128;width:12846;height:942" filled="f" stroked="f">
              <v:textbox style="mso-next-textbox:#_x0000_s28949" inset="0,0,0,0">
                <w:txbxContent/>
              </v:textbox>
            </v:shape>
            <v:shape id="_x0000_s28949" type="#_x0000_t202" style="position:absolute;left:571;top:8066;width:18854;height:3755" filled="f" stroked="f">
              <v:textbox style="mso-next-textbox:#_x0000_s28950" inset="0,0,0,0">
                <w:txbxContent/>
              </v:textbox>
            </v:shape>
            <v:shape id="_x0000_s28950" type="#_x0000_t202" style="position:absolute;left:571;top:11817;width:18854;height:4697" filled="f" stroked="f">
              <v:textbox style="mso-next-textbox:#_x0000_s28951" inset="0,0,0,0">
                <w:txbxContent/>
              </v:textbox>
            </v:shape>
            <v:shape id="_x0000_s28951" type="#_x0000_t202" style="position:absolute;left:571;top:16510;width:18854;height:2817" filled="f" stroked="f">
              <v:textbox style="mso-next-textbox:#_x0000_s22568" inset="0,0,0,0">
                <w:txbxContent/>
              </v:textbox>
            </v:shape>
            <w10:wrap type="tight" anchorx="page" anchory="page"/>
          </v:group>
        </w:pict>
      </w:r>
      <w:r w:rsidRPr="00724CC3">
        <w:rPr>
          <w:noProof/>
        </w:rPr>
        <w:pict>
          <v:line id="_x0000_s22565" style="position:absolute;z-index:251811920;mso-wrap-edited:f;mso-position-horizontal-relative:page;mso-position-vertical-relative:page" from="363.5pt,446pt" to="536.5pt,446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group id="_x0000_s28926" style="position:absolute;margin-left:323.5pt;margin-top:210pt;width:252pt;height:232pt;z-index:251807824;mso-position-horizontal-relative:page;mso-position-vertical-relative:page" coordsize="20000,20000" wrapcoords="0 0 21600 0 21600 21600 0 21600 0 0" mv:complextextbox="1">
            <o:lock v:ext="edit" ungrouping="t"/>
            <v:shape id="_x0000_s28927" type="#_x0000_t202" style="position:absolute;width:20000;height:20000;mso-wrap-edited:f;mso-position-horizontal-relative:page;mso-position-vertical-relative:page" wrapcoords="0 0 21600 0 21600 21600 0 21600 0 0" o:regroupid="172" mv:complextextbox="1" filled="f" stroked="f">
              <v:fill o:detectmouseclick="t"/>
              <v:textbox style="mso-next-textbox:#_x0000_s28175" inset=",7.2pt,,7.2pt"/>
            </v:shape>
            <v:shape id="_x0000_s28928" type="#_x0000_t202" style="position:absolute;left:571;top:621;width:13040;height:1043" filled="f" stroked="f">
              <v:textbox style="mso-next-textbox:#_x0000_s28929" inset="0,0,0,0">
                <w:txbxContent>
                  <w:p w:rsidR="00182826" w:rsidRPr="001126B0" w:rsidRDefault="000A4450" w:rsidP="00A44FF0">
                    <w:pPr>
                      <w:widowControl w:val="0"/>
                      <w:autoSpaceDE w:val="0"/>
                      <w:autoSpaceDN w:val="0"/>
                      <w:adjustRightInd w:val="0"/>
                      <w:spacing w:after="0"/>
                      <w:ind w:firstLine="216"/>
                      <w:rPr>
                        <w:rFonts w:cs="Cambria"/>
                        <w:sz w:val="20"/>
                      </w:rPr>
                    </w:pPr>
                    <w:r w:rsidRPr="001126B0">
                      <w:rPr>
                        <w:rFonts w:cs="Cambria"/>
                        <w:sz w:val="20"/>
                      </w:rPr>
                      <w:t xml:space="preserve">Married Marlene Gonzales (1973) still married. Three children </w:t>
                    </w:r>
                    <w:r>
                      <w:rPr>
                        <w:rFonts w:cs="Cambria"/>
                        <w:sz w:val="20"/>
                      </w:rPr>
                      <w:t xml:space="preserve"> </w:t>
                    </w:r>
                    <w:r w:rsidRPr="001126B0">
                      <w:rPr>
                        <w:rFonts w:cs="Cambria"/>
                        <w:sz w:val="20"/>
                      </w:rPr>
                      <w:t xml:space="preserve">Aaron 32, Christine 30, </w:t>
                    </w:r>
                    <w:r>
                      <w:rPr>
                        <w:rFonts w:cs="Cambria"/>
                        <w:sz w:val="20"/>
                      </w:rPr>
                      <w:t xml:space="preserve">and </w:t>
                    </w:r>
                    <w:r w:rsidRPr="001126B0">
                      <w:rPr>
                        <w:rFonts w:cs="Cambria"/>
                        <w:sz w:val="20"/>
                      </w:rPr>
                      <w:t>Brian 28. We have five grandchildren</w:t>
                    </w:r>
                    <w:r>
                      <w:rPr>
                        <w:rFonts w:cs="Cambria"/>
                        <w:sz w:val="20"/>
                      </w:rPr>
                      <w:t xml:space="preserve">: Olivia 7, </w:t>
                    </w:r>
                    <w:r w:rsidRPr="001126B0">
                      <w:rPr>
                        <w:rFonts w:cs="Cambria"/>
                        <w:sz w:val="20"/>
                      </w:rPr>
                      <w:t>Hunter 6, Cody 3, Abram 3,</w:t>
                    </w:r>
                    <w:r>
                      <w:rPr>
                        <w:rFonts w:cs="Cambria"/>
                        <w:sz w:val="20"/>
                      </w:rPr>
                      <w:t xml:space="preserve"> and </w:t>
                    </w:r>
                    <w:r w:rsidRPr="001126B0">
                      <w:rPr>
                        <w:rFonts w:cs="Cambria"/>
                        <w:sz w:val="20"/>
                      </w:rPr>
                      <w:t xml:space="preserve">Trent 9 months. </w:t>
                    </w:r>
                  </w:p>
                  <w:p w:rsidR="00182826" w:rsidRDefault="000A4450" w:rsidP="00A44FF0">
                    <w:pPr>
                      <w:widowControl w:val="0"/>
                      <w:autoSpaceDE w:val="0"/>
                      <w:autoSpaceDN w:val="0"/>
                      <w:adjustRightInd w:val="0"/>
                      <w:spacing w:after="0"/>
                      <w:ind w:firstLine="216"/>
                      <w:rPr>
                        <w:rFonts w:cs="Cambria"/>
                        <w:sz w:val="20"/>
                      </w:rPr>
                    </w:pPr>
                    <w:r w:rsidRPr="001126B0">
                      <w:rPr>
                        <w:rFonts w:cs="Cambria"/>
                        <w:sz w:val="20"/>
                      </w:rPr>
                      <w:t>Employed at M.I.D. for 33 years</w:t>
                    </w:r>
                    <w:r>
                      <w:rPr>
                        <w:rFonts w:cs="Cambria"/>
                        <w:sz w:val="20"/>
                      </w:rPr>
                      <w:t>,</w:t>
                    </w:r>
                    <w:r w:rsidRPr="001126B0">
                      <w:rPr>
                        <w:rFonts w:cs="Cambria"/>
                        <w:sz w:val="20"/>
                      </w:rPr>
                      <w:t xml:space="preserve"> retired in 2009, began </w:t>
                    </w:r>
                    <w:r>
                      <w:rPr>
                        <w:rFonts w:cs="Cambria"/>
                        <w:sz w:val="20"/>
                      </w:rPr>
                      <w:t xml:space="preserve">a </w:t>
                    </w:r>
                    <w:r w:rsidRPr="001126B0">
                      <w:rPr>
                        <w:rFonts w:cs="Cambria"/>
                        <w:sz w:val="20"/>
                      </w:rPr>
                      <w:t>beekeeping business, and</w:t>
                    </w:r>
                    <w:r>
                      <w:rPr>
                        <w:rFonts w:cs="Cambria"/>
                        <w:sz w:val="20"/>
                      </w:rPr>
                      <w:t xml:space="preserve"> am staying very busy. I enjoy hunting , f</w:t>
                    </w:r>
                    <w:r w:rsidRPr="001126B0">
                      <w:rPr>
                        <w:rFonts w:cs="Cambria"/>
                        <w:sz w:val="20"/>
                      </w:rPr>
                      <w:t>ishing, biking, and almost anything that can be done with the G-kids.</w:t>
                    </w:r>
                  </w:p>
                  <w:p w:rsidR="00182826" w:rsidRPr="001126B0" w:rsidRDefault="000A4450" w:rsidP="00A44FF0">
                    <w:pPr>
                      <w:widowControl w:val="0"/>
                      <w:autoSpaceDE w:val="0"/>
                      <w:autoSpaceDN w:val="0"/>
                      <w:adjustRightInd w:val="0"/>
                      <w:spacing w:after="0"/>
                      <w:ind w:firstLine="216"/>
                      <w:rPr>
                        <w:rFonts w:cs="Cambria"/>
                        <w:sz w:val="20"/>
                      </w:rPr>
                    </w:pPr>
                    <w:r w:rsidRPr="001126B0">
                      <w:rPr>
                        <w:rFonts w:cs="Cambria"/>
                        <w:sz w:val="20"/>
                      </w:rPr>
                      <w:t>Travels to Canada, Alaska, Hawai</w:t>
                    </w:r>
                    <w:r>
                      <w:rPr>
                        <w:rFonts w:cs="Cambria"/>
                        <w:sz w:val="20"/>
                      </w:rPr>
                      <w:t>i, Washington DC, all the Rocky</w:t>
                    </w:r>
                    <w:r w:rsidRPr="001126B0">
                      <w:rPr>
                        <w:rFonts w:cs="Cambria"/>
                        <w:sz w:val="20"/>
                      </w:rPr>
                      <w:t xml:space="preserve"> Mountain states. I try to go elk hunting alm</w:t>
                    </w:r>
                    <w:r>
                      <w:rPr>
                        <w:rFonts w:cs="Cambria"/>
                        <w:sz w:val="20"/>
                      </w:rPr>
                      <w:t xml:space="preserve">ost every </w:t>
                    </w:r>
                    <w:r>
                      <w:rPr>
                        <w:rFonts w:cs="Cambria"/>
                        <w:sz w:val="20"/>
                      </w:rPr>
                      <w:t>year …</w:t>
                    </w:r>
                    <w:r w:rsidRPr="001126B0">
                      <w:rPr>
                        <w:rFonts w:cs="Cambria"/>
                        <w:sz w:val="20"/>
                      </w:rPr>
                      <w:t xml:space="preserve"> love that.</w:t>
                    </w:r>
                  </w:p>
                  <w:p w:rsidR="00182826" w:rsidRDefault="000A4450" w:rsidP="00A44FF0">
                    <w:pPr>
                      <w:spacing w:after="0"/>
                      <w:ind w:firstLine="216"/>
                    </w:pPr>
                    <w:r>
                      <w:rPr>
                        <w:rFonts w:cs="Cambria"/>
                        <w:sz w:val="20"/>
                      </w:rPr>
                      <w:t xml:space="preserve">     </w:t>
                    </w:r>
                    <w:r w:rsidRPr="001126B0">
                      <w:rPr>
                        <w:rFonts w:cs="Cambria"/>
                        <w:sz w:val="20"/>
                      </w:rPr>
                      <w:t xml:space="preserve">I have a blessed life, pretty healthy, </w:t>
                    </w:r>
                    <w:r>
                      <w:rPr>
                        <w:rFonts w:cs="Cambria"/>
                        <w:sz w:val="20"/>
                      </w:rPr>
                      <w:t>still the same person. I think … except the memory and the waist</w:t>
                    </w:r>
                    <w:r w:rsidRPr="001126B0">
                      <w:rPr>
                        <w:rFonts w:cs="Cambria"/>
                        <w:sz w:val="20"/>
                      </w:rPr>
                      <w:t>line. Lo</w:t>
                    </w:r>
                    <w:r>
                      <w:rPr>
                        <w:rFonts w:cs="Cambria"/>
                        <w:sz w:val="20"/>
                      </w:rPr>
                      <w:t>o</w:t>
                    </w:r>
                    <w:r w:rsidRPr="001126B0">
                      <w:rPr>
                        <w:rFonts w:cs="Cambria"/>
                        <w:sz w:val="20"/>
                      </w:rPr>
                      <w:t>king forward to seeing, and remembering many of my old classmates.</w:t>
                    </w:r>
                  </w:p>
                </w:txbxContent>
              </v:textbox>
            </v:shape>
            <v:shape id="_x0000_s28929" type="#_x0000_t202" style="position:absolute;left:571;top:1659;width:13040;height:1044" filled="f" stroked="f">
              <v:textbox style="mso-next-textbox:#_x0000_s28930" inset="0,0,0,0">
                <w:txbxContent/>
              </v:textbox>
            </v:shape>
            <v:shape id="_x0000_s28930" type="#_x0000_t202" style="position:absolute;left:571;top:2698;width:13040;height:1043" filled="f" stroked="f">
              <v:textbox style="mso-next-textbox:#_x0000_s28931" inset="0,0,0,0">
                <w:txbxContent/>
              </v:textbox>
            </v:shape>
            <v:shape id="_x0000_s28931" type="#_x0000_t202" style="position:absolute;left:571;top:3737;width:13040;height:1043" filled="f" stroked="f">
              <v:textbox style="mso-next-textbox:#_x0000_s28932" inset="0,0,0,0">
                <w:txbxContent/>
              </v:textbox>
            </v:shape>
            <v:shape id="_x0000_s28932" type="#_x0000_t202" style="position:absolute;left:571;top:4776;width:13040;height:1047" filled="f" stroked="f">
              <v:textbox style="mso-next-textbox:#_x0000_s28933" inset="0,0,0,0">
                <w:txbxContent/>
              </v:textbox>
            </v:shape>
            <v:shape id="_x0000_s28933" type="#_x0000_t202" style="position:absolute;left:571;top:5819;width:13040;height:1043" filled="f" stroked="f">
              <v:textbox style="mso-next-textbox:#_x0000_s28934" inset="0,0,0,0">
                <w:txbxContent/>
              </v:textbox>
            </v:shape>
            <v:shape id="_x0000_s28934" type="#_x0000_t202" style="position:absolute;left:571;top:6858;width:13040;height:1043" filled="f" stroked="f">
              <v:textbox style="mso-next-textbox:#_x0000_s28935" inset="0,0,0,0">
                <w:txbxContent/>
              </v:textbox>
            </v:shape>
            <v:shape id="_x0000_s28935" type="#_x0000_t202" style="position:absolute;left:571;top:7897;width:13040;height:1043" filled="f" stroked="f">
              <v:textbox style="mso-next-textbox:#_x0000_s28936" inset="0,0,0,0">
                <w:txbxContent/>
              </v:textbox>
            </v:shape>
            <v:shape id="_x0000_s28936" type="#_x0000_t202" style="position:absolute;left:571;top:8935;width:18854;height:3121" filled="f" stroked="f">
              <v:textbox style="mso-next-textbox:#_x0000_s28937" inset="0,0,0,0">
                <w:txbxContent/>
              </v:textbox>
            </v:shape>
            <v:shape id="_x0000_s28937" type="#_x0000_t202" style="position:absolute;left:571;top:12052;width:18854;height:3125" filled="f" stroked="f">
              <v:textbox style="mso-next-textbox:#_x0000_s28938" inset="0,0,0,0">
                <w:txbxContent/>
              </v:textbox>
            </v:shape>
            <v:shape id="_x0000_s28938" type="#_x0000_t202" style="position:absolute;left:571;top:15172;width:18854;height:4160" filled="f" stroked="f">
              <v:textbox style="mso-next-textbox:#_x0000_s28938" inset="0,0,0,0">
                <w:txbxContent/>
              </v:textbox>
            </v:shape>
            <w10:wrap type="tight" anchorx="page" anchory="page"/>
          </v:group>
        </w:pict>
      </w:r>
      <w:r w:rsidRPr="00724CC3">
        <w:rPr>
          <w:noProof/>
        </w:rPr>
        <w:pict>
          <v:shape id="_x0000_s22569" type="#_x0000_t202" style="position:absolute;margin-left:323.5pt;margin-top:722pt;width:252pt;height:23.2pt;z-index:251819088;mso-wrap-edited:f;mso-position-horizontal-relative:page;mso-position-vertical-relative:page" wrapcoords="0 0 21600 0 21600 21600 0 21600 0 0" filled="f" stroked="f">
            <v:fill o:detectmouseclick="t"/>
            <v:textbox style="mso-next-textbox:#_x0000_s22569" inset=",0,,7.2pt">
              <w:txbxContent>
                <w:p w:rsidR="00182826" w:rsidRPr="00960FB3" w:rsidRDefault="000A4450" w:rsidP="00A44FF0">
                  <w:pPr>
                    <w:spacing w:after="0"/>
                    <w:rPr>
                      <w:sz w:val="22"/>
                    </w:rPr>
                  </w:pPr>
                  <w:r w:rsidRPr="00960FB3">
                    <w:rPr>
                      <w:sz w:val="22"/>
                    </w:rPr>
                    <w:t xml:space="preserve">(Continued </w:t>
                  </w:r>
                  <w:r>
                    <w:rPr>
                      <w:sz w:val="22"/>
                    </w:rPr>
                    <w:t xml:space="preserve">on </w:t>
                  </w:r>
                  <w:r w:rsidRPr="00960FB3">
                    <w:rPr>
                      <w:sz w:val="22"/>
                    </w:rPr>
                    <w:t xml:space="preserve">next </w:t>
                  </w:r>
                  <w:r w:rsidRPr="00960FB3">
                    <w:rPr>
                      <w:sz w:val="22"/>
                    </w:rPr>
                    <w:t>page …)</w:t>
                  </w:r>
                </w:p>
              </w:txbxContent>
            </v:textbox>
            <w10:wrap type="tight" anchorx="page" anchory="page"/>
          </v:shape>
        </w:pict>
      </w:r>
      <w:r>
        <w:rPr>
          <w:noProof/>
        </w:rPr>
        <w:drawing>
          <wp:anchor distT="0" distB="0" distL="114300" distR="114300" simplePos="0" relativeHeight="251809872" behindDoc="0" locked="0" layoutInCell="1" allowOverlap="1">
            <wp:simplePos x="0" y="0"/>
            <wp:positionH relativeFrom="page">
              <wp:posOffset>6451600</wp:posOffset>
            </wp:positionH>
            <wp:positionV relativeFrom="page">
              <wp:posOffset>2768600</wp:posOffset>
            </wp:positionV>
            <wp:extent cx="866775" cy="1143000"/>
            <wp:effectExtent l="50800" t="25400" r="22225" b="0"/>
            <wp:wrapTight wrapText="bothSides">
              <wp:wrapPolygon edited="0">
                <wp:start x="-1266" y="-480"/>
                <wp:lineTo x="-1266" y="21600"/>
                <wp:lineTo x="22154" y="21600"/>
                <wp:lineTo x="22154" y="-480"/>
                <wp:lineTo x="-1266" y="-480"/>
              </wp:wrapPolygon>
            </wp:wrapTight>
            <wp:docPr id="15" name="Picture 14" descr="ted don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d donham.jpg"/>
                    <pic:cNvPicPr/>
                  </pic:nvPicPr>
                  <pic:blipFill>
                    <a:blip r:embed="rId33"/>
                    <a:stretch>
                      <a:fillRect/>
                    </a:stretch>
                  </pic:blipFill>
                  <pic:spPr>
                    <a:xfrm>
                      <a:off x="0" y="0"/>
                      <a:ext cx="866775"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sidRPr="00724CC3">
        <w:rPr>
          <w:noProof/>
        </w:rPr>
        <w:pict>
          <v:shape id="_x0000_s22564" type="#_x0000_t202" style="position:absolute;margin-left:324pt;margin-top:197.4pt;width:200pt;height:16.6pt;z-index:251810896;mso-wrap-edited:f;mso-position-horizontal-relative:page;mso-position-vertical-relative:page" wrapcoords="0 0 21600 0 21600 21600 0 21600 0 0" filled="f" stroked="f">
            <v:fill o:detectmouseclick="t"/>
            <v:textbox style="mso-next-textbox:#_x0000_s22564" inset="0,0,0,0">
              <w:txbxContent>
                <w:p w:rsidR="00182826" w:rsidRPr="00FF4F9F" w:rsidRDefault="000A4450" w:rsidP="00A44FF0">
                  <w:pPr>
                    <w:pStyle w:val="Heading2"/>
                    <w:jc w:val="left"/>
                    <w:rPr>
                      <w:color w:val="auto"/>
                      <w:sz w:val="28"/>
                    </w:rPr>
                  </w:pPr>
                  <w:r>
                    <w:rPr>
                      <w:color w:val="auto"/>
                      <w:sz w:val="28"/>
                    </w:rPr>
                    <w:t>Ted Donham</w:t>
                  </w:r>
                </w:p>
              </w:txbxContent>
            </v:textbox>
            <w10:wrap type="tight" anchorx="page" anchory="page"/>
          </v:shape>
        </w:pict>
      </w:r>
      <w:r w:rsidRPr="00724CC3">
        <w:rPr>
          <w:noProof/>
        </w:rPr>
        <w:pict>
          <v:shape id="_x0000_s22554" type="#_x0000_t202" style="position:absolute;margin-left:37pt;margin-top:71pt;width:252pt;height:405pt;z-index:251791440;mso-wrap-edited:f;mso-position-horizontal-relative:page;mso-position-vertical-relative:page" wrapcoords="0 0 21600 0 21600 21600 0 21600 0 0" mv:complextextbox="1" filled="f" stroked="f">
            <v:fill o:detectmouseclick="t"/>
            <v:textbox style="mso-next-textbox:#_x0000_s22554" inset=",7.2pt,,7.2pt">
              <w:txbxContent/>
            </v:textbox>
            <w10:wrap type="tight" anchorx="page" anchory="page"/>
          </v:shape>
        </w:pict>
      </w:r>
      <w:r w:rsidRPr="00724CC3">
        <w:rPr>
          <w:noProof/>
        </w:rPr>
        <w:pict>
          <v:line id="_x0000_s22562" style="position:absolute;z-index:251805776;mso-wrap-edited:f;mso-position-horizontal-relative:page;mso-position-vertical-relative:page" from="363pt,185pt" to="536pt,185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group id="_x0000_s28917" style="position:absolute;margin-left:324pt;margin-top:74pt;width:252pt;height:101pt;z-index:251801680;mso-position-horizontal-relative:page;mso-position-vertical-relative:page" coordsize="20000,20000" wrapcoords="0 0 21600 0 21600 21600 0 21600 0 0" mv:complextextbox="1">
            <o:lock v:ext="edit" ungrouping="t"/>
            <v:shape id="_x0000_s28918" type="#_x0000_t202" style="position:absolute;width:20000;height:20000;mso-wrap-edited:f;mso-position-horizontal-relative:page;mso-position-vertical-relative:page" wrapcoords="0 0 21600 0 21600 21600 0 21600 0 0" o:regroupid="171" mv:complextextbox="1" filled="f" stroked="f">
              <v:fill o:detectmouseclick="t"/>
              <v:textbox style="mso-next-textbox:#_x0000_s28161" inset=",7.2pt,,7.2pt"/>
            </v:shape>
            <v:shape id="_x0000_s28919" type="#_x0000_t202" style="position:absolute;left:571;top:1426;width:13235;height:2396" filled="f" stroked="f">
              <v:textbox style="mso-next-textbox:#_x0000_s28920" inset="0,0,0,0">
                <w:txbxContent>
                  <w:p w:rsidR="00182826" w:rsidRDefault="000A4450" w:rsidP="00A44FF0">
                    <w:pPr>
                      <w:spacing w:after="0"/>
                      <w:ind w:firstLine="216"/>
                    </w:pPr>
                    <w:r w:rsidRPr="001126B0">
                      <w:rPr>
                        <w:rFonts w:cs="Cambria"/>
                        <w:sz w:val="20"/>
                      </w:rPr>
                      <w:t xml:space="preserve">Married </w:t>
                    </w:r>
                    <w:r>
                      <w:rPr>
                        <w:rFonts w:cs="Cambria"/>
                        <w:sz w:val="20"/>
                      </w:rPr>
                      <w:t xml:space="preserve">to </w:t>
                    </w:r>
                    <w:r w:rsidRPr="001126B0">
                      <w:rPr>
                        <w:rFonts w:cs="Cambria"/>
                        <w:sz w:val="20"/>
                      </w:rPr>
                      <w:t>Maureen for 31 years th</w:t>
                    </w:r>
                    <w:r>
                      <w:rPr>
                        <w:rFonts w:cs="Cambria"/>
                        <w:sz w:val="20"/>
                      </w:rPr>
                      <w:t>is year. We have two children, T</w:t>
                    </w:r>
                    <w:r w:rsidRPr="001126B0">
                      <w:rPr>
                        <w:rFonts w:cs="Cambria"/>
                        <w:sz w:val="20"/>
                      </w:rPr>
                      <w:t>ommy, Jr. and Kelly, and two grandchildren, Abe and Gavin (oh yeah</w:t>
                    </w:r>
                    <w:r>
                      <w:rPr>
                        <w:rFonts w:cs="Cambria"/>
                        <w:sz w:val="20"/>
                      </w:rPr>
                      <w:t>,</w:t>
                    </w:r>
                    <w:r w:rsidRPr="001126B0">
                      <w:rPr>
                        <w:rFonts w:cs="Cambria"/>
                        <w:sz w:val="20"/>
                      </w:rPr>
                      <w:t xml:space="preserve"> and number three on the way!). I’m still working at Modesto City Schools Maintenance</w:t>
                    </w:r>
                    <w:r>
                      <w:rPr>
                        <w:rFonts w:ascii="Book Antiqua" w:hAnsi="Book Antiqua" w:cs="Cambria"/>
                      </w:rPr>
                      <w:t xml:space="preserve"> </w:t>
                    </w:r>
                  </w:p>
                </w:txbxContent>
              </v:textbox>
            </v:shape>
            <v:shape id="_x0000_s28920" type="#_x0000_t202" style="position:absolute;left:571;top:3812;width:13235;height:2396" filled="f" stroked="f">
              <v:textbox style="mso-next-textbox:#_x0000_s28921" inset="0,0,0,0">
                <w:txbxContent/>
              </v:textbox>
            </v:shape>
            <v:shape id="_x0000_s28921" type="#_x0000_t202" style="position:absolute;left:571;top:6198;width:13235;height:2396" filled="f" stroked="f">
              <v:textbox style="mso-next-textbox:#_x0000_s28922" inset="0,0,0,0">
                <w:txbxContent/>
              </v:textbox>
            </v:shape>
            <v:shape id="_x0000_s28922" type="#_x0000_t202" style="position:absolute;left:571;top:8584;width:13235;height:2396" filled="f" stroked="f">
              <v:textbox style="mso-next-textbox:#_x0000_s28923" inset="0,0,0,0">
                <w:txbxContent/>
              </v:textbox>
            </v:shape>
            <v:shape id="_x0000_s28923" type="#_x0000_t202" style="position:absolute;left:571;top:10970;width:13235;height:2406" filled="f" stroked="f">
              <v:textbox style="mso-next-textbox:#_x0000_s28924" inset="0,0,0,0">
                <w:txbxContent/>
              </v:textbox>
            </v:shape>
            <v:shape id="_x0000_s28924" type="#_x0000_t202" style="position:absolute;left:571;top:13366;width:13235;height:2396" filled="f" stroked="f">
              <v:textbox style="mso-next-textbox:#_x0000_s28925" inset="0,0,0,0">
                <w:txbxContent/>
              </v:textbox>
            </v:shape>
            <v:shape id="_x0000_s28925" type="#_x0000_t202" style="position:absolute;left:571;top:15752;width:13235;height:2397" filled="f" stroked="f">
              <v:textbox style="mso-next-textbox:#_x0000_s28925" inset="0,0,0,0">
                <w:txbxContent/>
              </v:textbox>
            </v:shape>
            <w10:wrap type="tight" anchorx="page" anchory="page"/>
          </v:group>
        </w:pict>
      </w:r>
      <w:r w:rsidRPr="00724CC3">
        <w:rPr>
          <w:noProof/>
        </w:rPr>
        <w:pict>
          <v:shape id="_x0000_s22561" type="#_x0000_t202" style="position:absolute;margin-left:332.5pt;margin-top:61.4pt;width:200pt;height:16.6pt;z-index:251802704;mso-wrap-edited:f;mso-position-horizontal-relative:page;mso-position-vertical-relative:page" wrapcoords="0 0 21600 0 21600 21600 0 21600 0 0" filled="f" stroked="f">
            <v:fill o:detectmouseclick="t"/>
            <v:textbox style="mso-next-textbox:#_x0000_s22561" inset="0,0,0,0">
              <w:txbxContent>
                <w:p w:rsidR="00182826" w:rsidRPr="00FF4F9F" w:rsidRDefault="000A4450" w:rsidP="00A44FF0">
                  <w:pPr>
                    <w:pStyle w:val="Heading2"/>
                    <w:jc w:val="left"/>
                    <w:rPr>
                      <w:color w:val="auto"/>
                      <w:sz w:val="28"/>
                    </w:rPr>
                  </w:pPr>
                  <w:r>
                    <w:rPr>
                      <w:color w:val="auto"/>
                      <w:sz w:val="28"/>
                    </w:rPr>
                    <w:t>Tom Dick</w:t>
                  </w:r>
                </w:p>
              </w:txbxContent>
            </v:textbox>
            <w10:wrap type="tight" anchorx="page" anchory="page"/>
          </v:shape>
        </w:pict>
      </w:r>
      <w:r w:rsidRPr="00724CC3">
        <w:rPr>
          <w:noProof/>
        </w:rPr>
        <w:pict>
          <v:line id="_x0000_s22559" style="position:absolute;z-index:251799632;mso-wrap-edited:f;mso-position-horizontal-relative:page;mso-position-vertical-relative:page" from="75pt,651.4pt" to="248pt,651.4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group id="_x0000_s28906" style="position:absolute;margin-left:37pt;margin-top:506.4pt;width:252pt;height:142pt;z-index:251796560;mso-position-horizontal-relative:page;mso-position-vertical-relative:page" coordsize="20000,20000" wrapcoords="0 0 21600 0 21600 21600 0 21600 0 0" mv:complextextbox="1">
            <o:lock v:ext="edit" ungrouping="t"/>
            <v:shape id="_x0000_s28907" type="#_x0000_t202" style="position:absolute;width:20000;height:20000;mso-wrap-edited:f;mso-position-horizontal-relative:page;mso-position-vertical-relative:page" wrapcoords="0 0 21600 0 21600 21600 0 21600 0 0" o:regroupid="170" mv:complextextbox="1" filled="f" stroked="f">
              <v:fill o:detectmouseclick="t"/>
              <v:textbox style="mso-next-textbox:#_x0000_s28151" inset=",7.2pt,,7.2pt"/>
            </v:shape>
            <v:shape id="_x0000_s28908" type="#_x0000_t202" style="position:absolute;left:571;top:1014;width:13080;height:1704" filled="f" stroked="f">
              <v:textbox style="mso-next-textbox:#_x0000_s28909" inset="0,0,0,0">
                <w:txbxContent>
                  <w:p w:rsidR="00182826" w:rsidRDefault="000A4450">
                    <w:r>
                      <w:rPr>
                        <w:rFonts w:cs="Cambria"/>
                        <w:sz w:val="20"/>
                      </w:rPr>
                      <w:t xml:space="preserve">     </w:t>
                    </w:r>
                    <w:r w:rsidRPr="001126B0">
                      <w:rPr>
                        <w:rFonts w:cs="Cambria"/>
                        <w:sz w:val="20"/>
                      </w:rPr>
                      <w:t>Married to my current Husband, Butch Henry for 27 years, Raised 3 boys, 1 mine,</w:t>
                    </w:r>
                    <w:r>
                      <w:rPr>
                        <w:rFonts w:cs="Cambria"/>
                        <w:sz w:val="20"/>
                      </w:rPr>
                      <w:t xml:space="preserve"> </w:t>
                    </w:r>
                    <w:r w:rsidRPr="001126B0">
                      <w:rPr>
                        <w:rFonts w:cs="Cambria"/>
                        <w:sz w:val="20"/>
                      </w:rPr>
                      <w:t>2 his. They are all married, We have 8 grandchildren, 5 step and 1 on the way.</w:t>
                    </w:r>
                    <w:r>
                      <w:rPr>
                        <w:rFonts w:cs="Cambria"/>
                        <w:sz w:val="20"/>
                      </w:rPr>
                      <w:t xml:space="preserve"> </w:t>
                    </w:r>
                    <w:r w:rsidRPr="001126B0">
                      <w:rPr>
                        <w:rFonts w:cs="Cambria"/>
                        <w:sz w:val="20"/>
                      </w:rPr>
                      <w:t>My husband is</w:t>
                    </w:r>
                    <w:r w:rsidRPr="001126B0">
                      <w:rPr>
                        <w:rFonts w:cs="Cambria"/>
                        <w:sz w:val="20"/>
                      </w:rPr>
                      <w:t xml:space="preserve"> recently retired, I work part-time at Hallmark store in McHenry Village. We are both very active at the Fou</w:t>
                    </w:r>
                    <w:r>
                      <w:rPr>
                        <w:rFonts w:cs="Cambria"/>
                        <w:sz w:val="20"/>
                      </w:rPr>
                      <w:t>rsquare Church where I teach a l</w:t>
                    </w:r>
                    <w:r w:rsidRPr="001126B0">
                      <w:rPr>
                        <w:rFonts w:cs="Cambria"/>
                        <w:sz w:val="20"/>
                      </w:rPr>
                      <w:t>adies Bible study and am on the women</w:t>
                    </w:r>
                    <w:r>
                      <w:rPr>
                        <w:rFonts w:cs="Cambria"/>
                        <w:sz w:val="20"/>
                      </w:rPr>
                      <w:t>’</w:t>
                    </w:r>
                    <w:r w:rsidRPr="001126B0">
                      <w:rPr>
                        <w:rFonts w:cs="Cambria"/>
                        <w:sz w:val="20"/>
                      </w:rPr>
                      <w:t>s council.</w:t>
                    </w:r>
                  </w:p>
                </w:txbxContent>
              </v:textbox>
            </v:shape>
            <v:shape id="_x0000_s28909" type="#_x0000_t202" style="position:absolute;left:571;top:2711;width:13080;height:1704" filled="f" stroked="f">
              <v:textbox style="mso-next-textbox:#_x0000_s28910" inset="0,0,0,0">
                <w:txbxContent/>
              </v:textbox>
            </v:shape>
            <v:shape id="_x0000_s28910" type="#_x0000_t202" style="position:absolute;left:571;top:4408;width:13080;height:1705" filled="f" stroked="f">
              <v:textbox style="mso-next-textbox:#_x0000_s28911" inset="0,0,0,0">
                <w:txbxContent/>
              </v:textbox>
            </v:shape>
            <v:shape id="_x0000_s28911" type="#_x0000_t202" style="position:absolute;left:571;top:6106;width:13080;height:1704" filled="f" stroked="f">
              <v:textbox style="mso-next-textbox:#_x0000_s28912" inset="0,0,0,0">
                <w:txbxContent/>
              </v:textbox>
            </v:shape>
            <v:shape id="_x0000_s28912" type="#_x0000_t202" style="position:absolute;left:571;top:7803;width:13080;height:1711" filled="f" stroked="f">
              <v:textbox style="mso-next-textbox:#_x0000_s28913" inset="0,0,0,0">
                <w:txbxContent/>
              </v:textbox>
            </v:shape>
            <v:shape id="_x0000_s28913" type="#_x0000_t202" style="position:absolute;left:571;top:9507;width:13080;height:1704" filled="f" stroked="f">
              <v:textbox style="mso-next-textbox:#_x0000_s28914" inset="0,0,0,0">
                <w:txbxContent/>
              </v:textbox>
            </v:shape>
            <v:shape id="_x0000_s28914" type="#_x0000_t202" style="position:absolute;left:571;top:11204;width:13080;height:1704" filled="f" stroked="f">
              <v:textbox style="mso-next-textbox:#_x0000_s28915" inset="0,0,0,0">
                <w:txbxContent/>
              </v:textbox>
            </v:shape>
            <v:shape id="_x0000_s28915" type="#_x0000_t202" style="position:absolute;left:571;top:12901;width:13080;height:1705" filled="f" stroked="f">
              <v:textbox style="mso-next-textbox:#_x0000_s28916" inset="0,0,0,0">
                <w:txbxContent/>
              </v:textbox>
            </v:shape>
            <v:shape id="_x0000_s28916" type="#_x0000_t202" style="position:absolute;left:571;top:14599;width:18854;height:4387" filled="f" stroked="f">
              <v:textbox style="mso-next-textbox:#_x0000_s28916" inset="0,0,0,0">
                <w:txbxContent/>
              </v:textbox>
            </v:shape>
            <w10:wrap type="tight" anchorx="page" anchory="page"/>
          </v:group>
        </w:pict>
      </w:r>
      <w:r>
        <w:rPr>
          <w:noProof/>
        </w:rPr>
        <w:drawing>
          <wp:anchor distT="0" distB="0" distL="114300" distR="114300" simplePos="0" relativeHeight="251798608" behindDoc="0" locked="0" layoutInCell="1" allowOverlap="1">
            <wp:simplePos x="0" y="0"/>
            <wp:positionH relativeFrom="page">
              <wp:posOffset>2819400</wp:posOffset>
            </wp:positionH>
            <wp:positionV relativeFrom="page">
              <wp:posOffset>6591300</wp:posOffset>
            </wp:positionV>
            <wp:extent cx="863600" cy="1143000"/>
            <wp:effectExtent l="50800" t="25400" r="25400" b="0"/>
            <wp:wrapTight wrapText="bothSides">
              <wp:wrapPolygon edited="0">
                <wp:start x="-1271" y="-480"/>
                <wp:lineTo x="-1271" y="21600"/>
                <wp:lineTo x="22235" y="21600"/>
                <wp:lineTo x="22235" y="-480"/>
                <wp:lineTo x="-1271" y="-480"/>
              </wp:wrapPolygon>
            </wp:wrapTight>
            <wp:docPr id="13" name="Picture 12" descr="sherry d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rry dean.jpg"/>
                    <pic:cNvPicPr/>
                  </pic:nvPicPr>
                  <pic:blipFill>
                    <a:blip r:embed="rId34"/>
                    <a:stretch>
                      <a:fillRect/>
                    </a:stretch>
                  </pic:blipFill>
                  <pic:spPr>
                    <a:xfrm>
                      <a:off x="0" y="0"/>
                      <a:ext cx="863600"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sidRPr="00724CC3">
        <w:rPr>
          <w:noProof/>
        </w:rPr>
        <w:pict>
          <v:shape id="_x0000_s22557" type="#_x0000_t202" style="position:absolute;margin-left:35.5pt;margin-top:493.4pt;width:200pt;height:30pt;z-index:251794512;mso-wrap-edited:f;mso-position-horizontal-relative:page;mso-position-vertical-relative:page" wrapcoords="0 0 21600 0 21600 21600 0 21600 0 0" filled="f" stroked="f">
            <v:fill o:detectmouseclick="t"/>
            <v:textbox style="mso-next-textbox:#_x0000_s22557" inset="0,0,0,0">
              <w:txbxContent>
                <w:p w:rsidR="00182826" w:rsidRPr="00FF4F9F" w:rsidRDefault="000A4450" w:rsidP="00A44FF0">
                  <w:pPr>
                    <w:pStyle w:val="Heading2"/>
                    <w:jc w:val="left"/>
                    <w:rPr>
                      <w:color w:val="auto"/>
                      <w:sz w:val="28"/>
                    </w:rPr>
                  </w:pPr>
                  <w:r>
                    <w:rPr>
                      <w:color w:val="auto"/>
                      <w:sz w:val="28"/>
                    </w:rPr>
                    <w:t>Sherry Dean Henry</w:t>
                  </w:r>
                </w:p>
              </w:txbxContent>
            </v:textbox>
            <w10:wrap type="tight" anchorx="page" anchory="page"/>
          </v:shape>
        </w:pict>
      </w:r>
      <w:r w:rsidRPr="00724CC3">
        <w:rPr>
          <w:noProof/>
        </w:rPr>
        <w:pict>
          <v:line id="_x0000_s22556" style="position:absolute;z-index:251793488;mso-wrap-edited:f;mso-position-horizontal-relative:page;mso-position-vertical-relative:page" from="76.5pt,479pt" to="249.5pt,479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sidRPr="00724CC3">
        <w:rPr>
          <w:noProof/>
        </w:rPr>
        <w:pict>
          <v:shape id="_x0000_s22555" type="#_x0000_t202" style="position:absolute;margin-left:35.5pt;margin-top:61.4pt;width:252pt;height:16.6pt;z-index:251792464;mso-wrap-edited:f;mso-position-horizontal-relative:page;mso-position-vertical-relative:page" wrapcoords="0 0 21600 0 21600 21600 0 21600 0 0" filled="f" stroked="f">
            <v:fill o:detectmouseclick="t"/>
            <v:textbox inset=",0,,0">
              <w:txbxContent>
                <w:p w:rsidR="00182826" w:rsidRPr="00960FB3" w:rsidRDefault="000A4450" w:rsidP="00A44FF0">
                  <w:pPr>
                    <w:spacing w:after="0"/>
                  </w:pPr>
                  <w:r>
                    <w:t xml:space="preserve">Sandra </w:t>
                  </w:r>
                  <w:r>
                    <w:t>Davis-Emfinger</w:t>
                  </w:r>
                  <w:r w:rsidRPr="00960FB3">
                    <w:t xml:space="preserve"> (continued)</w:t>
                  </w:r>
                </w:p>
              </w:txbxContent>
            </v:textbox>
            <w10:wrap type="tight" anchorx="page" anchory="page"/>
          </v:shape>
        </w:pict>
      </w:r>
      <w:r w:rsidRPr="00030834">
        <w:rPr>
          <w:rFonts w:ascii="Book Antiqua" w:hAnsi="Book Antiqua" w:cs="Cambria"/>
        </w:rPr>
        <w:t xml:space="preserve"> </w:t>
      </w:r>
      <w:r>
        <w:rPr>
          <w:rFonts w:ascii="Book Antiqua" w:hAnsi="Book Antiqua" w:cs="Cambria"/>
        </w:rPr>
        <w:br w:type="page"/>
      </w:r>
      <w:r w:rsidRPr="00724CC3">
        <w:rPr>
          <w:noProof/>
        </w:rPr>
        <w:pict>
          <v:shape id="_x0000_s22579" type="#_x0000_t202" style="position:absolute;margin-left:325.5pt;margin-top:63.4pt;width:252pt;height:16.6pt;z-index:251835472;mso-wrap-edited:f;mso-position-horizontal-relative:page;mso-position-vertical-relative:page" wrapcoords="0 0 21600 0 21600 21600 0 21600 0 0" filled="f" stroked="f">
            <v:fill o:detectmouseclick="t"/>
            <v:textbox style="mso-next-textbox:#_x0000_s22579" inset=",0,,0">
              <w:txbxContent>
                <w:p w:rsidR="00182826" w:rsidRPr="00960FB3" w:rsidRDefault="000A4450" w:rsidP="00A44FF0">
                  <w:pPr>
                    <w:spacing w:after="0"/>
                  </w:pPr>
                  <w:r>
                    <w:t xml:space="preserve">Byron Duerfeldt </w:t>
                  </w:r>
                  <w:r w:rsidRPr="00960FB3">
                    <w:t>(continued)</w:t>
                  </w:r>
                </w:p>
              </w:txbxContent>
            </v:textbox>
            <w10:wrap type="tight" anchorx="page" anchory="page"/>
          </v:shape>
        </w:pict>
      </w:r>
      <w:r>
        <w:rPr>
          <w:noProof/>
        </w:rPr>
        <w:drawing>
          <wp:anchor distT="0" distB="0" distL="114300" distR="114300" simplePos="0" relativeHeight="251832400" behindDoc="0" locked="0" layoutInCell="1" allowOverlap="1">
            <wp:simplePos x="0" y="0"/>
            <wp:positionH relativeFrom="page">
              <wp:posOffset>2844800</wp:posOffset>
            </wp:positionH>
            <wp:positionV relativeFrom="page">
              <wp:posOffset>7734300</wp:posOffset>
            </wp:positionV>
            <wp:extent cx="825500" cy="1143000"/>
            <wp:effectExtent l="50800" t="25400" r="12700" b="0"/>
            <wp:wrapTight wrapText="bothSides">
              <wp:wrapPolygon edited="0">
                <wp:start x="-1329" y="-480"/>
                <wp:lineTo x="-1329" y="21600"/>
                <wp:lineTo x="21932" y="21600"/>
                <wp:lineTo x="21932" y="-480"/>
                <wp:lineTo x="-1329" y="-480"/>
              </wp:wrapPolygon>
            </wp:wrapTight>
            <wp:docPr id="18" name="Picture 17" descr="byron duerfel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ron duerfeldt.jpg"/>
                    <pic:cNvPicPr/>
                  </pic:nvPicPr>
                  <pic:blipFill>
                    <a:blip r:embed="rId35"/>
                    <a:stretch>
                      <a:fillRect/>
                    </a:stretch>
                  </pic:blipFill>
                  <pic:spPr>
                    <a:xfrm>
                      <a:off x="0" y="0"/>
                      <a:ext cx="825500" cy="1143000"/>
                    </a:xfrm>
                    <a:prstGeom prst="rect">
                      <a:avLst/>
                    </a:prstGeom>
                    <a:ln w="12700" cap="flat" cmpd="sng" algn="ctr">
                      <a:solidFill>
                        <a:srgbClr val="000000"/>
                      </a:solidFill>
                      <a:prstDash val="solid"/>
                      <a:round/>
                      <a:headEnd type="none" w="med" len="med"/>
                      <a:tailEnd type="none" w="med" len="med"/>
                    </a:ln>
                  </pic:spPr>
                </pic:pic>
              </a:graphicData>
            </a:graphic>
          </wp:anchor>
        </w:drawing>
      </w:r>
    </w:p>
    <w:p w:rsidR="00A44FF0" w:rsidRDefault="000A4450" w:rsidP="00A44FF0">
      <w:r>
        <w:rPr>
          <w:noProof/>
        </w:rPr>
        <w:pict>
          <v:shape id="_x0000_s24659" type="#_x0000_t202" style="position:absolute;margin-left:332pt;margin-top:674.05pt;width:243.55pt;height:62.85pt;z-index:252092496;mso-wrap-edited:f;mso-position-horizontal-relative:page;mso-position-vertical-relative:page" wrapcoords="0 0 21600 0 21600 21600 0 21600 0 0" mv:complextextbox="1" filled="f" stroked="f">
            <v:fill o:detectmouseclick="t"/>
            <v:textbox inset=",7.2pt,,7.2pt">
              <w:txbxContent>
                <w:p w:rsidR="00182826" w:rsidRPr="009F18D4" w:rsidRDefault="000A4450" w:rsidP="00A44FF0">
                  <w:pPr>
                    <w:jc w:val="center"/>
                    <w:rPr>
                      <w:rFonts w:ascii="Handwriting - Dakota" w:hAnsi="Handwriting - Dakota"/>
                      <w:sz w:val="32"/>
                      <w:szCs w:val="20"/>
                    </w:rPr>
                  </w:pPr>
                  <w:r w:rsidRPr="009F18D4">
                    <w:rPr>
                      <w:rFonts w:ascii="Handwriting - Dakota" w:hAnsi="Handwriting - Dakota"/>
                      <w:color w:val="000000"/>
                      <w:sz w:val="32"/>
                    </w:rPr>
                    <w:t>New friends are silver, but old are gold</w:t>
                  </w:r>
                  <w:r>
                    <w:rPr>
                      <w:rFonts w:ascii="Handwriting - Dakota" w:hAnsi="Handwriting - Dakota"/>
                      <w:color w:val="000000"/>
                      <w:sz w:val="32"/>
                    </w:rPr>
                    <w:t>!</w:t>
                  </w:r>
                </w:p>
              </w:txbxContent>
            </v:textbox>
            <w10:wrap type="tight" anchorx="page" anchory="page"/>
          </v:shape>
        </w:pict>
      </w:r>
      <w:r>
        <w:rPr>
          <w:noProof/>
        </w:rPr>
        <w:pict>
          <v:line id="_x0000_s22583" style="position:absolute;z-index:251842640;mso-wrap-edited:f;mso-position-horizontal-relative:page;mso-position-vertical-relative:page" from="365pt,671.05pt" to="538pt,671.05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group id="_x0000_s28976" style="position:absolute;margin-left:325.5pt;margin-top:516.7pt;width:252pt;height:151.35pt;z-index:251837520;mso-position-horizontal-relative:page;mso-position-vertical-relative:page" coordsize="20000,20000" wrapcoords="0 0 21600 0 21600 21600 0 21600 0 0" mv:complextextbox="1">
            <o:lock v:ext="edit" ungrouping="t"/>
            <v:shape id="_x0000_s28977" type="#_x0000_t202" style="position:absolute;width:20000;height:20000;mso-wrap-edited:f;mso-position-horizontal-relative:page;mso-position-vertical-relative:page" wrapcoords="0 0 21600 0 21600 21600 0 21600 0 0" o:regroupid="176" mv:complextextbox="1" filled="f" stroked="f">
              <v:fill o:detectmouseclick="t"/>
              <v:textbox style="mso-next-textbox:#_x0000_s28227" inset=",7.2pt,,7.2pt"/>
            </v:shape>
            <v:shape id="_x0000_s28978" type="#_x0000_t202" style="position:absolute;left:571;top:951;width:13155;height:1599" filled="f" stroked="f">
              <v:textbox style="mso-next-textbox:#_x0000_s28979" inset="0,0,0,0">
                <w:txbxContent>
                  <w:p w:rsidR="00182826" w:rsidRPr="001126B0" w:rsidRDefault="000A4450" w:rsidP="00A44FF0">
                    <w:pPr>
                      <w:widowControl w:val="0"/>
                      <w:autoSpaceDE w:val="0"/>
                      <w:autoSpaceDN w:val="0"/>
                      <w:adjustRightInd w:val="0"/>
                      <w:spacing w:after="0"/>
                      <w:ind w:firstLine="216"/>
                      <w:rPr>
                        <w:rFonts w:cs="Cambria"/>
                        <w:sz w:val="20"/>
                      </w:rPr>
                    </w:pPr>
                    <w:r w:rsidRPr="001126B0">
                      <w:rPr>
                        <w:rFonts w:cs="Cambria"/>
                        <w:sz w:val="20"/>
                      </w:rPr>
                      <w:t xml:space="preserve">Dave and I recently celebrated our 13th anniversary by taking an Alaskan cruise with a little visit to Denali. Since I am still employed as a </w:t>
                    </w:r>
                    <w:r w:rsidRPr="001126B0">
                      <w:rPr>
                        <w:rFonts w:cs="Cambria"/>
                        <w:sz w:val="20"/>
                      </w:rPr>
                      <w:t>teacher our travels are usually short (10 days is a long vacation for us)</w:t>
                    </w:r>
                    <w:r>
                      <w:rPr>
                        <w:rFonts w:cs="Cambria"/>
                        <w:sz w:val="20"/>
                      </w:rPr>
                      <w:t xml:space="preserve"> </w:t>
                    </w:r>
                    <w:r w:rsidRPr="001126B0">
                      <w:rPr>
                        <w:rFonts w:cs="Cambria"/>
                        <w:sz w:val="20"/>
                      </w:rPr>
                      <w:t>trips during the summer.</w:t>
                    </w:r>
                  </w:p>
                  <w:p w:rsidR="00182826" w:rsidRDefault="000A4450" w:rsidP="00A44FF0">
                    <w:pPr>
                      <w:spacing w:after="0"/>
                      <w:ind w:firstLine="216"/>
                    </w:pPr>
                    <w:r w:rsidRPr="001126B0">
                      <w:rPr>
                        <w:rFonts w:cs="Cambria"/>
                        <w:sz w:val="20"/>
                      </w:rPr>
                      <w:t>I have 2 sons and we have beautiful grandchildren who are growing up so quickly. Our oldest grandson is a sophomore this year.</w:t>
                    </w:r>
                  </w:p>
                </w:txbxContent>
              </v:textbox>
            </v:shape>
            <v:shape id="_x0000_s28979" type="#_x0000_t202" style="position:absolute;left:571;top:2544;width:13155;height:1599" filled="f" stroked="f">
              <v:textbox style="mso-next-textbox:#_x0000_s28980" inset="0,0,0,0">
                <w:txbxContent/>
              </v:textbox>
            </v:shape>
            <v:shape id="_x0000_s28980" type="#_x0000_t202" style="position:absolute;left:571;top:4136;width:13155;height:1599" filled="f" stroked="f">
              <v:textbox style="mso-next-textbox:#_x0000_s28981" inset="0,0,0,0">
                <w:txbxContent/>
              </v:textbox>
            </v:shape>
            <v:shape id="_x0000_s28981" type="#_x0000_t202" style="position:absolute;left:571;top:5728;width:13155;height:1599" filled="f" stroked="f">
              <v:textbox style="mso-next-textbox:#_x0000_s28982" inset="0,0,0,0">
                <w:txbxContent/>
              </v:textbox>
            </v:shape>
            <v:shape id="_x0000_s28982" type="#_x0000_t202" style="position:absolute;left:571;top:7321;width:13155;height:1605" filled="f" stroked="f">
              <v:textbox style="mso-next-textbox:#_x0000_s28983" inset="0,0,0,0">
                <w:txbxContent/>
              </v:textbox>
            </v:shape>
            <v:shape id="_x0000_s28983" type="#_x0000_t202" style="position:absolute;left:571;top:8920;width:13155;height:1599" filled="f" stroked="f">
              <v:textbox style="mso-next-textbox:#_x0000_s28984" inset="0,0,0,0">
                <w:txbxContent/>
              </v:textbox>
            </v:shape>
            <v:shape id="_x0000_s28984" type="#_x0000_t202" style="position:absolute;left:571;top:10512;width:13155;height:1599" filled="f" stroked="f">
              <v:textbox style="mso-next-textbox:#_x0000_s28985" inset="0,0,0,0">
                <w:txbxContent/>
              </v:textbox>
            </v:shape>
            <v:shape id="_x0000_s28985" type="#_x0000_t202" style="position:absolute;left:571;top:12104;width:13155;height:1599" filled="f" stroked="f">
              <v:textbox style="mso-next-textbox:#_x0000_s28986" inset="0,0,0,0">
                <w:txbxContent/>
              </v:textbox>
            </v:shape>
            <v:shape id="_x0000_s28986" type="#_x0000_t202" style="position:absolute;left:571;top:13697;width:18854;height:4783" filled="f" stroked="f">
              <v:textbox style="mso-next-textbox:#_x0000_s28986" inset="0,0,0,0">
                <w:txbxContent/>
              </v:textbox>
            </v:shape>
            <w10:wrap type="tight" anchorx="page" anchory="page"/>
          </v:group>
        </w:pict>
      </w:r>
      <w:r>
        <w:rPr>
          <w:noProof/>
        </w:rPr>
        <w:pict>
          <v:line id="_x0000_s22582" style="position:absolute;z-index:251841616;mso-wrap-edited:f;mso-position-horizontal-relative:page;mso-position-vertical-relative:page" from="365pt,486pt" to="538pt,486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group id="_x0000_s28952" style="position:absolute;margin-left:36.1pt;margin-top:304pt;width:252pt;height:258pt;z-index:251822160;mso-position-horizontal-relative:page;mso-position-vertical-relative:page" coordsize="20000,20000" wrapcoords="0 0 21600 0 21600 21600 0 21600 0 0" mv:complextextbox="1">
            <o:lock v:ext="edit" ungrouping="t"/>
            <v:shape id="_x0000_s28953" type="#_x0000_t202" style="position:absolute;width:20000;height:20000;mso-wrap-edited:f;mso-position-horizontal-relative:page;mso-position-vertical-relative:page" wrapcoords="0 0 21600 0 21600 21600 0 21600 0 0" o:regroupid="174" mv:complextextbox="1" filled="f" stroked="f">
              <v:fill o:detectmouseclick="t"/>
              <v:textbox style="mso-next-textbox:#_x0000_s28204" inset=",7.2pt,,7.2pt"/>
            </v:shape>
            <v:shape id="_x0000_s28954" type="#_x0000_t202" style="position:absolute;left:571;top:643;width:13235;height:938" filled="f" stroked="f">
              <v:textbox style="mso-next-textbox:#_x0000_s28955" inset="0,0,0,0">
                <w:txbxContent>
                  <w:p w:rsidR="00182826" w:rsidRPr="001126B0" w:rsidRDefault="000A4450" w:rsidP="00A44FF0">
                    <w:pPr>
                      <w:spacing w:after="0"/>
                      <w:ind w:firstLine="216"/>
                      <w:rPr>
                        <w:sz w:val="20"/>
                      </w:rPr>
                    </w:pPr>
                    <w:r w:rsidRPr="001126B0">
                      <w:rPr>
                        <w:sz w:val="20"/>
                      </w:rPr>
                      <w:t>Have been married to my husband Paul Young for 20 yrs. now.</w:t>
                    </w:r>
                  </w:p>
                  <w:p w:rsidR="00182826" w:rsidRDefault="000A4450" w:rsidP="00A44FF0">
                    <w:pPr>
                      <w:spacing w:after="0"/>
                      <w:ind w:firstLine="216"/>
                      <w:rPr>
                        <w:sz w:val="20"/>
                      </w:rPr>
                    </w:pPr>
                    <w:r w:rsidRPr="001126B0">
                      <w:rPr>
                        <w:sz w:val="20"/>
                      </w:rPr>
                      <w:t>I have two boys and a daughter from my first marriage. Have 3 step sons and two grandkids with my husband. Have 13 grandchildren and two great-grandchildren. They are my life.</w:t>
                    </w:r>
                  </w:p>
                  <w:p w:rsidR="00182826" w:rsidRDefault="000A4450" w:rsidP="00A44FF0">
                    <w:pPr>
                      <w:spacing w:after="0"/>
                      <w:ind w:firstLine="216"/>
                      <w:rPr>
                        <w:sz w:val="20"/>
                      </w:rPr>
                    </w:pPr>
                    <w:r w:rsidRPr="001126B0">
                      <w:rPr>
                        <w:sz w:val="20"/>
                      </w:rPr>
                      <w:t>My husband retired 7</w:t>
                    </w:r>
                    <w:r w:rsidRPr="001126B0">
                      <w:rPr>
                        <w:sz w:val="20"/>
                      </w:rPr>
                      <w:t xml:space="preserve"> yrs. ago and we moved to Michigan where my sons were already living. We would visit them every summer and my husband wanted to retire here so we did. I took a job at Bohning Archery, where we made archery accessories. Loved working there.</w:t>
                    </w:r>
                  </w:p>
                  <w:p w:rsidR="00182826" w:rsidRDefault="000A4450" w:rsidP="00A44FF0">
                    <w:pPr>
                      <w:spacing w:after="0"/>
                      <w:ind w:firstLine="216"/>
                      <w:rPr>
                        <w:sz w:val="20"/>
                      </w:rPr>
                    </w:pPr>
                    <w:r w:rsidRPr="001126B0">
                      <w:rPr>
                        <w:sz w:val="20"/>
                      </w:rPr>
                      <w:t>Had a stroke 2 y</w:t>
                    </w:r>
                    <w:r w:rsidRPr="001126B0">
                      <w:rPr>
                        <w:sz w:val="20"/>
                      </w:rPr>
                      <w:t>ears ago and had to take an early retirement.</w:t>
                    </w:r>
                  </w:p>
                  <w:p w:rsidR="00182826" w:rsidRPr="001126B0" w:rsidRDefault="000A4450" w:rsidP="00A44FF0">
                    <w:pPr>
                      <w:spacing w:after="0"/>
                      <w:ind w:firstLine="216"/>
                      <w:rPr>
                        <w:sz w:val="20"/>
                      </w:rPr>
                    </w:pPr>
                    <w:r w:rsidRPr="001126B0">
                      <w:rPr>
                        <w:sz w:val="20"/>
                      </w:rPr>
                      <w:t>I miss all my friends in CA but love living in my small town. Surrounded by Christmas trees and the deer just come up in yard. It's beautiful. Don't know if I'll ever get use to the snow though.</w:t>
                    </w:r>
                  </w:p>
                  <w:p w:rsidR="00182826" w:rsidRDefault="000A4450" w:rsidP="00A44FF0">
                    <w:pPr>
                      <w:spacing w:after="0"/>
                      <w:ind w:firstLine="216"/>
                    </w:pPr>
                  </w:p>
                </w:txbxContent>
              </v:textbox>
            </v:shape>
            <v:shape id="_x0000_s28955" type="#_x0000_t202" style="position:absolute;left:571;top:1578;width:13235;height:938" filled="f" stroked="f">
              <v:textbox style="mso-next-textbox:#_x0000_s28956" inset="0,0,0,0">
                <w:txbxContent/>
              </v:textbox>
            </v:shape>
            <v:shape id="_x0000_s28956" type="#_x0000_t202" style="position:absolute;left:571;top:2512;width:13235;height:938" filled="f" stroked="f">
              <v:textbox style="mso-next-textbox:#_x0000_s28957" inset="0,0,0,0">
                <w:txbxContent/>
              </v:textbox>
            </v:shape>
            <v:shape id="_x0000_s28957" type="#_x0000_t202" style="position:absolute;left:571;top:3446;width:13235;height:938" filled="f" stroked="f">
              <v:textbox style="mso-next-textbox:#_x0000_s28958" inset="0,0,0,0">
                <w:txbxContent/>
              </v:textbox>
            </v:shape>
            <v:shape id="_x0000_s28958" type="#_x0000_t202" style="position:absolute;left:571;top:4380;width:13235;height:942" filled="f" stroked="f">
              <v:textbox style="mso-next-textbox:#_x0000_s28959" inset="0,0,0,0">
                <w:txbxContent/>
              </v:textbox>
            </v:shape>
            <v:shape id="_x0000_s28959" type="#_x0000_t202" style="position:absolute;left:571;top:5318;width:13235;height:938" filled="f" stroked="f">
              <v:textbox style="mso-next-textbox:#_x0000_s28960" inset="0,0,0,0">
                <w:txbxContent/>
              </v:textbox>
            </v:shape>
            <v:shape id="_x0000_s28960" type="#_x0000_t202" style="position:absolute;left:571;top:6252;width:13235;height:938" filled="f" stroked="f">
              <v:textbox style="mso-next-textbox:#_x0000_s28961" inset="0,0,0,0">
                <w:txbxContent/>
              </v:textbox>
            </v:shape>
            <v:shape id="_x0000_s28961" type="#_x0000_t202" style="position:absolute;left:571;top:7186;width:13235;height:938" filled="f" stroked="f">
              <v:textbox style="mso-next-textbox:#_x0000_s28962" inset="0,0,0,0">
                <w:txbxContent/>
              </v:textbox>
            </v:shape>
            <v:shape id="_x0000_s28962" type="#_x0000_t202" style="position:absolute;left:571;top:8120;width:13235;height:938" filled="f" stroked="f">
              <v:textbox style="mso-next-textbox:#_x0000_s28963" inset="0,0,0,0">
                <w:txbxContent/>
              </v:textbox>
            </v:shape>
            <v:shape id="_x0000_s28963" type="#_x0000_t202" style="position:absolute;left:571;top:9054;width:18854;height:4679" filled="f" stroked="f">
              <v:textbox style="mso-next-textbox:#_x0000_s28964" inset="0,0,0,0">
                <w:txbxContent/>
              </v:textbox>
            </v:shape>
            <v:shape id="_x0000_s28964" type="#_x0000_t202" style="position:absolute;left:571;top:13729;width:18854;height:1872" filled="f" stroked="f">
              <v:textbox style="mso-next-textbox:#_x0000_s28965" inset="0,0,0,0">
                <w:txbxContent/>
              </v:textbox>
            </v:shape>
            <v:shape id="_x0000_s28965" type="#_x0000_t202" style="position:absolute;left:571;top:15597;width:18854;height:3740" filled="f" stroked="f">
              <v:textbox style="mso-next-textbox:#_x0000_s28965" inset="0,0,0,0">
                <w:txbxContent/>
              </v:textbox>
            </v:shape>
            <w10:wrap type="tight" anchorx="page" anchory="page"/>
          </v:group>
        </w:pict>
      </w:r>
      <w:r>
        <w:rPr>
          <w:noProof/>
        </w:rPr>
        <w:pict>
          <v:shape id="_x0000_s22574" type="#_x0000_t202" style="position:absolute;margin-left:34.5pt;margin-top:588.7pt;width:200pt;height:16.6pt;z-index:251827280;mso-wrap-edited:f;mso-position-horizontal-relative:page;mso-position-vertical-relative:page" wrapcoords="0 0 21600 0 21600 21600 0 21600 0 0" filled="f" stroked="f">
            <v:fill o:detectmouseclick="t"/>
            <v:textbox style="mso-next-textbox:#_x0000_s22574" inset="0,0,0,0">
              <w:txbxContent>
                <w:p w:rsidR="00182826" w:rsidRPr="00FF4F9F" w:rsidRDefault="000A4450" w:rsidP="00A44FF0">
                  <w:pPr>
                    <w:pStyle w:val="Heading2"/>
                    <w:jc w:val="left"/>
                    <w:rPr>
                      <w:color w:val="auto"/>
                      <w:sz w:val="28"/>
                    </w:rPr>
                  </w:pPr>
                  <w:r>
                    <w:rPr>
                      <w:color w:val="auto"/>
                      <w:sz w:val="28"/>
                    </w:rPr>
                    <w:t>Byron Duerfeldt</w:t>
                  </w:r>
                </w:p>
              </w:txbxContent>
            </v:textbox>
            <w10:wrap type="tight" anchorx="page" anchory="page"/>
          </v:shape>
        </w:pict>
      </w:r>
      <w:r>
        <w:rPr>
          <w:noProof/>
        </w:rPr>
        <w:pict>
          <v:shape id="_x0000_s22581" type="#_x0000_t202" style="position:absolute;margin-left:332pt;margin-top:500.1pt;width:200pt;height:16.6pt;z-index:251840592;mso-wrap-edited:f;mso-position-horizontal-relative:page;mso-position-vertical-relative:page" wrapcoords="0 0 21600 0 21600 21600 0 21600 0 0" filled="f" stroked="f">
            <v:fill o:detectmouseclick="t"/>
            <v:textbox style="mso-next-textbox:#_x0000_s22581" inset="0,0,0,0">
              <w:txbxContent>
                <w:p w:rsidR="00182826" w:rsidRPr="00FF4F9F" w:rsidRDefault="000A4450" w:rsidP="00A44FF0">
                  <w:pPr>
                    <w:pStyle w:val="Heading2"/>
                    <w:jc w:val="left"/>
                    <w:rPr>
                      <w:color w:val="auto"/>
                      <w:sz w:val="28"/>
                    </w:rPr>
                  </w:pPr>
                  <w:r>
                    <w:rPr>
                      <w:color w:val="auto"/>
                      <w:sz w:val="28"/>
                    </w:rPr>
                    <w:t>Susan Edwards Miller</w:t>
                  </w:r>
                </w:p>
              </w:txbxContent>
            </v:textbox>
            <w10:wrap type="tight" anchorx="page" anchory="page"/>
          </v:shape>
        </w:pict>
      </w:r>
      <w:r>
        <w:rPr>
          <w:noProof/>
        </w:rPr>
        <w:drawing>
          <wp:anchor distT="0" distB="0" distL="114300" distR="114300" simplePos="0" relativeHeight="251839568" behindDoc="0" locked="0" layoutInCell="1" allowOverlap="1">
            <wp:simplePos x="0" y="0"/>
            <wp:positionH relativeFrom="page">
              <wp:posOffset>6495415</wp:posOffset>
            </wp:positionH>
            <wp:positionV relativeFrom="page">
              <wp:posOffset>6667500</wp:posOffset>
            </wp:positionV>
            <wp:extent cx="807085" cy="1143000"/>
            <wp:effectExtent l="50800" t="25400" r="31115" b="0"/>
            <wp:wrapTight wrapText="bothSides">
              <wp:wrapPolygon edited="0">
                <wp:start x="-1360" y="-480"/>
                <wp:lineTo x="-1360" y="21600"/>
                <wp:lineTo x="22433" y="21600"/>
                <wp:lineTo x="22433" y="-480"/>
                <wp:lineTo x="-1360" y="-480"/>
              </wp:wrapPolygon>
            </wp:wrapTight>
            <wp:docPr id="19" name="Picture 18" descr="susan ed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an edwards.jpg"/>
                    <pic:cNvPicPr/>
                  </pic:nvPicPr>
                  <pic:blipFill>
                    <a:blip r:embed="rId36"/>
                    <a:stretch>
                      <a:fillRect/>
                    </a:stretch>
                  </pic:blipFill>
                  <pic:spPr>
                    <a:xfrm>
                      <a:off x="0" y="0"/>
                      <a:ext cx="807085"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Pr>
          <w:noProof/>
        </w:rPr>
        <w:pict>
          <v:shape id="_x0000_s22578" type="#_x0000_t202" style="position:absolute;margin-left:324pt;margin-top:75pt;width:252pt;height:406pt;z-index:251834448;mso-wrap-edited:f;mso-position-horizontal-relative:page;mso-position-vertical-relative:page" wrapcoords="0 0 21600 0 21600 21600 0 21600 0 0" mv:complextextbox="1" filled="f" stroked="f">
            <v:fill o:detectmouseclick="t"/>
            <v:textbox style="mso-next-textbox:#_x0000_s22578" inset=",7.2pt,,7.2pt">
              <w:txbxContent/>
            </v:textbox>
            <w10:wrap type="tight" anchorx="page" anchory="page"/>
          </v:shape>
        </w:pict>
      </w:r>
      <w:r>
        <w:rPr>
          <w:noProof/>
        </w:rPr>
        <w:pict>
          <v:group id="_x0000_s28966" style="position:absolute;margin-left:34.5pt;margin-top:601pt;width:252pt;height:121.3pt;z-index:251830352;mso-position-horizontal-relative:page;mso-position-vertical-relative:page" coordsize="20000,20000" wrapcoords="0 0 21600 0 21600 21600 0 21600 0 0" mv:complextextbox="1">
            <o:lock v:ext="edit" ungrouping="t"/>
            <v:shape id="_x0000_s28967" type="#_x0000_t202" style="position:absolute;width:20000;height:20000;mso-wrap-edited:f;mso-position-horizontal-relative:page;mso-position-vertical-relative:page" wrapcoords="0 0 21600 0 21600 21600 0 21600 0 0" o:regroupid="175" mv:complextextbox="1" filled="f" stroked="f">
              <v:fill o:detectmouseclick="t"/>
              <v:textbox style="mso-next-textbox:#_x0000_s22578" inset=",7.2pt,,7.2pt"/>
            </v:shape>
            <v:shape id="_x0000_s28968" type="#_x0000_t202" style="position:absolute;left:571;top:1187;width:13441;height:1995" filled="f" stroked="f">
              <v:textbox style="mso-next-textbox:#_x0000_s28969" inset="0,0,0,0">
                <w:txbxContent>
                  <w:p w:rsidR="00182826" w:rsidRDefault="000A4450" w:rsidP="00A44FF0">
                    <w:pPr>
                      <w:widowControl w:val="0"/>
                      <w:autoSpaceDE w:val="0"/>
                      <w:autoSpaceDN w:val="0"/>
                      <w:adjustRightInd w:val="0"/>
                      <w:spacing w:after="0"/>
                      <w:ind w:firstLine="216"/>
                      <w:rPr>
                        <w:rFonts w:cs="Cambria"/>
                        <w:sz w:val="20"/>
                      </w:rPr>
                    </w:pPr>
                    <w:r w:rsidRPr="001126B0">
                      <w:rPr>
                        <w:rFonts w:cs="Cambria"/>
                        <w:sz w:val="20"/>
                      </w:rPr>
                      <w:t xml:space="preserve">After graduation from MHS, I attended Modesto Junior College for two years.  In 1974, I moved </w:t>
                    </w:r>
                    <w:r>
                      <w:rPr>
                        <w:rFonts w:cs="Cambria"/>
                        <w:sz w:val="20"/>
                      </w:rPr>
                      <w:t>to the M</w:t>
                    </w:r>
                    <w:r w:rsidRPr="001126B0">
                      <w:rPr>
                        <w:rFonts w:cs="Cambria"/>
                        <w:sz w:val="20"/>
                      </w:rPr>
                      <w:t xml:space="preserve">idwest, and for the next five years I married, divorced (after one year) and </w:t>
                    </w:r>
                    <w:r w:rsidRPr="001126B0">
                      <w:rPr>
                        <w:rFonts w:cs="Cambria"/>
                        <w:sz w:val="20"/>
                      </w:rPr>
                      <w:t>traveled.  I lived in Chicago and Mesa, AZ, during this time.</w:t>
                    </w:r>
                  </w:p>
                  <w:p w:rsidR="00182826" w:rsidRDefault="000A4450" w:rsidP="00A44FF0">
                    <w:pPr>
                      <w:widowControl w:val="0"/>
                      <w:autoSpaceDE w:val="0"/>
                      <w:autoSpaceDN w:val="0"/>
                      <w:adjustRightInd w:val="0"/>
                      <w:spacing w:after="0"/>
                      <w:ind w:firstLine="216"/>
                      <w:rPr>
                        <w:rFonts w:cs="Cambria"/>
                        <w:sz w:val="20"/>
                      </w:rPr>
                    </w:pPr>
                    <w:r w:rsidRPr="001126B0">
                      <w:rPr>
                        <w:rFonts w:cs="Cambria"/>
                        <w:sz w:val="20"/>
                      </w:rPr>
                      <w:t>In 1979, I returned to Modesto, and was hired by the Modesto Police Department.  For the first few years, I w</w:t>
                    </w:r>
                    <w:r>
                      <w:rPr>
                        <w:rFonts w:cs="Cambria"/>
                        <w:sz w:val="20"/>
                      </w:rPr>
                      <w:t>orked the W</w:t>
                    </w:r>
                    <w:r w:rsidRPr="001126B0">
                      <w:rPr>
                        <w:rFonts w:cs="Cambria"/>
                        <w:sz w:val="20"/>
                      </w:rPr>
                      <w:t>estside of Modesto, and ran into some of our classmates.  I doubt that the</w:t>
                    </w:r>
                    <w:r w:rsidRPr="001126B0">
                      <w:rPr>
                        <w:rFonts w:cs="Cambria"/>
                        <w:sz w:val="20"/>
                      </w:rPr>
                      <w:t>y will be attending the reunion though as they have other commitments.  During my years at MPD, I also worked in the Motorcycle Division, DARE, Internal Affairs, and Sergeant in the Patrol Division.  </w:t>
                    </w:r>
                  </w:p>
                  <w:p w:rsidR="00182826" w:rsidRDefault="000A4450" w:rsidP="00A44FF0">
                    <w:pPr>
                      <w:widowControl w:val="0"/>
                      <w:autoSpaceDE w:val="0"/>
                      <w:autoSpaceDN w:val="0"/>
                      <w:adjustRightInd w:val="0"/>
                      <w:spacing w:after="0"/>
                      <w:ind w:firstLine="216"/>
                      <w:rPr>
                        <w:rFonts w:cs="Cambria"/>
                        <w:sz w:val="20"/>
                      </w:rPr>
                    </w:pPr>
                    <w:r w:rsidRPr="001126B0">
                      <w:rPr>
                        <w:rFonts w:cs="Cambria"/>
                        <w:sz w:val="20"/>
                      </w:rPr>
                      <w:t xml:space="preserve">In 1982, I met and married my beautiful wife, and best </w:t>
                    </w:r>
                    <w:r w:rsidRPr="001126B0">
                      <w:rPr>
                        <w:rFonts w:cs="Cambria"/>
                        <w:sz w:val="20"/>
                      </w:rPr>
                      <w:t>friend, Brenda.  We had two daughters.  Kaylyn is currently 26 years old, and is in her second year of medical school at Boston University. Lindsay is 24 years old, is a professional dancer with the Salt Lake City Ballet Company.  Both girls are single.</w:t>
                    </w:r>
                  </w:p>
                  <w:p w:rsidR="00182826" w:rsidRDefault="000A4450" w:rsidP="00A44FF0">
                    <w:pPr>
                      <w:widowControl w:val="0"/>
                      <w:autoSpaceDE w:val="0"/>
                      <w:autoSpaceDN w:val="0"/>
                      <w:adjustRightInd w:val="0"/>
                      <w:spacing w:after="0"/>
                      <w:ind w:firstLine="216"/>
                      <w:rPr>
                        <w:rFonts w:cs="Cambria"/>
                        <w:sz w:val="20"/>
                      </w:rPr>
                    </w:pPr>
                    <w:r w:rsidRPr="001126B0">
                      <w:rPr>
                        <w:rFonts w:cs="Cambria"/>
                        <w:sz w:val="20"/>
                      </w:rPr>
                      <w:t>In</w:t>
                    </w:r>
                    <w:r w:rsidRPr="001126B0">
                      <w:rPr>
                        <w:rFonts w:cs="Cambria"/>
                        <w:sz w:val="20"/>
                      </w:rPr>
                      <w:t xml:space="preserve"> 2005, I retired from the Modesto Police Department, my final assignment being the supervisor of the Robbery and Homicide Unit during the Scott Peterson murder trial.  Brenda retired at the same time from Stanislaus Union School District, where she worked </w:t>
                    </w:r>
                    <w:r w:rsidRPr="001126B0">
                      <w:rPr>
                        <w:rFonts w:cs="Cambria"/>
                        <w:sz w:val="20"/>
                      </w:rPr>
                      <w:t>in special education.</w:t>
                    </w:r>
                  </w:p>
                  <w:p w:rsidR="00182826" w:rsidRPr="001126B0" w:rsidRDefault="000A4450" w:rsidP="00A44FF0">
                    <w:pPr>
                      <w:widowControl w:val="0"/>
                      <w:autoSpaceDE w:val="0"/>
                      <w:autoSpaceDN w:val="0"/>
                      <w:adjustRightInd w:val="0"/>
                      <w:spacing w:after="0"/>
                      <w:ind w:firstLine="216"/>
                      <w:rPr>
                        <w:rFonts w:cs="Cambria"/>
                        <w:sz w:val="20"/>
                      </w:rPr>
                    </w:pPr>
                    <w:r w:rsidRPr="001126B0">
                      <w:rPr>
                        <w:rFonts w:cs="Cambria"/>
                        <w:sz w:val="20"/>
                      </w:rPr>
                      <w:t>Two days into retirement, we moved to Bend, Oregon, located in central Oregon.  We enjoy the outdoor life, including kayaking, hiking, and touring the country on my motorcycle, a Honda ST 1300.  We just returned from a 2,000 mile trip</w:t>
                    </w:r>
                    <w:r w:rsidRPr="001126B0">
                      <w:rPr>
                        <w:rFonts w:cs="Cambria"/>
                        <w:sz w:val="20"/>
                      </w:rPr>
                      <w:t xml:space="preserve"> to Northern British Columbia.</w:t>
                    </w:r>
                  </w:p>
                  <w:p w:rsidR="00182826" w:rsidRDefault="000A4450" w:rsidP="00A44FF0">
                    <w:pPr>
                      <w:widowControl w:val="0"/>
                      <w:autoSpaceDE w:val="0"/>
                      <w:autoSpaceDN w:val="0"/>
                      <w:adjustRightInd w:val="0"/>
                      <w:spacing w:after="0"/>
                      <w:ind w:firstLine="216"/>
                      <w:rPr>
                        <w:rFonts w:cs="Cambria"/>
                        <w:sz w:val="20"/>
                      </w:rPr>
                    </w:pPr>
                    <w:r w:rsidRPr="001126B0">
                      <w:rPr>
                        <w:rFonts w:cs="Cambria"/>
                        <w:sz w:val="20"/>
                      </w:rPr>
                      <w:t>We love it here, although I do not think Oregon is my final resting spot.  It will probably depend on where our girls settle.  </w:t>
                    </w:r>
                  </w:p>
                  <w:p w:rsidR="00182826" w:rsidRDefault="000A4450" w:rsidP="00A44FF0">
                    <w:pPr>
                      <w:spacing w:after="0"/>
                      <w:ind w:firstLine="216"/>
                    </w:pPr>
                    <w:r w:rsidRPr="001126B0">
                      <w:rPr>
                        <w:rFonts w:cs="Cambria"/>
                        <w:sz w:val="20"/>
                      </w:rPr>
                      <w:t>I am sorry that I will not be able to attend the reunion.  Some of the</w:t>
                    </w:r>
                    <w:r>
                      <w:rPr>
                        <w:rFonts w:cs="Cambria"/>
                        <w:sz w:val="20"/>
                      </w:rPr>
                      <w:t xml:space="preserve"> greatest memories in my li</w:t>
                    </w:r>
                    <w:r>
                      <w:rPr>
                        <w:rFonts w:cs="Cambria"/>
                        <w:sz w:val="20"/>
                      </w:rPr>
                      <w:t>fe w</w:t>
                    </w:r>
                    <w:r w:rsidRPr="001126B0">
                      <w:rPr>
                        <w:rFonts w:cs="Cambria"/>
                        <w:sz w:val="20"/>
                      </w:rPr>
                      <w:t>ere during the four years at MHS, and the friendships, and experiences I shared with you.</w:t>
                    </w:r>
                  </w:p>
                </w:txbxContent>
              </v:textbox>
            </v:shape>
            <v:shape id="_x0000_s28969" type="#_x0000_t202" style="position:absolute;left:571;top:3174;width:13441;height:1995" filled="f" stroked="f">
              <v:textbox style="mso-next-textbox:#_x0000_s28970" inset="0,0,0,0">
                <w:txbxContent/>
              </v:textbox>
            </v:shape>
            <v:shape id="_x0000_s28970" type="#_x0000_t202" style="position:absolute;left:571;top:5161;width:13441;height:1995" filled="f" stroked="f">
              <v:textbox style="mso-next-textbox:#_x0000_s28971" inset="0,0,0,0">
                <w:txbxContent/>
              </v:textbox>
            </v:shape>
            <v:shape id="_x0000_s28971" type="#_x0000_t202" style="position:absolute;left:571;top:7148;width:13441;height:1995" filled="f" stroked="f">
              <v:textbox style="mso-next-textbox:#_x0000_s28972" inset="0,0,0,0">
                <w:txbxContent/>
              </v:textbox>
            </v:shape>
            <v:shape id="_x0000_s28972" type="#_x0000_t202" style="position:absolute;left:571;top:9134;width:13441;height:2004" filled="f" stroked="f">
              <v:textbox style="mso-next-textbox:#_x0000_s28973" inset="0,0,0,0">
                <w:txbxContent/>
              </v:textbox>
            </v:shape>
            <v:shape id="_x0000_s28973" type="#_x0000_t202" style="position:absolute;left:571;top:11129;width:13441;height:1995" filled="f" stroked="f">
              <v:textbox style="mso-next-textbox:#_x0000_s28974" inset="0,0,0,0">
                <w:txbxContent/>
              </v:textbox>
            </v:shape>
            <v:shape id="_x0000_s28974" type="#_x0000_t202" style="position:absolute;left:571;top:13116;width:13441;height:1995" filled="f" stroked="f">
              <v:textbox style="mso-next-textbox:#_x0000_s28975" inset="0,0,0,0">
                <w:txbxContent/>
              </v:textbox>
            </v:shape>
            <v:shape id="_x0000_s28975" type="#_x0000_t202" style="position:absolute;left:571;top:15103;width:13441;height:1995" filled="f" stroked="f">
              <v:textbox style="mso-next-textbox:#_x0000_s22578" inset="0,0,0,0">
                <w:txbxContent/>
              </v:textbox>
            </v:shape>
            <w10:wrap type="tight" anchorx="page" anchory="page"/>
          </v:group>
        </w:pict>
      </w:r>
      <w:r>
        <w:rPr>
          <w:noProof/>
        </w:rPr>
        <w:pict>
          <v:shape id="_x0000_s22577" type="#_x0000_t202" style="position:absolute;margin-left:36.5pt;margin-top:722.3pt;width:252pt;height:23.2pt;z-index:251833424;mso-wrap-edited:f;mso-position-horizontal-relative:page;mso-position-vertical-relative:page" wrapcoords="0 0 21600 0 21600 21600 0 21600 0 0" filled="f" stroked="f">
            <v:fill o:detectmouseclick="t"/>
            <v:textbox inset=",0,,7.2pt">
              <w:txbxContent>
                <w:p w:rsidR="00182826" w:rsidRPr="00960FB3" w:rsidRDefault="000A4450" w:rsidP="00A44FF0">
                  <w:pPr>
                    <w:spacing w:after="0"/>
                    <w:rPr>
                      <w:sz w:val="22"/>
                    </w:rPr>
                  </w:pPr>
                  <w:r w:rsidRPr="00960FB3">
                    <w:rPr>
                      <w:sz w:val="22"/>
                    </w:rPr>
                    <w:t xml:space="preserve">(Continued </w:t>
                  </w:r>
                  <w:r>
                    <w:rPr>
                      <w:sz w:val="22"/>
                    </w:rPr>
                    <w:t>on next column</w:t>
                  </w:r>
                  <w:r w:rsidRPr="00960FB3">
                    <w:rPr>
                      <w:sz w:val="22"/>
                    </w:rPr>
                    <w:t xml:space="preserve"> …)</w:t>
                  </w:r>
                </w:p>
              </w:txbxContent>
            </v:textbox>
            <w10:wrap type="tight" anchorx="page" anchory="page"/>
          </v:shape>
        </w:pict>
      </w:r>
      <w:r>
        <w:rPr>
          <w:noProof/>
        </w:rPr>
        <w:pict>
          <v:line id="_x0000_s22575" style="position:absolute;z-index:251828304;mso-wrap-edited:f;mso-position-horizontal-relative:page;mso-position-vertical-relative:page" from="74.5pt,573pt" to="247.5pt,573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drawing>
          <wp:anchor distT="0" distB="0" distL="114300" distR="114300" simplePos="0" relativeHeight="251826256" behindDoc="0" locked="0" layoutInCell="1" allowOverlap="1">
            <wp:simplePos x="0" y="0"/>
            <wp:positionH relativeFrom="page">
              <wp:posOffset>2832100</wp:posOffset>
            </wp:positionH>
            <wp:positionV relativeFrom="page">
              <wp:posOffset>4051300</wp:posOffset>
            </wp:positionV>
            <wp:extent cx="826770" cy="1143000"/>
            <wp:effectExtent l="50800" t="25400" r="36830" b="0"/>
            <wp:wrapTight wrapText="bothSides">
              <wp:wrapPolygon edited="0">
                <wp:start x="-1327" y="-480"/>
                <wp:lineTo x="-1327" y="21600"/>
                <wp:lineTo x="22562" y="21600"/>
                <wp:lineTo x="22562" y="-480"/>
                <wp:lineTo x="-1327" y="-480"/>
              </wp:wrapPolygon>
            </wp:wrapTight>
            <wp:docPr id="17" name="Picture 16" descr="sharon dud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on dudley.jpg"/>
                    <pic:cNvPicPr/>
                  </pic:nvPicPr>
                  <pic:blipFill>
                    <a:blip r:embed="rId37"/>
                    <a:stretch>
                      <a:fillRect/>
                    </a:stretch>
                  </pic:blipFill>
                  <pic:spPr>
                    <a:xfrm>
                      <a:off x="0" y="0"/>
                      <a:ext cx="826770"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Pr>
          <w:noProof/>
        </w:rPr>
        <w:pict>
          <v:line id="_x0000_s22573" style="position:absolute;z-index:251824208;mso-wrap-edited:f;mso-position-horizontal-relative:page;mso-position-vertical-relative:page" from="75pt,280pt" to="248pt,280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shape id="_x0000_s22572" type="#_x0000_t202" style="position:absolute;margin-left:36pt;margin-top:295.7pt;width:200pt;height:16.6pt;z-index:251823184;mso-wrap-edited:f;mso-position-horizontal-relative:page;mso-position-vertical-relative:page" wrapcoords="0 0 21600 0 21600 21600 0 21600 0 0" filled="f" stroked="f">
            <v:fill o:detectmouseclick="t"/>
            <v:textbox style="mso-next-textbox:#_x0000_s22572" inset="0,0,0,0">
              <w:txbxContent>
                <w:p w:rsidR="00182826" w:rsidRPr="00FF4F9F" w:rsidRDefault="000A4450" w:rsidP="00A44FF0">
                  <w:pPr>
                    <w:pStyle w:val="Heading2"/>
                    <w:jc w:val="left"/>
                    <w:rPr>
                      <w:color w:val="auto"/>
                      <w:sz w:val="28"/>
                    </w:rPr>
                  </w:pPr>
                  <w:r>
                    <w:rPr>
                      <w:color w:val="auto"/>
                      <w:sz w:val="28"/>
                    </w:rPr>
                    <w:t>Sharon Dudley Young</w:t>
                  </w:r>
                </w:p>
              </w:txbxContent>
            </v:textbox>
            <w10:wrap type="tight" anchorx="page" anchory="page"/>
          </v:shape>
        </w:pict>
      </w:r>
      <w:r w:rsidRPr="00724CC3">
        <w:rPr>
          <w:rFonts w:ascii="Book Antiqua" w:hAnsi="Book Antiqua" w:cs="Cambria"/>
          <w:noProof/>
        </w:rPr>
        <w:pict>
          <v:shape id="_x0000_s22568" type="#_x0000_t202" style="position:absolute;margin-left:36pt;margin-top:80pt;width:252pt;height:197pt;z-index:251818064;mso-wrap-edited:f;mso-position-horizontal-relative:page;mso-position-vertical-relative:page" wrapcoords="0 0 21600 0 21600 21600 0 21600 0 0" mv:complextextbox="1" filled="f" stroked="f">
            <v:fill o:detectmouseclick="t"/>
            <v:textbox style="mso-next-textbox:#_x0000_s22568" inset=",7.2pt,,7.2pt">
              <w:txbxContent/>
            </v:textbox>
            <w10:wrap type="tight" anchorx="page" anchory="page"/>
          </v:shape>
        </w:pict>
      </w:r>
      <w:r w:rsidRPr="00724CC3">
        <w:rPr>
          <w:rFonts w:ascii="Book Antiqua" w:hAnsi="Book Antiqua" w:cs="Cambria"/>
          <w:noProof/>
        </w:rPr>
        <w:pict>
          <v:shape id="_x0000_s22570" type="#_x0000_t202" style="position:absolute;margin-left:35.5pt;margin-top:63.4pt;width:252pt;height:16.6pt;z-index:251820112;mso-wrap-edited:f;mso-position-horizontal-relative:page;mso-position-vertical-relative:page" wrapcoords="0 0 21600 0 21600 21600 0 21600 0 0" filled="f" stroked="f">
            <v:fill o:detectmouseclick="t"/>
            <v:textbox style="mso-next-textbox:#_x0000_s22570" inset=",0,,0">
              <w:txbxContent>
                <w:p w:rsidR="00182826" w:rsidRPr="00960FB3" w:rsidRDefault="000A4450" w:rsidP="00A44FF0">
                  <w:pPr>
                    <w:spacing w:after="0"/>
                  </w:pPr>
                  <w:r>
                    <w:t>Jane Driver Richards</w:t>
                  </w:r>
                  <w:r w:rsidRPr="00960FB3">
                    <w:t xml:space="preserve"> (continued)</w:t>
                  </w:r>
                </w:p>
              </w:txbxContent>
            </v:textbox>
            <w10:wrap type="tight" anchorx="page" anchory="page"/>
          </v:shape>
        </w:pict>
      </w:r>
      <w:r>
        <w:rPr>
          <w:rFonts w:ascii="Book Antiqua" w:hAnsi="Book Antiqua" w:cs="Cambria"/>
        </w:rPr>
        <w:br w:type="page"/>
      </w:r>
      <w:r>
        <w:rPr>
          <w:noProof/>
        </w:rPr>
        <w:pict>
          <v:shape id="_x0000_s22628" type="#_x0000_t202" style="position:absolute;margin-left:323.5pt;margin-top:722pt;width:252pt;height:23.2pt;z-index:251871312;mso-wrap-edited:f;mso-position-horizontal-relative:page;mso-position-vertical-relative:page" wrapcoords="0 0 21600 0 21600 21600 0 21600 0 0" filled="f" stroked="f">
            <v:fill o:detectmouseclick="t"/>
            <v:textbox style="mso-next-textbox:#_x0000_s22628" inset=",0,,7.2pt">
              <w:txbxContent>
                <w:p w:rsidR="00182826" w:rsidRPr="00960FB3" w:rsidRDefault="000A4450" w:rsidP="00A44FF0">
                  <w:pPr>
                    <w:spacing w:after="0"/>
                    <w:rPr>
                      <w:sz w:val="22"/>
                    </w:rPr>
                  </w:pPr>
                  <w:r w:rsidRPr="00960FB3">
                    <w:rPr>
                      <w:sz w:val="22"/>
                    </w:rPr>
                    <w:t xml:space="preserve">(Continued </w:t>
                  </w:r>
                  <w:r>
                    <w:rPr>
                      <w:sz w:val="22"/>
                    </w:rPr>
                    <w:t xml:space="preserve">on </w:t>
                  </w:r>
                  <w:r w:rsidRPr="00960FB3">
                    <w:rPr>
                      <w:sz w:val="22"/>
                    </w:rPr>
                    <w:t>next page …)</w:t>
                  </w:r>
                </w:p>
              </w:txbxContent>
            </v:textbox>
            <w10:wrap type="tight" anchorx="page" anchory="page"/>
          </v:shape>
        </w:pict>
      </w:r>
      <w:r>
        <w:rPr>
          <w:noProof/>
        </w:rPr>
        <w:pict>
          <v:group id="_x0000_s29021" style="position:absolute;margin-left:323.5pt;margin-top:600pt;width:252pt;height:122.3pt;z-index:251867216;mso-position-horizontal-relative:page;mso-position-vertical-relative:page" coordsize="20000,20000" wrapcoords="0 0 21600 0 21600 21600 0 21600 0 0" mv:complextextbox="1">
            <o:lock v:ext="edit" ungrouping="t"/>
            <v:shape id="_x0000_s29022" type="#_x0000_t202" style="position:absolute;width:20000;height:20000;mso-wrap-edited:f;mso-position-horizontal-relative:page;mso-position-vertical-relative:page" wrapcoords="0 0 21600 0 21600 21600 0 21600 0 0" o:regroupid="180" mv:complextextbox="1" filled="f" stroked="f">
              <v:fill o:detectmouseclick="t"/>
              <v:textbox style="mso-next-textbox:#_x0000_s22627" inset=",7.2pt,,7.2pt"/>
            </v:shape>
            <v:shape id="_x0000_s29023" type="#_x0000_t202" style="position:absolute;left:571;top:1177;width:13040;height:1979" filled="f" stroked="f">
              <v:textbox style="mso-next-textbox:#_x0000_s29024" inset="0,0,0,0">
                <w:txbxContent>
                  <w:p w:rsidR="00182826" w:rsidRPr="00526AAC" w:rsidRDefault="000A4450" w:rsidP="00A44FF0">
                    <w:pPr>
                      <w:widowControl w:val="0"/>
                      <w:autoSpaceDE w:val="0"/>
                      <w:autoSpaceDN w:val="0"/>
                      <w:adjustRightInd w:val="0"/>
                      <w:spacing w:after="0"/>
                      <w:ind w:firstLine="216"/>
                      <w:rPr>
                        <w:rFonts w:cs="Cambria"/>
                        <w:sz w:val="20"/>
                      </w:rPr>
                    </w:pPr>
                    <w:r w:rsidRPr="00526AAC">
                      <w:rPr>
                        <w:rFonts w:cs="Cambria"/>
                        <w:sz w:val="20"/>
                      </w:rPr>
                      <w:t xml:space="preserve">Ted </w:t>
                    </w:r>
                    <w:r w:rsidRPr="00526AAC">
                      <w:rPr>
                        <w:rFonts w:cs="Cambria"/>
                        <w:sz w:val="20"/>
                      </w:rPr>
                      <w:t>already told you about our children.  Aaron 32, Chrissy and Brian 28.  The best of them are our 5 grandchildren Olivia 7 my best little girlfriend, Hunter 6 a handful but Papa can handle him.  Abram and Cody are just starting to be stubborn</w:t>
                    </w:r>
                    <w:r>
                      <w:rPr>
                        <w:rFonts w:cs="Cambria"/>
                        <w:sz w:val="20"/>
                      </w:rPr>
                      <w:t>-</w:t>
                    </w:r>
                    <w:r w:rsidRPr="00526AAC">
                      <w:rPr>
                        <w:rFonts w:cs="Cambria"/>
                        <w:sz w:val="20"/>
                      </w:rPr>
                      <w:t xml:space="preserve"> headed, they a</w:t>
                    </w:r>
                    <w:r w:rsidRPr="00526AAC">
                      <w:rPr>
                        <w:rFonts w:cs="Cambria"/>
                        <w:sz w:val="20"/>
                      </w:rPr>
                      <w:t>re going to be 3.  The youngest grandchild Trent can do no wrong he's 9 months.  We spend a</w:t>
                    </w:r>
                    <w:r>
                      <w:rPr>
                        <w:rFonts w:cs="Cambria"/>
                        <w:sz w:val="20"/>
                      </w:rPr>
                      <w:t xml:space="preserve"> </w:t>
                    </w:r>
                    <w:r w:rsidRPr="00526AAC">
                      <w:rPr>
                        <w:rFonts w:cs="Cambria"/>
                        <w:sz w:val="20"/>
                      </w:rPr>
                      <w:t>lot of time with the oldest grandchildren, and we see the rest as much as we can.  I graduated from the MJC nursing program in 1979.  I did not intend on getting pr</w:t>
                    </w:r>
                    <w:r w:rsidRPr="00526AAC">
                      <w:rPr>
                        <w:rFonts w:cs="Cambria"/>
                        <w:sz w:val="20"/>
                      </w:rPr>
                      <w:t>egnant during this time.  but, we were blessed with Aaron in March and I had to work especial</w:t>
                    </w:r>
                    <w:r>
                      <w:rPr>
                        <w:rFonts w:cs="Cambria"/>
                        <w:sz w:val="20"/>
                      </w:rPr>
                      <w:t>ly hard so I could graduate in J</w:t>
                    </w:r>
                    <w:r w:rsidRPr="00526AAC">
                      <w:rPr>
                        <w:rFonts w:cs="Cambria"/>
                        <w:sz w:val="20"/>
                      </w:rPr>
                      <w:t>une of that same year. Luckily everything came out ok. (including Aaron) I pretty much have been working full-time since then.  I w</w:t>
                    </w:r>
                    <w:r w:rsidRPr="00526AAC">
                      <w:rPr>
                        <w:rFonts w:cs="Cambria"/>
                        <w:sz w:val="20"/>
                      </w:rPr>
                      <w:t>as very fortunate to fall in love with Ted when I did because it took the both of us to raise our family and me work fulltime as a surgical nurse in the operating room.  It has taken a</w:t>
                    </w:r>
                    <w:r>
                      <w:rPr>
                        <w:rFonts w:cs="Cambria"/>
                        <w:sz w:val="20"/>
                      </w:rPr>
                      <w:t xml:space="preserve"> </w:t>
                    </w:r>
                    <w:r w:rsidRPr="00526AAC">
                      <w:rPr>
                        <w:rFonts w:cs="Cambria"/>
                        <w:sz w:val="20"/>
                      </w:rPr>
                      <w:t xml:space="preserve">lot of my time away from my family, </w:t>
                    </w:r>
                  </w:p>
                  <w:p w:rsidR="00182826" w:rsidRDefault="000A4450" w:rsidP="00A44FF0">
                    <w:pPr>
                      <w:widowControl w:val="0"/>
                      <w:autoSpaceDE w:val="0"/>
                      <w:autoSpaceDN w:val="0"/>
                      <w:adjustRightInd w:val="0"/>
                      <w:spacing w:after="0"/>
                      <w:ind w:firstLine="216"/>
                      <w:rPr>
                        <w:rFonts w:cs="Cambria"/>
                        <w:sz w:val="20"/>
                      </w:rPr>
                    </w:pPr>
                    <w:r>
                      <w:rPr>
                        <w:rFonts w:cs="Cambria"/>
                        <w:sz w:val="20"/>
                      </w:rPr>
                      <w:t>B</w:t>
                    </w:r>
                    <w:r w:rsidRPr="00526AAC">
                      <w:rPr>
                        <w:rFonts w:cs="Cambria"/>
                        <w:sz w:val="20"/>
                      </w:rPr>
                      <w:t xml:space="preserve">ut I am trying to make up for it </w:t>
                    </w:r>
                    <w:r w:rsidRPr="00526AAC">
                      <w:rPr>
                        <w:rFonts w:cs="Cambria"/>
                        <w:sz w:val="20"/>
                      </w:rPr>
                      <w:t>now.  I recently went per</w:t>
                    </w:r>
                    <w:r>
                      <w:rPr>
                        <w:rFonts w:cs="Cambria"/>
                        <w:sz w:val="20"/>
                      </w:rPr>
                      <w:t xml:space="preserve"> die</w:t>
                    </w:r>
                    <w:r w:rsidRPr="00526AAC">
                      <w:rPr>
                        <w:rFonts w:cs="Cambria"/>
                        <w:sz w:val="20"/>
                      </w:rPr>
                      <w:t>m at work. It is very hard to find oneself after all the time spent at work.  So far I a</w:t>
                    </w:r>
                    <w:r>
                      <w:rPr>
                        <w:rFonts w:cs="Cambria"/>
                        <w:sz w:val="20"/>
                      </w:rPr>
                      <w:t xml:space="preserve">m still searching for a hobby, </w:t>
                    </w:r>
                    <w:r w:rsidRPr="00526AAC">
                      <w:rPr>
                        <w:rFonts w:cs="Cambria"/>
                        <w:sz w:val="20"/>
                      </w:rPr>
                      <w:t>other than being a grandma.  But if that's</w:t>
                    </w:r>
                    <w:r>
                      <w:rPr>
                        <w:rFonts w:cs="Cambria"/>
                        <w:sz w:val="20"/>
                      </w:rPr>
                      <w:t xml:space="preserve"> all I am that's ok</w:t>
                    </w:r>
                    <w:r w:rsidRPr="00526AAC">
                      <w:rPr>
                        <w:rFonts w:cs="Cambria"/>
                        <w:sz w:val="20"/>
                      </w:rPr>
                      <w:t xml:space="preserve">.  I am still working one to three days </w:t>
                    </w:r>
                    <w:r>
                      <w:rPr>
                        <w:rFonts w:cs="Cambria"/>
                        <w:sz w:val="20"/>
                      </w:rPr>
                      <w:t xml:space="preserve">a week </w:t>
                    </w:r>
                    <w:r>
                      <w:rPr>
                        <w:rFonts w:cs="Cambria"/>
                        <w:sz w:val="20"/>
                      </w:rPr>
                      <w:t>but no longer take calls. T</w:t>
                    </w:r>
                    <w:r w:rsidRPr="00526AAC">
                      <w:rPr>
                        <w:rFonts w:cs="Cambria"/>
                        <w:sz w:val="20"/>
                      </w:rPr>
                      <w:t xml:space="preserve">hat alone is pretty terrific.  The last few years of my career I started to assist in the O.R. Went to school so that I could become a first assist.  That </w:t>
                    </w:r>
                    <w:r>
                      <w:rPr>
                        <w:rFonts w:cs="Cambria"/>
                        <w:sz w:val="20"/>
                      </w:rPr>
                      <w:t>is pretty cool! Y</w:t>
                    </w:r>
                    <w:r w:rsidRPr="00526AAC">
                      <w:rPr>
                        <w:rFonts w:cs="Cambria"/>
                        <w:sz w:val="20"/>
                      </w:rPr>
                      <w:t xml:space="preserve">ou get to see it all! WOW! for me. Since </w:t>
                    </w:r>
                  </w:p>
                  <w:p w:rsidR="00182826" w:rsidRDefault="000A4450" w:rsidP="00A44FF0">
                    <w:pPr>
                      <w:widowControl w:val="0"/>
                      <w:autoSpaceDE w:val="0"/>
                      <w:autoSpaceDN w:val="0"/>
                      <w:adjustRightInd w:val="0"/>
                      <w:spacing w:after="0"/>
                      <w:ind w:firstLine="216"/>
                      <w:rPr>
                        <w:rFonts w:cs="Cambria"/>
                        <w:sz w:val="20"/>
                      </w:rPr>
                    </w:pPr>
                    <w:r w:rsidRPr="00526AAC">
                      <w:rPr>
                        <w:rFonts w:cs="Cambria"/>
                        <w:sz w:val="20"/>
                      </w:rPr>
                      <w:t xml:space="preserve">I never had a </w:t>
                    </w:r>
                    <w:r w:rsidRPr="00526AAC">
                      <w:rPr>
                        <w:rFonts w:cs="Cambria"/>
                        <w:sz w:val="20"/>
                      </w:rPr>
                      <w:t>clue what I wanted to do with myself other than marry Ted and live happily ever after.  We have had a terrific and blessed life we still like each other.  I don't want to spend my time with a</w:t>
                    </w:r>
                    <w:r>
                      <w:rPr>
                        <w:rFonts w:cs="Cambria"/>
                        <w:sz w:val="20"/>
                      </w:rPr>
                      <w:t>nyone else but him.  G</w:t>
                    </w:r>
                    <w:r w:rsidRPr="00526AAC">
                      <w:rPr>
                        <w:rFonts w:cs="Cambria"/>
                        <w:sz w:val="20"/>
                      </w:rPr>
                      <w:t xml:space="preserve">o figure!! I've been to the doctor and had </w:t>
                    </w:r>
                    <w:r w:rsidRPr="00526AAC">
                      <w:rPr>
                        <w:rFonts w:cs="Cambria"/>
                        <w:sz w:val="20"/>
                      </w:rPr>
                      <w:t xml:space="preserve">my head examined but they can't find what's wrong with me other than I'm still in love with my high school sweetheart. </w:t>
                    </w:r>
                  </w:p>
                  <w:p w:rsidR="00182826" w:rsidRPr="00526AAC" w:rsidRDefault="000A4450" w:rsidP="00A44FF0">
                    <w:pPr>
                      <w:widowControl w:val="0"/>
                      <w:autoSpaceDE w:val="0"/>
                      <w:autoSpaceDN w:val="0"/>
                      <w:adjustRightInd w:val="0"/>
                      <w:spacing w:after="0"/>
                      <w:ind w:firstLine="216"/>
                      <w:rPr>
                        <w:rFonts w:cs="Cambria"/>
                        <w:sz w:val="20"/>
                      </w:rPr>
                    </w:pPr>
                    <w:r w:rsidRPr="00526AAC">
                      <w:rPr>
                        <w:rFonts w:cs="Cambria"/>
                        <w:sz w:val="20"/>
                      </w:rPr>
                      <w:t xml:space="preserve">We've taken a few trips, Alaska was pretty awesome we did not go </w:t>
                    </w:r>
                    <w:r>
                      <w:rPr>
                        <w:rFonts w:cs="Cambria"/>
                        <w:sz w:val="20"/>
                      </w:rPr>
                      <w:t>the t</w:t>
                    </w:r>
                    <w:r w:rsidRPr="00526AAC">
                      <w:rPr>
                        <w:rFonts w:cs="Cambria"/>
                        <w:sz w:val="20"/>
                      </w:rPr>
                      <w:t>raditional route we flew there rented a car and took off.</w:t>
                    </w:r>
                    <w:r>
                      <w:rPr>
                        <w:rFonts w:cs="Cambria"/>
                        <w:sz w:val="20"/>
                      </w:rPr>
                      <w:t>.</w:t>
                    </w:r>
                    <w:r w:rsidRPr="00526AAC">
                      <w:rPr>
                        <w:rFonts w:cs="Cambria"/>
                        <w:sz w:val="20"/>
                      </w:rPr>
                      <w:t>. totall</w:t>
                    </w:r>
                    <w:r w:rsidRPr="00526AAC">
                      <w:rPr>
                        <w:rFonts w:cs="Cambria"/>
                        <w:sz w:val="20"/>
                      </w:rPr>
                      <w:t>y the way to go.  Saw lots of bears up close and p</w:t>
                    </w:r>
                    <w:r>
                      <w:rPr>
                        <w:rFonts w:cs="Cambria"/>
                        <w:sz w:val="20"/>
                      </w:rPr>
                      <w:t>ersonal. We also went to Hawaii. T</w:t>
                    </w:r>
                    <w:r w:rsidRPr="00526AAC">
                      <w:rPr>
                        <w:rFonts w:cs="Cambria"/>
                        <w:sz w:val="20"/>
                      </w:rPr>
                      <w:t>hat was nice also. We've done some state traveling also. I want to do a</w:t>
                    </w:r>
                    <w:r>
                      <w:rPr>
                        <w:rFonts w:cs="Cambria"/>
                        <w:sz w:val="20"/>
                      </w:rPr>
                      <w:t xml:space="preserve"> </w:t>
                    </w:r>
                    <w:r w:rsidRPr="00526AAC">
                      <w:rPr>
                        <w:rFonts w:cs="Cambria"/>
                        <w:sz w:val="20"/>
                      </w:rPr>
                      <w:t xml:space="preserve">lot more of that. Now I could get hooked on </w:t>
                    </w:r>
                    <w:r>
                      <w:rPr>
                        <w:rFonts w:cs="Cambria"/>
                        <w:sz w:val="20"/>
                      </w:rPr>
                      <w:t>going traveling throughout the United S</w:t>
                    </w:r>
                    <w:r w:rsidRPr="00526AAC">
                      <w:rPr>
                        <w:rFonts w:cs="Cambria"/>
                        <w:sz w:val="20"/>
                      </w:rPr>
                      <w:t>tates. Anyway, li</w:t>
                    </w:r>
                    <w:r w:rsidRPr="00526AAC">
                      <w:rPr>
                        <w:rFonts w:cs="Cambria"/>
                        <w:sz w:val="20"/>
                      </w:rPr>
                      <w:t xml:space="preserve">fe is short so we all better get moving. </w:t>
                    </w:r>
                    <w:r>
                      <w:rPr>
                        <w:rFonts w:cs="Cambria"/>
                        <w:sz w:val="20"/>
                      </w:rPr>
                      <w:t>We go to church here in Modesto.</w:t>
                    </w:r>
                    <w:r w:rsidRPr="00526AAC">
                      <w:rPr>
                        <w:rFonts w:cs="Cambria"/>
                        <w:sz w:val="20"/>
                      </w:rPr>
                      <w:t xml:space="preserve"> Millcreek is the name of the church.  It is very small but terrific. In case anyone is looking for a home this church is the place to be.  God is good!!  All the time!</w:t>
                    </w:r>
                  </w:p>
                  <w:p w:rsidR="00182826" w:rsidRPr="00526AAC" w:rsidRDefault="000A4450" w:rsidP="00A44FF0">
                    <w:pPr>
                      <w:ind w:firstLine="216"/>
                      <w:rPr>
                        <w:sz w:val="20"/>
                      </w:rPr>
                    </w:pPr>
                  </w:p>
                </w:txbxContent>
              </v:textbox>
            </v:shape>
            <v:shape id="_x0000_s29024" type="#_x0000_t202" style="position:absolute;left:571;top:3148;width:13040;height:1979" filled="f" stroked="f">
              <v:textbox style="mso-next-textbox:#_x0000_s29025" inset="0,0,0,0">
                <w:txbxContent/>
              </v:textbox>
            </v:shape>
            <v:shape id="_x0000_s29025" type="#_x0000_t202" style="position:absolute;left:571;top:5119;width:13040;height:1978" filled="f" stroked="f">
              <v:textbox style="mso-next-textbox:#_x0000_s29026" inset="0,0,0,0">
                <w:txbxContent/>
              </v:textbox>
            </v:shape>
            <v:shape id="_x0000_s29026" type="#_x0000_t202" style="position:absolute;left:571;top:7089;width:13040;height:1979" filled="f" stroked="f">
              <v:textbox style="mso-next-textbox:#_x0000_s29027" inset="0,0,0,0">
                <w:txbxContent/>
              </v:textbox>
            </v:shape>
            <v:shape id="_x0000_s29027" type="#_x0000_t202" style="position:absolute;left:571;top:9060;width:13040;height:1987" filled="f" stroked="f">
              <v:textbox style="mso-next-textbox:#_x0000_s29028" inset="0,0,0,0">
                <w:txbxContent/>
              </v:textbox>
            </v:shape>
            <v:shape id="_x0000_s29028" type="#_x0000_t202" style="position:absolute;left:571;top:11038;width:13040;height:1979" filled="f" stroked="f">
              <v:textbox style="mso-next-textbox:#_x0000_s29029" inset="0,0,0,0">
                <w:txbxContent/>
              </v:textbox>
            </v:shape>
            <v:shape id="_x0000_s29029" type="#_x0000_t202" style="position:absolute;left:571;top:13009;width:13040;height:1979" filled="f" stroked="f">
              <v:textbox style="mso-next-textbox:#_x0000_s29030" inset="0,0,0,0">
                <w:txbxContent/>
              </v:textbox>
            </v:shape>
            <v:shape id="_x0000_s29030" type="#_x0000_t202" style="position:absolute;left:571;top:14980;width:13040;height:1978" filled="f" stroked="f">
              <v:textbox style="mso-next-textbox:#_x0000_s22627" inset="0,0,0,0">
                <w:txbxContent/>
              </v:textbox>
            </v:shape>
            <w10:wrap type="tight" anchorx="page" anchory="page"/>
          </v:group>
        </w:pict>
      </w:r>
      <w:r>
        <w:rPr>
          <w:noProof/>
        </w:rPr>
        <w:drawing>
          <wp:anchor distT="0" distB="0" distL="114300" distR="114300" simplePos="0" relativeHeight="251869264" behindDoc="0" locked="0" layoutInCell="1" allowOverlap="1">
            <wp:simplePos x="0" y="0"/>
            <wp:positionH relativeFrom="page">
              <wp:posOffset>6451600</wp:posOffset>
            </wp:positionH>
            <wp:positionV relativeFrom="page">
              <wp:posOffset>7734300</wp:posOffset>
            </wp:positionV>
            <wp:extent cx="862965" cy="1143000"/>
            <wp:effectExtent l="50800" t="25400" r="26035" b="0"/>
            <wp:wrapTight wrapText="bothSides">
              <wp:wrapPolygon edited="0">
                <wp:start x="-1272" y="-480"/>
                <wp:lineTo x="-1272" y="21600"/>
                <wp:lineTo x="22252" y="21600"/>
                <wp:lineTo x="22252" y="-480"/>
                <wp:lineTo x="-1272" y="-480"/>
              </wp:wrapPolygon>
            </wp:wrapTight>
            <wp:docPr id="23" name="Picture 22" descr="Marlene Gonz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lene Gonzales.jpg"/>
                    <pic:cNvPicPr/>
                  </pic:nvPicPr>
                  <pic:blipFill>
                    <a:blip r:embed="rId38"/>
                    <a:stretch>
                      <a:fillRect/>
                    </a:stretch>
                  </pic:blipFill>
                  <pic:spPr>
                    <a:xfrm>
                      <a:off x="0" y="0"/>
                      <a:ext cx="862965"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Pr>
          <w:noProof/>
        </w:rPr>
        <w:pict>
          <v:shape id="_x0000_s22623" type="#_x0000_t202" style="position:absolute;margin-left:324pt;margin-top:1in;width:252pt;height:500pt;z-index:251861072;mso-wrap-edited:f;mso-position-horizontal-relative:page;mso-position-vertical-relative:page" wrapcoords="0 0 21600 0 21600 21600 0 21600 0 0" mv:complextextbox="1" filled="f" stroked="f">
            <v:fill o:detectmouseclick="t"/>
            <v:textbox style="mso-next-textbox:#_x0000_s22623" inset=",7.2pt,,7.2pt">
              <w:txbxContent/>
            </v:textbox>
            <w10:wrap type="tight" anchorx="page" anchory="page"/>
          </v:shape>
        </w:pict>
      </w:r>
      <w:r>
        <w:rPr>
          <w:noProof/>
        </w:rPr>
        <w:pict>
          <v:shape id="_x0000_s22625" type="#_x0000_t202" style="position:absolute;margin-left:325.5pt;margin-top:587.7pt;width:200pt;height:16.6pt;z-index:251865168;mso-wrap-edited:f;mso-position-horizontal-relative:page;mso-position-vertical-relative:page" wrapcoords="0 0 21600 0 21600 21600 0 21600 0 0" filled="f" stroked="f">
            <v:fill o:detectmouseclick="t"/>
            <v:textbox style="mso-next-textbox:#_x0000_s22625" inset="0,0,0,0">
              <w:txbxContent>
                <w:p w:rsidR="00182826" w:rsidRPr="00FF4F9F" w:rsidRDefault="000A4450" w:rsidP="00A44FF0">
                  <w:pPr>
                    <w:pStyle w:val="Heading2"/>
                    <w:jc w:val="left"/>
                    <w:rPr>
                      <w:color w:val="auto"/>
                      <w:sz w:val="28"/>
                    </w:rPr>
                  </w:pPr>
                  <w:r>
                    <w:rPr>
                      <w:color w:val="auto"/>
                      <w:sz w:val="28"/>
                    </w:rPr>
                    <w:t>Marlene Gonzales Donham</w:t>
                  </w:r>
                </w:p>
              </w:txbxContent>
            </v:textbox>
            <w10:wrap type="tight" anchorx="page" anchory="page"/>
          </v:shape>
        </w:pict>
      </w:r>
      <w:r>
        <w:rPr>
          <w:noProof/>
        </w:rPr>
        <w:pict>
          <v:line id="_x0000_s22624" style="position:absolute;z-index:251864144;mso-wrap-edited:f;mso-position-horizontal-relative:page;mso-position-vertical-relative:page" from="365pt,575pt" to="538pt,575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drawing>
          <wp:anchor distT="0" distB="0" distL="114300" distR="114300" simplePos="0" relativeHeight="251863120" behindDoc="0" locked="0" layoutInCell="1" allowOverlap="1">
            <wp:simplePos x="0" y="0"/>
            <wp:positionH relativeFrom="page">
              <wp:posOffset>2794000</wp:posOffset>
            </wp:positionH>
            <wp:positionV relativeFrom="page">
              <wp:posOffset>6921500</wp:posOffset>
            </wp:positionV>
            <wp:extent cx="836295" cy="1143000"/>
            <wp:effectExtent l="50800" t="25400" r="27305" b="0"/>
            <wp:wrapTight wrapText="bothSides">
              <wp:wrapPolygon edited="0">
                <wp:start x="-1312" y="-480"/>
                <wp:lineTo x="-1312" y="21600"/>
                <wp:lineTo x="22305" y="21600"/>
                <wp:lineTo x="22305" y="-480"/>
                <wp:lineTo x="-1312" y="-480"/>
              </wp:wrapPolygon>
            </wp:wrapTight>
            <wp:docPr id="22" name="Picture 21" descr="gary gerv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y gervase.jpg"/>
                    <pic:cNvPicPr/>
                  </pic:nvPicPr>
                  <pic:blipFill>
                    <a:blip r:embed="rId39"/>
                    <a:stretch>
                      <a:fillRect/>
                    </a:stretch>
                  </pic:blipFill>
                  <pic:spPr>
                    <a:xfrm>
                      <a:off x="0" y="0"/>
                      <a:ext cx="836295"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Pr>
          <w:noProof/>
        </w:rPr>
        <w:pict>
          <v:shape id="_x0000_s22621" type="#_x0000_t202" style="position:absolute;margin-left:325.5pt;margin-top:63.7pt;width:252pt;height:16.6pt;z-index:251859024;mso-wrap-edited:f;mso-position-horizontal-relative:page;mso-position-vertical-relative:page" wrapcoords="0 0 21600 0 21600 21600 0 21600 0 0" filled="f" stroked="f">
            <v:fill o:detectmouseclick="t"/>
            <v:textbox style="mso-next-textbox:#_x0000_s22621" inset=",0,,0">
              <w:txbxContent>
                <w:p w:rsidR="00182826" w:rsidRPr="00960FB3" w:rsidRDefault="000A4450" w:rsidP="00A44FF0">
                  <w:pPr>
                    <w:spacing w:after="0"/>
                  </w:pPr>
                  <w:r>
                    <w:t>Gary Gervase</w:t>
                  </w:r>
                  <w:r w:rsidRPr="00960FB3">
                    <w:t xml:space="preserve"> (continued)</w:t>
                  </w:r>
                </w:p>
              </w:txbxContent>
            </v:textbox>
            <w10:wrap type="tight" anchorx="page" anchory="page"/>
          </v:shape>
        </w:pict>
      </w:r>
      <w:r>
        <w:rPr>
          <w:noProof/>
        </w:rPr>
        <w:pict>
          <v:shape id="_x0000_s22622" type="#_x0000_t202" style="position:absolute;margin-left:35.5pt;margin-top:722.3pt;width:252pt;height:23.2pt;z-index:251860048;mso-wrap-edited:f;mso-position-horizontal-relative:page;mso-position-vertical-relative:page" wrapcoords="0 0 21600 0 21600 21600 0 21600 0 0" filled="f" stroked="f">
            <v:fill o:detectmouseclick="t"/>
            <v:textbox inset=",0,,7.2pt">
              <w:txbxContent>
                <w:p w:rsidR="00182826" w:rsidRPr="00960FB3" w:rsidRDefault="000A4450" w:rsidP="00A44FF0">
                  <w:pPr>
                    <w:spacing w:after="0"/>
                    <w:rPr>
                      <w:sz w:val="22"/>
                    </w:rPr>
                  </w:pPr>
                  <w:r w:rsidRPr="00960FB3">
                    <w:rPr>
                      <w:sz w:val="22"/>
                    </w:rPr>
                    <w:t xml:space="preserve">(Continued </w:t>
                  </w:r>
                  <w:r>
                    <w:rPr>
                      <w:sz w:val="22"/>
                    </w:rPr>
                    <w:t>on next column</w:t>
                  </w:r>
                  <w:r w:rsidRPr="00960FB3">
                    <w:rPr>
                      <w:sz w:val="22"/>
                    </w:rPr>
                    <w:t xml:space="preserve"> …)</w:t>
                  </w:r>
                </w:p>
              </w:txbxContent>
            </v:textbox>
            <w10:wrap type="tight" anchorx="page" anchory="page"/>
          </v:shape>
        </w:pict>
      </w:r>
      <w:r>
        <w:rPr>
          <w:noProof/>
        </w:rPr>
        <w:pict>
          <v:group id="_x0000_s29010" style="position:absolute;margin-left:36.5pt;margin-top:535pt;width:252pt;height:185pt;z-index:251856976;mso-position-horizontal-relative:page;mso-position-vertical-relative:page" coordsize="20000,20000" wrapcoords="0 0 21600 0 21600 21600 0 21600 0 0" mv:complextextbox="1">
            <o:lock v:ext="edit" ungrouping="t"/>
            <v:shape id="_x0000_s29011" type="#_x0000_t202" style="position:absolute;width:20000;height:20000;mso-wrap-edited:f;mso-position-horizontal-relative:page;mso-position-vertical-relative:page" wrapcoords="0 0 21600 0 21600 21600 0 21600 0 0" o:regroupid="179" mv:complextextbox="1" filled="f" stroked="f">
              <v:fill o:detectmouseclick="t"/>
              <v:textbox style="mso-next-textbox:#_x0000_s22623" inset=",7.2pt,,7.2pt"/>
            </v:shape>
            <v:shape id="_x0000_s29012" type="#_x0000_t202" style="position:absolute;left:571;top:778;width:12965;height:1308" filled="f" stroked="f">
              <v:textbox style="mso-next-textbox:#_x0000_s29013" inset="0,0,0,0">
                <w:txbxContent>
                  <w:p w:rsidR="00182826" w:rsidRDefault="000A4450" w:rsidP="00A44FF0">
                    <w:pPr>
                      <w:widowControl w:val="0"/>
                      <w:autoSpaceDE w:val="0"/>
                      <w:autoSpaceDN w:val="0"/>
                      <w:adjustRightInd w:val="0"/>
                      <w:spacing w:after="0"/>
                      <w:ind w:firstLine="216"/>
                      <w:rPr>
                        <w:rFonts w:cs="Cambria"/>
                        <w:sz w:val="20"/>
                      </w:rPr>
                    </w:pPr>
                    <w:r w:rsidRPr="001126B0">
                      <w:rPr>
                        <w:rFonts w:cs="Cambria"/>
                        <w:sz w:val="20"/>
                      </w:rPr>
                      <w:t xml:space="preserve">1973 - 1990: Christian Youth Minister in Modesto, Brandon Florida and St Paul, Minnesota </w:t>
                    </w:r>
                    <w:r>
                      <w:rPr>
                        <w:rFonts w:cs="Cambria"/>
                        <w:sz w:val="20"/>
                      </w:rPr>
                      <w:t xml:space="preserve"> </w:t>
                    </w:r>
                    <w:r w:rsidRPr="001126B0">
                      <w:rPr>
                        <w:rFonts w:cs="Cambria"/>
                        <w:sz w:val="20"/>
                      </w:rPr>
                      <w:t xml:space="preserve">1991-1992: Real Estate Appraiser in St Paul Minnesota and </w:t>
                    </w:r>
                    <w:r w:rsidRPr="001126B0">
                      <w:rPr>
                        <w:rFonts w:cs="Cambria"/>
                        <w:sz w:val="20"/>
                      </w:rPr>
                      <w:t>Las Vegas Nevada</w:t>
                    </w:r>
                    <w:r>
                      <w:rPr>
                        <w:rFonts w:cs="Cambria"/>
                        <w:sz w:val="20"/>
                      </w:rPr>
                      <w:t xml:space="preserve"> </w:t>
                    </w:r>
                    <w:r w:rsidRPr="001126B0">
                      <w:rPr>
                        <w:rFonts w:cs="Cambria"/>
                        <w:sz w:val="20"/>
                      </w:rPr>
                      <w:t>1993 - 2002: Wireless cell tower industry development - Western US, based out of Modesto</w:t>
                    </w:r>
                    <w:r>
                      <w:rPr>
                        <w:rFonts w:cs="Cambria"/>
                        <w:sz w:val="20"/>
                      </w:rPr>
                      <w:t xml:space="preserve"> </w:t>
                    </w:r>
                    <w:r w:rsidRPr="001126B0">
                      <w:rPr>
                        <w:rFonts w:cs="Cambria"/>
                        <w:sz w:val="20"/>
                      </w:rPr>
                      <w:t>2002 - July 2008: Residential Real Estate at Coldwell Banker Vinson Chase, Modesto CA</w:t>
                    </w:r>
                    <w:r>
                      <w:rPr>
                        <w:rFonts w:cs="Cambria"/>
                        <w:sz w:val="20"/>
                      </w:rPr>
                      <w:t xml:space="preserve"> </w:t>
                    </w:r>
                    <w:r w:rsidRPr="001126B0">
                      <w:rPr>
                        <w:rFonts w:cs="Cambria"/>
                        <w:sz w:val="20"/>
                      </w:rPr>
                      <w:t>Aug 2008 - Present: Project Development Manager at enXco Develop</w:t>
                    </w:r>
                    <w:r w:rsidRPr="001126B0">
                      <w:rPr>
                        <w:rFonts w:cs="Cambria"/>
                        <w:sz w:val="20"/>
                      </w:rPr>
                      <w:t>ment, Inc. Managing aspects of development for alternative energy, particularly wind energy. Travel frequently for business.</w:t>
                    </w:r>
                  </w:p>
                  <w:p w:rsidR="00182826" w:rsidRDefault="000A4450" w:rsidP="00A44FF0">
                    <w:pPr>
                      <w:widowControl w:val="0"/>
                      <w:autoSpaceDE w:val="0"/>
                      <w:autoSpaceDN w:val="0"/>
                      <w:adjustRightInd w:val="0"/>
                      <w:spacing w:after="0"/>
                      <w:ind w:firstLine="216"/>
                      <w:rPr>
                        <w:rFonts w:cs="Cambria"/>
                        <w:sz w:val="20"/>
                      </w:rPr>
                    </w:pPr>
                    <w:r w:rsidRPr="001126B0">
                      <w:rPr>
                        <w:rFonts w:cs="Cambria"/>
                        <w:sz w:val="20"/>
                      </w:rPr>
                      <w:t>Was married 21 Years, and have two beautiful daughters, Janee age 30 and Jessi age 26 who is the mother of my granddaughter Hallie.</w:t>
                    </w:r>
                    <w:r w:rsidRPr="001126B0">
                      <w:rPr>
                        <w:rFonts w:cs="Cambria"/>
                        <w:sz w:val="20"/>
                      </w:rPr>
                      <w:t xml:space="preserve"> Hallie is approaching 3 and a half and is the best part of my life. Been single for 16 or 17 years, but spend a lot of time still with my kids (who are adult, successful women) and especially my granddaughter, who is my best buddy! My daughters are sort o</w:t>
                    </w:r>
                    <w:r w:rsidRPr="001126B0">
                      <w:rPr>
                        <w:rFonts w:cs="Cambria"/>
                        <w:sz w:val="20"/>
                      </w:rPr>
                      <w:t>f angry and bitter because I like her more than them!</w:t>
                    </w:r>
                  </w:p>
                  <w:p w:rsidR="00182826" w:rsidRDefault="000A4450" w:rsidP="00A44FF0">
                    <w:pPr>
                      <w:widowControl w:val="0"/>
                      <w:autoSpaceDE w:val="0"/>
                      <w:autoSpaceDN w:val="0"/>
                      <w:adjustRightInd w:val="0"/>
                      <w:spacing w:after="0"/>
                      <w:ind w:firstLine="216"/>
                      <w:rPr>
                        <w:rFonts w:cs="Cambria"/>
                        <w:sz w:val="20"/>
                      </w:rPr>
                    </w:pPr>
                    <w:r>
                      <w:rPr>
                        <w:rFonts w:cs="Cambria"/>
                        <w:sz w:val="20"/>
                      </w:rPr>
                      <w:t xml:space="preserve">     </w:t>
                    </w:r>
                    <w:r w:rsidRPr="001126B0">
                      <w:rPr>
                        <w:rFonts w:cs="Cambria"/>
                        <w:sz w:val="20"/>
                      </w:rPr>
                      <w:t>I had the pleasure of coordinating our 35th reunion with Patty Amador, Mike Hewitt, Julie Miller, Sandi Price and Tom Dick along with the assistance of several others.</w:t>
                    </w:r>
                  </w:p>
                  <w:p w:rsidR="00182826" w:rsidRDefault="000A4450" w:rsidP="00A44FF0">
                    <w:pPr>
                      <w:widowControl w:val="0"/>
                      <w:autoSpaceDE w:val="0"/>
                      <w:autoSpaceDN w:val="0"/>
                      <w:adjustRightInd w:val="0"/>
                      <w:spacing w:after="0"/>
                      <w:ind w:firstLine="216"/>
                      <w:rPr>
                        <w:rFonts w:cs="Cambria"/>
                        <w:sz w:val="20"/>
                      </w:rPr>
                    </w:pPr>
                    <w:r>
                      <w:rPr>
                        <w:rFonts w:cs="Cambria"/>
                        <w:sz w:val="20"/>
                      </w:rPr>
                      <w:t xml:space="preserve">     </w:t>
                    </w:r>
                    <w:r w:rsidRPr="001126B0">
                      <w:rPr>
                        <w:rFonts w:cs="Cambria"/>
                        <w:sz w:val="20"/>
                      </w:rPr>
                      <w:t>Love to play golf and st</w:t>
                    </w:r>
                    <w:r w:rsidRPr="001126B0">
                      <w:rPr>
                        <w:rFonts w:cs="Cambria"/>
                        <w:sz w:val="20"/>
                      </w:rPr>
                      <w:t>ill have played music up until this year. Had about 4 bands since moving back to Modesto in '93, but most of that time was with Fat Man Blues Band that I started in '93 with MHS alumni Michael Hewitt and Rick Serna and two other guys. My next project is in</w:t>
                    </w:r>
                    <w:r w:rsidRPr="001126B0">
                      <w:rPr>
                        <w:rFonts w:cs="Cambria"/>
                        <w:sz w:val="20"/>
                      </w:rPr>
                      <w:t xml:space="preserve"> the works.</w:t>
                    </w:r>
                  </w:p>
                  <w:p w:rsidR="00182826" w:rsidRPr="001126B0" w:rsidRDefault="000A4450" w:rsidP="00A44FF0">
                    <w:pPr>
                      <w:widowControl w:val="0"/>
                      <w:autoSpaceDE w:val="0"/>
                      <w:autoSpaceDN w:val="0"/>
                      <w:adjustRightInd w:val="0"/>
                      <w:spacing w:after="0"/>
                      <w:ind w:firstLine="216"/>
                      <w:rPr>
                        <w:rFonts w:cs="Cambria"/>
                        <w:sz w:val="20"/>
                      </w:rPr>
                    </w:pPr>
                    <w:r>
                      <w:rPr>
                        <w:rFonts w:cs="Cambria"/>
                        <w:sz w:val="20"/>
                      </w:rPr>
                      <w:t xml:space="preserve">     </w:t>
                    </w:r>
                    <w:r w:rsidRPr="001126B0">
                      <w:rPr>
                        <w:rFonts w:cs="Cambria"/>
                        <w:sz w:val="20"/>
                      </w:rPr>
                      <w:t>Got to fly over Mt. St. Helens a week after it blew up...</w:t>
                    </w:r>
                    <w:r>
                      <w:rPr>
                        <w:rFonts w:cs="Cambria"/>
                        <w:sz w:val="20"/>
                      </w:rPr>
                      <w:t xml:space="preserve"> </w:t>
                    </w:r>
                    <w:r w:rsidRPr="001126B0">
                      <w:rPr>
                        <w:rFonts w:cs="Cambria"/>
                        <w:sz w:val="20"/>
                      </w:rPr>
                      <w:t>Got to stand in front of the gates at Graceland the day Elvis was buried...</w:t>
                    </w:r>
                    <w:r>
                      <w:rPr>
                        <w:rFonts w:cs="Cambria"/>
                        <w:sz w:val="20"/>
                      </w:rPr>
                      <w:t xml:space="preserve"> </w:t>
                    </w:r>
                    <w:r w:rsidRPr="001126B0">
                      <w:rPr>
                        <w:rFonts w:cs="Cambria"/>
                        <w:sz w:val="20"/>
                      </w:rPr>
                      <w:t>Prince's original guitar player - Dez Dickerson - played lead guitar in one of my Minneapolis bands - alt</w:t>
                    </w:r>
                    <w:r w:rsidRPr="001126B0">
                      <w:rPr>
                        <w:rFonts w:cs="Cambria"/>
                        <w:sz w:val="20"/>
                      </w:rPr>
                      <w:t>hough he might not want that to be public knowledge...</w:t>
                    </w:r>
                    <w:r>
                      <w:rPr>
                        <w:rFonts w:cs="Cambria"/>
                        <w:sz w:val="20"/>
                      </w:rPr>
                      <w:t xml:space="preserve"> </w:t>
                    </w:r>
                    <w:r w:rsidRPr="001126B0">
                      <w:rPr>
                        <w:rFonts w:cs="Cambria"/>
                        <w:sz w:val="20"/>
                      </w:rPr>
                      <w:t>Got to meet the Rev. Billy Graham...</w:t>
                    </w:r>
                  </w:p>
                  <w:p w:rsidR="00182826" w:rsidRPr="001126B0" w:rsidRDefault="000A4450" w:rsidP="00A44FF0">
                    <w:pPr>
                      <w:widowControl w:val="0"/>
                      <w:autoSpaceDE w:val="0"/>
                      <w:autoSpaceDN w:val="0"/>
                      <w:adjustRightInd w:val="0"/>
                      <w:spacing w:after="0"/>
                      <w:ind w:firstLine="216"/>
                      <w:rPr>
                        <w:rFonts w:cs="Cambria"/>
                        <w:sz w:val="20"/>
                      </w:rPr>
                    </w:pPr>
                    <w:r>
                      <w:rPr>
                        <w:rFonts w:cs="Cambria"/>
                        <w:sz w:val="20"/>
                      </w:rPr>
                      <w:t xml:space="preserve">     </w:t>
                    </w:r>
                    <w:r w:rsidRPr="001126B0">
                      <w:rPr>
                        <w:rFonts w:cs="Cambria"/>
                        <w:sz w:val="20"/>
                      </w:rPr>
                      <w:t>Many know that I am adopted, but I found out at age 50 that I have no Italian in me and I am, apparently half Mexican...!</w:t>
                    </w:r>
                  </w:p>
                  <w:p w:rsidR="00182826" w:rsidRDefault="000A4450" w:rsidP="00A44FF0">
                    <w:pPr>
                      <w:widowControl w:val="0"/>
                      <w:autoSpaceDE w:val="0"/>
                      <w:autoSpaceDN w:val="0"/>
                      <w:adjustRightInd w:val="0"/>
                      <w:spacing w:after="0"/>
                      <w:ind w:firstLine="216"/>
                      <w:rPr>
                        <w:rFonts w:cs="Cambria"/>
                        <w:sz w:val="20"/>
                      </w:rPr>
                    </w:pPr>
                    <w:r>
                      <w:rPr>
                        <w:rFonts w:cs="Cambria"/>
                        <w:sz w:val="20"/>
                      </w:rPr>
                      <w:t xml:space="preserve">     </w:t>
                    </w:r>
                    <w:r w:rsidRPr="001126B0">
                      <w:rPr>
                        <w:rFonts w:cs="Cambria"/>
                        <w:sz w:val="20"/>
                      </w:rPr>
                      <w:t xml:space="preserve">Got to sing the National Anthem </w:t>
                    </w:r>
                    <w:r w:rsidRPr="001126B0">
                      <w:rPr>
                        <w:rFonts w:cs="Cambria"/>
                        <w:sz w:val="20"/>
                      </w:rPr>
                      <w:t>in front of an estimated 20,000 plus on the Fourth of July before the fireworks - with 20 minutes notice...!</w:t>
                    </w:r>
                    <w:r>
                      <w:rPr>
                        <w:rFonts w:cs="Cambria"/>
                        <w:sz w:val="20"/>
                      </w:rPr>
                      <w:t xml:space="preserve"> </w:t>
                    </w:r>
                    <w:r w:rsidRPr="001126B0">
                      <w:rPr>
                        <w:rFonts w:cs="Cambria"/>
                        <w:sz w:val="20"/>
                      </w:rPr>
                      <w:t>Got to play the Calgary Stampede - twice...</w:t>
                    </w:r>
                    <w:r>
                      <w:rPr>
                        <w:rFonts w:cs="Cambria"/>
                        <w:sz w:val="20"/>
                      </w:rPr>
                      <w:t xml:space="preserve"> </w:t>
                    </w:r>
                    <w:r w:rsidRPr="001126B0">
                      <w:rPr>
                        <w:rFonts w:cs="Cambria"/>
                        <w:sz w:val="20"/>
                      </w:rPr>
                      <w:t>Got to have lunch and a beer with Tommy Lee Jones the actor on his ranch in middle-of-nowhere Texas...</w:t>
                    </w:r>
                    <w:r>
                      <w:rPr>
                        <w:rFonts w:cs="Cambria"/>
                        <w:sz w:val="20"/>
                      </w:rPr>
                      <w:t xml:space="preserve"> </w:t>
                    </w:r>
                    <w:r w:rsidRPr="001126B0">
                      <w:rPr>
                        <w:rFonts w:cs="Cambria"/>
                        <w:sz w:val="20"/>
                      </w:rPr>
                      <w:t>One of my three best friends from High School - Les Hughey - is still one of my three best friends in the world, although we don't see each other as much as we like. Perhaps the world is a safer place...!</w:t>
                    </w:r>
                  </w:p>
                  <w:p w:rsidR="00182826" w:rsidRPr="00FE3205" w:rsidRDefault="000A4450" w:rsidP="00A44FF0">
                    <w:pPr>
                      <w:widowControl w:val="0"/>
                      <w:autoSpaceDE w:val="0"/>
                      <w:autoSpaceDN w:val="0"/>
                      <w:adjustRightInd w:val="0"/>
                      <w:spacing w:after="0"/>
                      <w:ind w:firstLine="216"/>
                      <w:rPr>
                        <w:rFonts w:cs="Cambria"/>
                        <w:sz w:val="20"/>
                      </w:rPr>
                    </w:pPr>
                    <w:r>
                      <w:rPr>
                        <w:rFonts w:cs="Cambria"/>
                        <w:sz w:val="20"/>
                      </w:rPr>
                      <w:t xml:space="preserve">     </w:t>
                    </w:r>
                    <w:r w:rsidRPr="001126B0">
                      <w:rPr>
                        <w:rFonts w:cs="Cambria"/>
                        <w:sz w:val="20"/>
                      </w:rPr>
                      <w:t>Life is good and God is good!</w:t>
                    </w:r>
                  </w:p>
                </w:txbxContent>
              </v:textbox>
            </v:shape>
            <v:shape id="_x0000_s29013" type="#_x0000_t202" style="position:absolute;left:571;top:2081;width:12965;height:1308" filled="f" stroked="f">
              <v:textbox style="mso-next-textbox:#_x0000_s29014" inset="0,0,0,0">
                <w:txbxContent/>
              </v:textbox>
            </v:shape>
            <v:shape id="_x0000_s29014" type="#_x0000_t202" style="position:absolute;left:571;top:3384;width:12965;height:1308" filled="f" stroked="f">
              <v:textbox style="mso-next-textbox:#_x0000_s29015" inset="0,0,0,0">
                <w:txbxContent/>
              </v:textbox>
            </v:shape>
            <v:shape id="_x0000_s29015" type="#_x0000_t202" style="position:absolute;left:571;top:4686;width:12965;height:1309" filled="f" stroked="f">
              <v:textbox style="mso-next-textbox:#_x0000_s29016" inset="0,0,0,0">
                <w:txbxContent/>
              </v:textbox>
            </v:shape>
            <v:shape id="_x0000_s29016" type="#_x0000_t202" style="position:absolute;left:571;top:5989;width:12965;height:1314" filled="f" stroked="f">
              <v:textbox style="mso-next-textbox:#_x0000_s29017" inset="0,0,0,0">
                <w:txbxContent/>
              </v:textbox>
            </v:shape>
            <v:shape id="_x0000_s29017" type="#_x0000_t202" style="position:absolute;left:571;top:7297;width:12965;height:1308" filled="f" stroked="f">
              <v:textbox style="mso-next-textbox:#_x0000_s29018" inset="0,0,0,0">
                <w:txbxContent/>
              </v:textbox>
            </v:shape>
            <v:shape id="_x0000_s29018" type="#_x0000_t202" style="position:absolute;left:571;top:8600;width:12965;height:1308" filled="f" stroked="f">
              <v:textbox style="mso-next-textbox:#_x0000_s29019" inset="0,0,0,0">
                <w:txbxContent/>
              </v:textbox>
            </v:shape>
            <v:shape id="_x0000_s29019" type="#_x0000_t202" style="position:absolute;left:571;top:9903;width:12965;height:1308" filled="f" stroked="f">
              <v:textbox style="mso-next-textbox:#_x0000_s29020" inset="0,0,0,0">
                <w:txbxContent/>
              </v:textbox>
            </v:shape>
            <v:shape id="_x0000_s29020" type="#_x0000_t202" style="position:absolute;left:571;top:11205;width:18854;height:7827" filled="f" stroked="f">
              <v:textbox style="mso-next-textbox:#_x0000_s22623" inset="0,0,0,0">
                <w:txbxContent/>
              </v:textbox>
            </v:shape>
            <w10:wrap type="tight" anchorx="page" anchory="page"/>
          </v:group>
        </w:pict>
      </w:r>
      <w:r>
        <w:rPr>
          <w:noProof/>
        </w:rPr>
        <w:pict>
          <v:shape id="_x0000_s22620" type="#_x0000_t202" style="position:absolute;margin-left:36.5pt;margin-top:522pt;width:200pt;height:16.6pt;z-index:251858000;mso-wrap-edited:f;mso-position-horizontal-relative:page;mso-position-vertical-relative:page" wrapcoords="0 0 21600 0 21600 21600 0 21600 0 0" filled="f" stroked="f">
            <v:fill o:detectmouseclick="t"/>
            <v:textbox style="mso-next-textbox:#_x0000_s22620" inset="0,0,0,0">
              <w:txbxContent>
                <w:p w:rsidR="00182826" w:rsidRPr="00FF4F9F" w:rsidRDefault="000A4450" w:rsidP="00A44FF0">
                  <w:pPr>
                    <w:pStyle w:val="Heading2"/>
                    <w:jc w:val="left"/>
                    <w:rPr>
                      <w:color w:val="auto"/>
                      <w:sz w:val="28"/>
                    </w:rPr>
                  </w:pPr>
                  <w:r>
                    <w:rPr>
                      <w:color w:val="auto"/>
                      <w:sz w:val="28"/>
                    </w:rPr>
                    <w:t>Gary Gervase</w:t>
                  </w:r>
                </w:p>
              </w:txbxContent>
            </v:textbox>
            <w10:wrap type="tight" anchorx="page" anchory="page"/>
          </v:shape>
        </w:pict>
      </w:r>
      <w:r>
        <w:rPr>
          <w:noProof/>
        </w:rPr>
        <w:pict>
          <v:line id="_x0000_s22618" style="position:absolute;z-index:251854928;mso-wrap-edited:f;mso-position-horizontal-relative:page;mso-position-vertical-relative:page" from="74pt,512pt" to="247pt,512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drawing>
          <wp:anchor distT="0" distB="0" distL="114300" distR="114300" simplePos="0" relativeHeight="251853904" behindDoc="0" locked="0" layoutInCell="1" allowOverlap="1">
            <wp:simplePos x="0" y="0"/>
            <wp:positionH relativeFrom="page">
              <wp:posOffset>2794000</wp:posOffset>
            </wp:positionH>
            <wp:positionV relativeFrom="page">
              <wp:posOffset>3149600</wp:posOffset>
            </wp:positionV>
            <wp:extent cx="866775" cy="1149350"/>
            <wp:effectExtent l="50800" t="25400" r="22225" b="19050"/>
            <wp:wrapTight wrapText="bothSides">
              <wp:wrapPolygon edited="0">
                <wp:start x="-1266" y="-477"/>
                <wp:lineTo x="-1266" y="21958"/>
                <wp:lineTo x="22154" y="21958"/>
                <wp:lineTo x="22154" y="-477"/>
                <wp:lineTo x="-1266" y="-477"/>
              </wp:wrapPolygon>
            </wp:wrapTight>
            <wp:docPr id="21" name="Picture 20" descr="brad gallag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 gallagher.jpg"/>
                    <pic:cNvPicPr/>
                  </pic:nvPicPr>
                  <pic:blipFill>
                    <a:blip r:embed="rId40"/>
                    <a:stretch>
                      <a:fillRect/>
                    </a:stretch>
                  </pic:blipFill>
                  <pic:spPr>
                    <a:xfrm>
                      <a:off x="0" y="0"/>
                      <a:ext cx="866775" cy="1149350"/>
                    </a:xfrm>
                    <a:prstGeom prst="rect">
                      <a:avLst/>
                    </a:prstGeom>
                    <a:ln w="12700" cap="flat" cmpd="sng" algn="ctr">
                      <a:solidFill>
                        <a:srgbClr val="000000"/>
                      </a:solidFill>
                      <a:prstDash val="solid"/>
                      <a:round/>
                      <a:headEnd type="none" w="med" len="med"/>
                      <a:tailEnd type="none" w="med" len="med"/>
                    </a:ln>
                  </pic:spPr>
                </pic:pic>
              </a:graphicData>
            </a:graphic>
          </wp:anchor>
        </w:drawing>
      </w:r>
      <w:r>
        <w:rPr>
          <w:noProof/>
        </w:rPr>
        <w:pict>
          <v:group id="_x0000_s28998" style="position:absolute;margin-left:36pt;margin-top:234pt;width:252pt;height:275pt;z-index:251849808;mso-position-horizontal-relative:page;mso-position-vertical-relative:page" coordsize="20000,20000" wrapcoords="0 0 21600 0 21600 21600 0 21600 0 0" mv:complextextbox="1">
            <o:lock v:ext="edit" ungrouping="t"/>
            <v:shape id="_x0000_s28999" type="#_x0000_t202" style="position:absolute;width:20000;height:20000;mso-wrap-edited:f;mso-position-horizontal-relative:page;mso-position-vertical-relative:page" wrapcoords="0 0 21600 0 21600 21600 0 21600 0 0" o:regroupid="178" mv:complextextbox="1" filled="f" stroked="f">
              <v:fill o:detectmouseclick="t"/>
              <v:textbox style="mso-next-textbox:#_x0000_s28252" inset=",7.2pt,,7.2pt"/>
            </v:shape>
            <v:shape id="_x0000_s29000" type="#_x0000_t202" style="position:absolute;left:571;top:524;width:13000;height:880" filled="f" stroked="f">
              <v:textbox style="mso-next-textbox:#_x0000_s29001" inset="0,0,0,0">
                <w:txbxContent>
                  <w:p w:rsidR="00182826" w:rsidRDefault="000A4450" w:rsidP="00A44FF0">
                    <w:pPr>
                      <w:spacing w:after="0"/>
                      <w:ind w:firstLine="216"/>
                    </w:pPr>
                    <w:r w:rsidRPr="001126B0">
                      <w:rPr>
                        <w:rFonts w:cs="Cambria"/>
                        <w:sz w:val="20"/>
                      </w:rPr>
                      <w:t>Was in the construction industry for many years. Subcontractor in Washington state for 10 years then moved back to California to help my mother out after my fathers death. I have been in the Modesto area now since 2002.</w:t>
                    </w:r>
                    <w:r>
                      <w:rPr>
                        <w:rFonts w:cs="Cambria"/>
                        <w:sz w:val="20"/>
                      </w:rPr>
                      <w:t xml:space="preserve"> </w:t>
                    </w:r>
                    <w:r w:rsidRPr="001126B0">
                      <w:rPr>
                        <w:rFonts w:cs="Cambria"/>
                        <w:sz w:val="20"/>
                      </w:rPr>
                      <w:t xml:space="preserve">I am </w:t>
                    </w:r>
                    <w:r w:rsidRPr="001126B0">
                      <w:rPr>
                        <w:rFonts w:cs="Cambria"/>
                        <w:sz w:val="20"/>
                      </w:rPr>
                      <w:t>divorced and have a daughter now 32 years old and a granddaughter 9 months old. Currently in sales for a company called Mainten</w:t>
                    </w:r>
                    <w:r>
                      <w:rPr>
                        <w:rFonts w:cs="Cambria"/>
                        <w:sz w:val="20"/>
                      </w:rPr>
                      <w:t>ance Engineering as an independe</w:t>
                    </w:r>
                    <w:r w:rsidRPr="001126B0">
                      <w:rPr>
                        <w:rFonts w:cs="Cambria"/>
                        <w:sz w:val="20"/>
                      </w:rPr>
                      <w:t>nt sales rep selling industrial lighting. I live alone unless you count my t</w:t>
                    </w:r>
                    <w:r>
                      <w:rPr>
                        <w:rFonts w:cs="Cambria"/>
                        <w:sz w:val="20"/>
                      </w:rPr>
                      <w:t>wo little dogs, Skitt</w:t>
                    </w:r>
                    <w:r>
                      <w:rPr>
                        <w:rFonts w:cs="Cambria"/>
                        <w:sz w:val="20"/>
                      </w:rPr>
                      <w:t>le, a part Shih Tzu, and Foxy, a little part P</w:t>
                    </w:r>
                    <w:r w:rsidRPr="001126B0">
                      <w:rPr>
                        <w:rFonts w:cs="Cambria"/>
                        <w:sz w:val="20"/>
                      </w:rPr>
                      <w:t>omeranian with predominantly black but with white on her chest and patches of brown on her ears and feet. Since my parents we</w:t>
                    </w:r>
                    <w:r>
                      <w:rPr>
                        <w:rFonts w:cs="Cambria"/>
                        <w:sz w:val="20"/>
                      </w:rPr>
                      <w:t xml:space="preserve">re the youngest in their family, my family is gone, </w:t>
                    </w:r>
                    <w:r w:rsidRPr="001126B0">
                      <w:rPr>
                        <w:rFonts w:cs="Cambria"/>
                        <w:sz w:val="20"/>
                      </w:rPr>
                      <w:t>including cousins and second cous</w:t>
                    </w:r>
                    <w:r w:rsidRPr="001126B0">
                      <w:rPr>
                        <w:rFonts w:cs="Cambria"/>
                        <w:sz w:val="20"/>
                      </w:rPr>
                      <w:t>ins. My</w:t>
                    </w:r>
                    <w:r>
                      <w:rPr>
                        <w:rFonts w:cs="Cambria"/>
                        <w:sz w:val="20"/>
                      </w:rPr>
                      <w:t xml:space="preserve"> younger brother died April 24, 2010. M</w:t>
                    </w:r>
                    <w:r w:rsidRPr="001126B0">
                      <w:rPr>
                        <w:rFonts w:cs="Cambria"/>
                        <w:sz w:val="20"/>
                      </w:rPr>
                      <w:t>y other brother and my mother live in Mississippi</w:t>
                    </w:r>
                    <w:r>
                      <w:rPr>
                        <w:rFonts w:cs="Cambria"/>
                        <w:sz w:val="20"/>
                      </w:rPr>
                      <w:t xml:space="preserve">. </w:t>
                    </w:r>
                    <w:r w:rsidRPr="001126B0">
                      <w:rPr>
                        <w:rFonts w:cs="Cambria"/>
                        <w:sz w:val="20"/>
                      </w:rPr>
                      <w:t>I'll turn 59 on September 2</w:t>
                    </w:r>
                    <w:r w:rsidRPr="00DF4187">
                      <w:rPr>
                        <w:rFonts w:cs="Cambria"/>
                        <w:sz w:val="20"/>
                      </w:rPr>
                      <w:t>nd</w:t>
                    </w:r>
                    <w:r>
                      <w:rPr>
                        <w:rFonts w:cs="Cambria"/>
                        <w:sz w:val="20"/>
                      </w:rPr>
                      <w:t>. W</w:t>
                    </w:r>
                    <w:r w:rsidRPr="001126B0">
                      <w:rPr>
                        <w:rFonts w:cs="Cambria"/>
                        <w:sz w:val="20"/>
                      </w:rPr>
                      <w:t>ow</w:t>
                    </w:r>
                    <w:r>
                      <w:rPr>
                        <w:rFonts w:cs="Cambria"/>
                        <w:sz w:val="20"/>
                      </w:rPr>
                      <w:t>! J</w:t>
                    </w:r>
                    <w:r w:rsidRPr="001126B0">
                      <w:rPr>
                        <w:rFonts w:cs="Cambria"/>
                        <w:sz w:val="20"/>
                      </w:rPr>
                      <w:t>ust a few more days.</w:t>
                    </w:r>
                  </w:p>
                </w:txbxContent>
              </v:textbox>
            </v:shape>
            <v:shape id="_x0000_s29001" type="#_x0000_t202" style="position:absolute;left:571;top:1400;width:13000;height:880" filled="f" stroked="f">
              <v:textbox style="mso-next-textbox:#_x0000_s29002" inset="0,0,0,0">
                <w:txbxContent/>
              </v:textbox>
            </v:shape>
            <v:shape id="_x0000_s29002" type="#_x0000_t202" style="position:absolute;left:571;top:2276;width:13000;height:880" filled="f" stroked="f">
              <v:textbox style="mso-next-textbox:#_x0000_s29003" inset="0,0,0,0">
                <w:txbxContent/>
              </v:textbox>
            </v:shape>
            <v:shape id="_x0000_s29003" type="#_x0000_t202" style="position:absolute;left:571;top:3153;width:13000;height:880" filled="f" stroked="f">
              <v:textbox style="mso-next-textbox:#_x0000_s29004" inset="0,0,0,0">
                <w:txbxContent/>
              </v:textbox>
            </v:shape>
            <v:shape id="_x0000_s29004" type="#_x0000_t202" style="position:absolute;left:571;top:4029;width:13000;height:884" filled="f" stroked="f">
              <v:textbox style="mso-next-textbox:#_x0000_s29005" inset="0,0,0,0">
                <w:txbxContent/>
              </v:textbox>
            </v:shape>
            <v:shape id="_x0000_s29005" type="#_x0000_t202" style="position:absolute;left:571;top:4909;width:13000;height:880" filled="f" stroked="f">
              <v:textbox style="mso-next-textbox:#_x0000_s29006" inset="0,0,0,0">
                <w:txbxContent/>
              </v:textbox>
            </v:shape>
            <v:shape id="_x0000_s29006" type="#_x0000_t202" style="position:absolute;left:571;top:5785;width:13000;height:880" filled="f" stroked="f">
              <v:textbox style="mso-next-textbox:#_x0000_s29007" inset="0,0,0,0">
                <w:txbxContent/>
              </v:textbox>
            </v:shape>
            <v:shape id="_x0000_s29007" type="#_x0000_t202" style="position:absolute;left:571;top:6662;width:13000;height:880" filled="f" stroked="f">
              <v:textbox style="mso-next-textbox:#_x0000_s29008" inset="0,0,0,0">
                <w:txbxContent/>
              </v:textbox>
            </v:shape>
            <v:shape id="_x0000_s29008" type="#_x0000_t202" style="position:absolute;left:571;top:7538;width:13000;height:880" filled="f" stroked="f">
              <v:textbox style="mso-next-textbox:#_x0000_s29009" inset="0,0,0,0">
                <w:txbxContent/>
              </v:textbox>
            </v:shape>
            <v:shape id="_x0000_s29009" type="#_x0000_t202" style="position:absolute;left:571;top:8415;width:18854;height:10523" filled="f" stroked="f">
              <v:textbox style="mso-next-textbox:#_x0000_s29009" inset="0,0,0,0">
                <w:txbxContent/>
              </v:textbox>
            </v:shape>
            <w10:wrap type="tight" anchorx="page" anchory="page"/>
          </v:group>
        </w:pict>
      </w:r>
      <w:r>
        <w:rPr>
          <w:noProof/>
        </w:rPr>
        <w:pict>
          <v:shape id="_x0000_s22617" type="#_x0000_t202" style="position:absolute;margin-left:36.5pt;margin-top:222pt;width:200pt;height:16.6pt;z-index:251851856;mso-wrap-edited:f;mso-position-horizontal-relative:page;mso-position-vertical-relative:page" wrapcoords="0 0 21600 0 21600 21600 0 21600 0 0" filled="f" stroked="f">
            <v:fill o:detectmouseclick="t"/>
            <v:textbox style="mso-next-textbox:#_x0000_s22617" inset="0,0,0,0">
              <w:txbxContent>
                <w:p w:rsidR="00182826" w:rsidRPr="00FF4F9F" w:rsidRDefault="000A4450" w:rsidP="00A44FF0">
                  <w:pPr>
                    <w:pStyle w:val="Heading2"/>
                    <w:jc w:val="left"/>
                    <w:rPr>
                      <w:color w:val="auto"/>
                      <w:sz w:val="28"/>
                    </w:rPr>
                  </w:pPr>
                  <w:r>
                    <w:rPr>
                      <w:color w:val="auto"/>
                      <w:sz w:val="28"/>
                    </w:rPr>
                    <w:t>Brad Gallagher</w:t>
                  </w:r>
                </w:p>
              </w:txbxContent>
            </v:textbox>
            <w10:wrap type="tight" anchorx="page" anchory="page"/>
          </v:shape>
        </w:pict>
      </w:r>
      <w:r>
        <w:rPr>
          <w:noProof/>
        </w:rPr>
        <w:pict>
          <v:line id="_x0000_s22616" style="position:absolute;z-index:251850832;mso-wrap-edited:f;mso-position-horizontal-relative:page;mso-position-vertical-relative:page" from="74pt,206pt" to="247pt,206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drawing>
          <wp:anchor distT="0" distB="0" distL="114300" distR="114300" simplePos="0" relativeHeight="251846736" behindDoc="0" locked="0" layoutInCell="1" allowOverlap="1">
            <wp:simplePos x="0" y="0"/>
            <wp:positionH relativeFrom="page">
              <wp:posOffset>2857500</wp:posOffset>
            </wp:positionH>
            <wp:positionV relativeFrom="page">
              <wp:posOffset>1092200</wp:posOffset>
            </wp:positionV>
            <wp:extent cx="793750" cy="1143000"/>
            <wp:effectExtent l="50800" t="25400" r="19050" b="0"/>
            <wp:wrapTight wrapText="bothSides">
              <wp:wrapPolygon edited="0">
                <wp:start x="-1382" y="-480"/>
                <wp:lineTo x="-1382" y="21600"/>
                <wp:lineTo x="22118" y="21600"/>
                <wp:lineTo x="22118" y="-480"/>
                <wp:lineTo x="-1382" y="-480"/>
              </wp:wrapPolygon>
            </wp:wrapTight>
            <wp:docPr id="2134" name="Picture 19" descr="rachel en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achel enney.jpg"/>
                    <pic:cNvPicPr>
                      <a:picLocks noChangeAspect="1" noChangeArrowheads="1"/>
                    </pic:cNvPicPr>
                  </pic:nvPicPr>
                  <pic:blipFill>
                    <a:blip r:embed="rId41"/>
                    <a:srcRect/>
                    <a:stretch>
                      <a:fillRect/>
                    </a:stretch>
                  </pic:blipFill>
                  <pic:spPr bwMode="auto">
                    <a:xfrm>
                      <a:off x="0" y="0"/>
                      <a:ext cx="793750" cy="1143000"/>
                    </a:xfrm>
                    <a:prstGeom prst="rect">
                      <a:avLst/>
                    </a:prstGeom>
                    <a:noFill/>
                    <a:ln w="12700" cap="flat" cmpd="sng">
                      <a:solidFill>
                        <a:srgbClr val="000000"/>
                      </a:solidFill>
                      <a:prstDash val="solid"/>
                      <a:round/>
                      <a:headEnd type="none" w="med" len="med"/>
                      <a:tailEnd type="none" w="med" len="med"/>
                    </a:ln>
                  </pic:spPr>
                </pic:pic>
              </a:graphicData>
            </a:graphic>
          </wp:anchor>
        </w:drawing>
      </w:r>
      <w:r>
        <w:rPr>
          <w:noProof/>
        </w:rPr>
        <w:pict>
          <v:group id="_x0000_s28987" style="position:absolute;margin-left:34.5pt;margin-top:78pt;width:252pt;height:2in;z-index:251844688;mso-position-horizontal-relative:page;mso-position-vertical-relative:page" coordsize="20000,20000" wrapcoords="0 0 21600 0 21600 21600 0 21600 0 0" mv:complextextbox="1">
            <o:lock v:ext="edit" ungrouping="t"/>
            <v:shape id="_x0000_s28988" type="#_x0000_t202" style="position:absolute;width:20000;height:20000;mso-wrap-edited:f;mso-position-horizontal-relative:page;mso-position-vertical-relative:page" wrapcoords="0 0 21600 0 21600 21600 0 21600 0 0" o:regroupid="177" mv:complextextbox="1" filled="f" stroked="f">
              <v:fill o:detectmouseclick="t"/>
              <v:textbox style="mso-next-textbox:#_x0000_s28239" inset=",7.2pt,,7.2pt"/>
            </v:shape>
            <v:shape id="_x0000_s28989" type="#_x0000_t202" style="position:absolute;left:571;top:1000;width:13520;height:1681" filled="f" stroked="f">
              <v:textbox style="mso-next-textbox:#_x0000_s28990" inset="0,0,0,0">
                <w:txbxContent>
                  <w:p w:rsidR="00182826" w:rsidRDefault="000A4450" w:rsidP="00A44FF0">
                    <w:pPr>
                      <w:spacing w:after="0"/>
                      <w:ind w:firstLine="216"/>
                    </w:pPr>
                    <w:r w:rsidRPr="001126B0">
                      <w:rPr>
                        <w:rFonts w:cs="Cambria"/>
                        <w:sz w:val="20"/>
                      </w:rPr>
                      <w:t>Worked for Memorial Hospital for 21 years. I have</w:t>
                    </w:r>
                    <w:r w:rsidRPr="001126B0">
                      <w:rPr>
                        <w:rFonts w:cs="Cambria"/>
                        <w:sz w:val="20"/>
                      </w:rPr>
                      <w:t xml:space="preserve"> three children and nine grandchildren, but no great grandchildren. Two granddaughters are in college. I travel… road trips (Oklahoma, Arkansas) and cruises. I want to retire next year … that’s my goal. I have a friend and traveling companion, Ron Monk.</w:t>
                    </w:r>
                  </w:p>
                </w:txbxContent>
              </v:textbox>
            </v:shape>
            <v:shape id="_x0000_s28990" type="#_x0000_t202" style="position:absolute;left:571;top:2674;width:13520;height:1680" filled="f" stroked="f">
              <v:textbox style="mso-next-textbox:#_x0000_s28991" inset="0,0,0,0">
                <w:txbxContent/>
              </v:textbox>
            </v:shape>
            <v:shape id="_x0000_s28991" type="#_x0000_t202" style="position:absolute;left:571;top:4347;width:13520;height:1681" filled="f" stroked="f">
              <v:textbox style="mso-next-textbox:#_x0000_s28992" inset="0,0,0,0">
                <w:txbxContent/>
              </v:textbox>
            </v:shape>
            <v:shape id="_x0000_s28992" type="#_x0000_t202" style="position:absolute;left:571;top:6021;width:13520;height:1680" filled="f" stroked="f">
              <v:textbox style="mso-next-textbox:#_x0000_s28993" inset="0,0,0,0">
                <w:txbxContent/>
              </v:textbox>
            </v:shape>
            <v:shape id="_x0000_s28993" type="#_x0000_t202" style="position:absolute;left:571;top:7694;width:13520;height:1688" filled="f" stroked="f">
              <v:textbox style="mso-next-textbox:#_x0000_s28994" inset="0,0,0,0">
                <w:txbxContent/>
              </v:textbox>
            </v:shape>
            <v:shape id="_x0000_s28994" type="#_x0000_t202" style="position:absolute;left:571;top:9375;width:13520;height:1681" filled="f" stroked="f">
              <v:textbox style="mso-next-textbox:#_x0000_s28995" inset="0,0,0,0">
                <w:txbxContent/>
              </v:textbox>
            </v:shape>
            <v:shape id="_x0000_s28995" type="#_x0000_t202" style="position:absolute;left:571;top:11049;width:13520;height:1680" filled="f" stroked="f">
              <v:textbox style="mso-next-textbox:#_x0000_s28996" inset="0,0,0,0">
                <w:txbxContent/>
              </v:textbox>
            </v:shape>
            <v:shape id="_x0000_s28996" type="#_x0000_t202" style="position:absolute;left:571;top:12722;width:13520;height:1681" filled="f" stroked="f">
              <v:textbox style="mso-next-textbox:#_x0000_s28997" inset="0,0,0,0">
                <w:txbxContent/>
              </v:textbox>
            </v:shape>
            <v:shape id="_x0000_s28997" type="#_x0000_t202" style="position:absolute;left:571;top:14396;width:18854;height:1680" filled="f" stroked="f">
              <v:textbox style="mso-next-textbox:#_x0000_s28997" inset="0,0,0,0">
                <w:txbxContent/>
              </v:textbox>
            </v:shape>
            <w10:wrap type="tight" anchorx="page" anchory="page"/>
          </v:group>
        </w:pict>
      </w:r>
      <w:r>
        <w:rPr>
          <w:noProof/>
        </w:rPr>
        <w:pict>
          <v:shape id="_x0000_s22585" type="#_x0000_t202" style="position:absolute;margin-left:36pt;margin-top:65.1pt;width:200pt;height:16.6pt;z-index:251847760;mso-wrap-edited:f;mso-position-horizontal-relative:page;mso-position-vertical-relative:page" wrapcoords="0 0 21600 0 21600 21600 0 21600 0 0" filled="f" stroked="f">
            <v:fill o:detectmouseclick="t"/>
            <v:textbox style="mso-next-textbox:#_x0000_s22585" inset="0,0,0,0">
              <w:txbxContent>
                <w:p w:rsidR="00182826" w:rsidRPr="00FF4F9F" w:rsidRDefault="000A4450" w:rsidP="00A44FF0">
                  <w:pPr>
                    <w:pStyle w:val="Heading2"/>
                    <w:jc w:val="left"/>
                    <w:rPr>
                      <w:color w:val="auto"/>
                      <w:sz w:val="28"/>
                    </w:rPr>
                  </w:pPr>
                  <w:r>
                    <w:rPr>
                      <w:color w:val="auto"/>
                      <w:sz w:val="28"/>
                    </w:rPr>
                    <w:t>Rachel Enney</w:t>
                  </w:r>
                </w:p>
              </w:txbxContent>
            </v:textbox>
            <w10:wrap type="tight" anchorx="page" anchory="page"/>
          </v:shape>
        </w:pict>
      </w:r>
      <w:r>
        <w:rPr>
          <w:rFonts w:ascii="Book Antiqua" w:hAnsi="Book Antiqua" w:cs="Cambria"/>
        </w:rPr>
        <w:br w:type="page"/>
      </w:r>
      <w:r>
        <w:rPr>
          <w:rFonts w:ascii="Book Antiqua" w:hAnsi="Book Antiqua" w:cs="Cambria"/>
          <w:noProof/>
        </w:rPr>
        <w:drawing>
          <wp:anchor distT="0" distB="0" distL="114300" distR="114300" simplePos="0" relativeHeight="252118096" behindDoc="0" locked="0" layoutInCell="1" allowOverlap="1">
            <wp:simplePos x="0" y="0"/>
            <wp:positionH relativeFrom="page">
              <wp:posOffset>6464300</wp:posOffset>
            </wp:positionH>
            <wp:positionV relativeFrom="page">
              <wp:posOffset>1066800</wp:posOffset>
            </wp:positionV>
            <wp:extent cx="847090" cy="1143000"/>
            <wp:effectExtent l="50800" t="25400" r="16510" b="0"/>
            <wp:wrapTight wrapText="bothSides">
              <wp:wrapPolygon edited="0">
                <wp:start x="-1295" y="-480"/>
                <wp:lineTo x="-1295" y="21600"/>
                <wp:lineTo x="22021" y="21600"/>
                <wp:lineTo x="22021" y="-480"/>
                <wp:lineTo x="-1295" y="-480"/>
              </wp:wrapPolygon>
            </wp:wrapTight>
            <wp:docPr id="1495" name="Picture 1494" descr="rachel gonzal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hel gonzalez.jpg"/>
                    <pic:cNvPicPr/>
                  </pic:nvPicPr>
                  <pic:blipFill>
                    <a:blip r:embed="rId42"/>
                    <a:stretch>
                      <a:fillRect/>
                    </a:stretch>
                  </pic:blipFill>
                  <pic:spPr>
                    <a:xfrm>
                      <a:off x="0" y="0"/>
                      <a:ext cx="847090"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sidRPr="00724CC3">
        <w:rPr>
          <w:rFonts w:ascii="Book Antiqua" w:hAnsi="Book Antiqua" w:cs="Cambria"/>
          <w:noProof/>
        </w:rPr>
        <w:pict>
          <v:shape id="_x0000_s24658" type="#_x0000_t202" style="position:absolute;margin-left:34.5pt;margin-top:668pt;width:254pt;height:69pt;z-index:252091472;mso-wrap-edited:f;mso-position-horizontal-relative:page;mso-position-vertical-relative:page" wrapcoords="0 0 21600 0 21600 21600 0 21600 0 0" mv:complextextbox="1" filled="f" stroked="f">
            <v:fill o:detectmouseclick="t"/>
            <v:textbox inset=",7.2pt,,7.2pt">
              <w:txbxContent>
                <w:p w:rsidR="00182826" w:rsidRPr="00C66EE9" w:rsidRDefault="000A4450" w:rsidP="00A44FF0">
                  <w:pPr>
                    <w:jc w:val="center"/>
                    <w:rPr>
                      <w:rFonts w:ascii="Handwriting - Dakota" w:hAnsi="Handwriting - Dakota"/>
                      <w:sz w:val="32"/>
                      <w:szCs w:val="20"/>
                    </w:rPr>
                  </w:pPr>
                  <w:r w:rsidRPr="00C66EE9">
                    <w:rPr>
                      <w:rFonts w:ascii="Handwriting - Dakota" w:hAnsi="Handwriting - Dakota"/>
                      <w:color w:val="000000"/>
                      <w:sz w:val="32"/>
                    </w:rPr>
                    <w:t>The best antiques to collect are old friends</w:t>
                  </w:r>
                </w:p>
                <w:p w:rsidR="00182826" w:rsidRDefault="000A4450"/>
              </w:txbxContent>
            </v:textbox>
            <w10:wrap type="tight" anchorx="page" anchory="page"/>
          </v:shape>
        </w:pict>
      </w:r>
      <w:r w:rsidRPr="00724CC3">
        <w:rPr>
          <w:rFonts w:ascii="Book Antiqua" w:hAnsi="Book Antiqua" w:cs="Cambria"/>
          <w:noProof/>
        </w:rPr>
        <w:pict>
          <v:line id="_x0000_s22631" style="position:absolute;z-index:251874384;mso-wrap-edited:f;mso-position-horizontal-relative:page;mso-position-vertical-relative:page" from="75.5pt,649pt" to="248.5pt,649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sidRPr="00724CC3">
        <w:rPr>
          <w:rFonts w:ascii="Book Antiqua" w:hAnsi="Book Antiqua" w:cs="Cambria"/>
          <w:noProof/>
        </w:rPr>
        <w:pict>
          <v:shape id="_x0000_s22627" type="#_x0000_t202" style="position:absolute;margin-left:36pt;margin-top:76pt;width:252pt;height:570pt;z-index:251870288;mso-wrap-edited:f;mso-position-horizontal-relative:page;mso-position-vertical-relative:page" wrapcoords="0 0 21600 0 21600 21600 0 21600 0 0" mv:complextextbox="1" filled="f" stroked="f">
            <v:fill o:detectmouseclick="t"/>
            <v:textbox style="mso-next-textbox:#_x0000_s22627" inset=",7.2pt,,7.2pt">
              <w:txbxContent/>
            </v:textbox>
            <w10:wrap type="tight" anchorx="page" anchory="page"/>
          </v:shape>
        </w:pict>
      </w:r>
      <w:r>
        <w:rPr>
          <w:noProof/>
        </w:rPr>
        <w:pict>
          <v:line id="_x0000_s22633" style="position:absolute;z-index:251879504;mso-wrap-edited:f;mso-position-horizontal-relative:page;mso-position-vertical-relative:page" from="363pt,190pt" to="536pt,190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shape id="_x0000_s22635" type="#_x0000_t202" style="position:absolute;margin-left:324pt;margin-top:199.4pt;width:252pt;height:16.6pt;z-index:251882576;mso-wrap-edited:f;mso-position-horizontal-relative:page;mso-position-vertical-relative:page" wrapcoords="0 0 21600 0 21600 21600 0 21600 0 0" filled="f" stroked="f">
            <v:fill o:detectmouseclick="t"/>
            <v:textbox style="mso-next-textbox:#_x0000_s22635" inset="0,0,0,0">
              <w:txbxContent>
                <w:p w:rsidR="00182826" w:rsidRPr="00FF4F9F" w:rsidRDefault="000A4450" w:rsidP="00A44FF0">
                  <w:pPr>
                    <w:pStyle w:val="Heading2"/>
                    <w:jc w:val="left"/>
                    <w:rPr>
                      <w:color w:val="auto"/>
                      <w:sz w:val="28"/>
                    </w:rPr>
                  </w:pPr>
                  <w:r>
                    <w:rPr>
                      <w:color w:val="auto"/>
                      <w:sz w:val="28"/>
                    </w:rPr>
                    <w:t>Michael Groves</w:t>
                  </w:r>
                </w:p>
              </w:txbxContent>
            </v:textbox>
            <w10:wrap type="tight" anchorx="page" anchory="page"/>
          </v:shape>
        </w:pict>
      </w:r>
      <w:r>
        <w:rPr>
          <w:noProof/>
        </w:rPr>
        <w:pict>
          <v:group id="_x0000_s29040" style="position:absolute;margin-left:324pt;margin-top:212pt;width:252pt;height:538pt;z-index:251881552;mso-position-horizontal-relative:page;mso-position-vertical-relative:page" coordsize="20000,20000" wrapcoords="0 0 21600 0 21600 21600 0 21600 0 0" mv:complextextbox="1">
            <o:lock v:ext="edit" ungrouping="t"/>
            <v:shape id="_x0000_s29041" type="#_x0000_t202" style="position:absolute;width:20000;height:20000;mso-wrap-edited:f;mso-position-horizontal-relative:page;mso-position-vertical-relative:page" wrapcoords="0 0 21600 0 21600 21600 0 21600 0 0" o:regroupid="182" mv:complextextbox="1" filled="f" stroked="f">
              <v:fill o:detectmouseclick="t"/>
              <v:textbox style="mso-next-textbox:#_x0000_s28302" inset=",7.2pt,,7.2pt"/>
            </v:shape>
            <v:shape id="_x0000_s29042" type="#_x0000_t202" style="position:absolute;left:571;top:268;width:13401;height:449" filled="f" stroked="f">
              <v:textbox style="mso-next-textbox:#_x0000_s29043" inset="0,0,0,0">
                <w:txbxContent>
                  <w:p w:rsidR="00182826" w:rsidRPr="001126B0" w:rsidRDefault="000A4450" w:rsidP="00A44FF0">
                    <w:pPr>
                      <w:widowControl w:val="0"/>
                      <w:autoSpaceDE w:val="0"/>
                      <w:autoSpaceDN w:val="0"/>
                      <w:adjustRightInd w:val="0"/>
                      <w:spacing w:after="0"/>
                      <w:ind w:firstLine="216"/>
                      <w:rPr>
                        <w:rFonts w:cs="Cambria"/>
                        <w:sz w:val="20"/>
                      </w:rPr>
                    </w:pPr>
                    <w:r w:rsidRPr="001126B0">
                      <w:rPr>
                        <w:rFonts w:cs="Cambria"/>
                        <w:sz w:val="20"/>
                      </w:rPr>
                      <w:t>Left Modesto in 1972; went to Colorado Springs for a</w:t>
                    </w:r>
                    <w:r>
                      <w:rPr>
                        <w:rFonts w:cs="Cambria"/>
                        <w:sz w:val="20"/>
                      </w:rPr>
                      <w:t xml:space="preserve"> </w:t>
                    </w:r>
                    <w:r w:rsidRPr="001126B0">
                      <w:rPr>
                        <w:rFonts w:cs="Cambria"/>
                        <w:sz w:val="20"/>
                      </w:rPr>
                      <w:t xml:space="preserve">while, then to Auburn University to begin a campus ministry (Navigators). Graduated </w:t>
                    </w:r>
                    <w:r w:rsidRPr="001126B0">
                      <w:rPr>
                        <w:rFonts w:cs="Cambria"/>
                        <w:sz w:val="20"/>
                      </w:rPr>
                      <w:t>with BS in Secondary Education from Auburn in 1979; returned to Denver and worked for Ball Metal Container Group. Married Leah Davis in 1980.</w:t>
                    </w:r>
                  </w:p>
                  <w:p w:rsidR="00182826" w:rsidRDefault="000A4450" w:rsidP="00A44FF0">
                    <w:pPr>
                      <w:widowControl w:val="0"/>
                      <w:autoSpaceDE w:val="0"/>
                      <w:autoSpaceDN w:val="0"/>
                      <w:adjustRightInd w:val="0"/>
                      <w:spacing w:after="0"/>
                      <w:ind w:firstLine="216"/>
                      <w:rPr>
                        <w:rFonts w:cs="Cambria"/>
                        <w:sz w:val="20"/>
                      </w:rPr>
                    </w:pPr>
                    <w:r w:rsidRPr="001126B0">
                      <w:rPr>
                        <w:rFonts w:cs="Cambria"/>
                        <w:sz w:val="20"/>
                      </w:rPr>
                      <w:t xml:space="preserve">Left Denver to enter Covenant Theological Seminary in 1981. Graduated with a Master of Divinity in 1984. Also had </w:t>
                    </w:r>
                    <w:r w:rsidRPr="001126B0">
                      <w:rPr>
                        <w:rFonts w:cs="Cambria"/>
                        <w:sz w:val="20"/>
                      </w:rPr>
                      <w:t>our first son Jonathan in 1984. Moved to Houston, Texas as Associate Pastor of Spring Cypress Presbyterian Church in 1984. Started Northwest Presbyterian Church in Houston in 1985 and pastored until 1990. Also had a daughter, Laura, in 1987. Returned to Sp</w:t>
                    </w:r>
                    <w:r w:rsidRPr="001126B0">
                      <w:rPr>
                        <w:rFonts w:cs="Cambria"/>
                        <w:sz w:val="20"/>
                      </w:rPr>
                      <w:t>ring Cypress as an Associate Pastor in 1990 and started working on my doctorate. I am ABD (all but dissertation). Our third child, Rebecca, was born in 1992.</w:t>
                    </w:r>
                  </w:p>
                  <w:p w:rsidR="00182826" w:rsidRDefault="000A4450" w:rsidP="00A44FF0">
                    <w:pPr>
                      <w:widowControl w:val="0"/>
                      <w:autoSpaceDE w:val="0"/>
                      <w:autoSpaceDN w:val="0"/>
                      <w:adjustRightInd w:val="0"/>
                      <w:spacing w:after="0"/>
                      <w:ind w:firstLine="216"/>
                      <w:rPr>
                        <w:rFonts w:cs="Cambria"/>
                        <w:sz w:val="20"/>
                      </w:rPr>
                    </w:pPr>
                    <w:r w:rsidRPr="001126B0">
                      <w:rPr>
                        <w:rFonts w:cs="Cambria"/>
                        <w:sz w:val="20"/>
                      </w:rPr>
                      <w:t>In 1995 we moved to Corpus Christ, Texas. I was Senior Pastor of Southside Community Church for 11</w:t>
                    </w:r>
                    <w:r w:rsidRPr="001126B0">
                      <w:rPr>
                        <w:rFonts w:cs="Cambria"/>
                        <w:sz w:val="20"/>
                      </w:rPr>
                      <w:t xml:space="preserve"> years. During those years I also taught at a private Christian school. In 2005 my son was married. I'm now the proud grandfather of two grandsons, Nathan and Aaron.</w:t>
                    </w:r>
                  </w:p>
                  <w:p w:rsidR="00182826" w:rsidRDefault="000A4450" w:rsidP="00A44FF0">
                    <w:pPr>
                      <w:widowControl w:val="0"/>
                      <w:autoSpaceDE w:val="0"/>
                      <w:autoSpaceDN w:val="0"/>
                      <w:adjustRightInd w:val="0"/>
                      <w:spacing w:after="0"/>
                      <w:ind w:firstLine="216"/>
                      <w:rPr>
                        <w:rFonts w:cs="Cambria"/>
                        <w:sz w:val="20"/>
                      </w:rPr>
                    </w:pPr>
                    <w:r w:rsidRPr="001126B0">
                      <w:rPr>
                        <w:rFonts w:cs="Cambria"/>
                        <w:sz w:val="20"/>
                      </w:rPr>
                      <w:t>In 2006 I left the ministry and moved to Alaska to work in my father's business. I've been</w:t>
                    </w:r>
                    <w:r w:rsidRPr="001126B0">
                      <w:rPr>
                        <w:rFonts w:cs="Cambria"/>
                        <w:sz w:val="20"/>
                      </w:rPr>
                      <w:t xml:space="preserve"> Vice-President and General Manager of WesGro Paint &amp; Drywall Supply, Inc. since December of 2006.</w:t>
                    </w:r>
                  </w:p>
                  <w:p w:rsidR="00182826" w:rsidRDefault="000A4450" w:rsidP="00A44FF0">
                    <w:pPr>
                      <w:widowControl w:val="0"/>
                      <w:autoSpaceDE w:val="0"/>
                      <w:autoSpaceDN w:val="0"/>
                      <w:adjustRightInd w:val="0"/>
                      <w:spacing w:after="0"/>
                      <w:ind w:firstLine="216"/>
                      <w:rPr>
                        <w:rFonts w:cs="Cambria"/>
                        <w:sz w:val="20"/>
                      </w:rPr>
                    </w:pPr>
                    <w:r>
                      <w:rPr>
                        <w:rFonts w:cs="Cambria"/>
                        <w:sz w:val="20"/>
                      </w:rPr>
                      <w:t xml:space="preserve"> </w:t>
                    </w:r>
                    <w:r w:rsidRPr="001126B0">
                      <w:rPr>
                        <w:rFonts w:cs="Cambria"/>
                        <w:sz w:val="20"/>
                      </w:rPr>
                      <w:t>In 2007 I divorced and remarried to Kathy Gilley Antonetz. She is a Registered Nurse, CDE, and CPN. In December of 2009 Kathy was diagnosed with Ovarian Can</w:t>
                    </w:r>
                    <w:r w:rsidRPr="001126B0">
                      <w:rPr>
                        <w:rFonts w:cs="Cambria"/>
                        <w:sz w:val="20"/>
                      </w:rPr>
                      <w:t>cer. That has ruled our world since. Her last two scans were stable, so we are still battling.</w:t>
                    </w:r>
                  </w:p>
                  <w:p w:rsidR="00182826" w:rsidRPr="001126B0" w:rsidRDefault="000A4450" w:rsidP="00A44FF0">
                    <w:pPr>
                      <w:widowControl w:val="0"/>
                      <w:autoSpaceDE w:val="0"/>
                      <w:autoSpaceDN w:val="0"/>
                      <w:adjustRightInd w:val="0"/>
                      <w:spacing w:after="0"/>
                      <w:ind w:firstLine="216"/>
                      <w:rPr>
                        <w:rFonts w:cs="Cambria"/>
                        <w:sz w:val="20"/>
                      </w:rPr>
                    </w:pPr>
                    <w:r w:rsidRPr="001126B0">
                      <w:rPr>
                        <w:rFonts w:cs="Cambria"/>
                        <w:sz w:val="20"/>
                      </w:rPr>
                      <w:t>WesGro is being sold to SBS/ProBuild. I will soon be working for ProBuild as a Client Sales Rep. In September we are visiting our family, children, and grandchil</w:t>
                    </w:r>
                    <w:r w:rsidRPr="001126B0">
                      <w:rPr>
                        <w:rFonts w:cs="Cambria"/>
                        <w:sz w:val="20"/>
                      </w:rPr>
                      <w:t>dren in Corpus Christi. Kathy has two older sons from her first marriage.</w:t>
                    </w:r>
                  </w:p>
                  <w:p w:rsidR="00182826" w:rsidRDefault="000A4450" w:rsidP="00A44FF0">
                    <w:pPr>
                      <w:spacing w:after="0"/>
                      <w:ind w:firstLine="216"/>
                    </w:pPr>
                    <w:r>
                      <w:rPr>
                        <w:rFonts w:cs="Cambria"/>
                        <w:sz w:val="20"/>
                      </w:rPr>
                      <w:t xml:space="preserve">    </w:t>
                    </w:r>
                    <w:r w:rsidRPr="001126B0">
                      <w:rPr>
                        <w:rFonts w:cs="Cambria"/>
                        <w:sz w:val="20"/>
                      </w:rPr>
                      <w:t>Hope I didn't overdo it. We would love to celebrate and visit with you in October, but can't. I miss you all and those distant high school years. Have fun!!!</w:t>
                    </w:r>
                  </w:p>
                </w:txbxContent>
              </v:textbox>
            </v:shape>
            <v:shape id="_x0000_s29043" type="#_x0000_t202" style="position:absolute;left:571;top:716;width:13401;height:449" filled="f" stroked="f">
              <v:textbox style="mso-next-textbox:#_x0000_s29044" inset="0,0,0,0">
                <w:txbxContent/>
              </v:textbox>
            </v:shape>
            <v:shape id="_x0000_s29044" type="#_x0000_t202" style="position:absolute;left:571;top:1164;width:13401;height:449" filled="f" stroked="f">
              <v:textbox style="mso-next-textbox:#_x0000_s29045" inset="0,0,0,0">
                <w:txbxContent/>
              </v:textbox>
            </v:shape>
            <v:shape id="_x0000_s29045" type="#_x0000_t202" style="position:absolute;left:571;top:1612;width:13401;height:449" filled="f" stroked="f">
              <v:textbox style="mso-next-textbox:#_x0000_s29046" inset="0,0,0,0">
                <w:txbxContent/>
              </v:textbox>
            </v:shape>
            <v:shape id="_x0000_s29046" type="#_x0000_t202" style="position:absolute;left:571;top:2059;width:13401;height:452" filled="f" stroked="f">
              <v:textbox style="mso-next-textbox:#_x0000_s29047" inset="0,0,0,0">
                <w:txbxContent/>
              </v:textbox>
            </v:shape>
            <v:shape id="_x0000_s29047" type="#_x0000_t202" style="position:absolute;left:571;top:2509;width:13401;height:450" filled="f" stroked="f">
              <v:textbox style="mso-next-textbox:#_x0000_s29048" inset="0,0,0,0">
                <w:txbxContent/>
              </v:textbox>
            </v:shape>
            <v:shape id="_x0000_s29048" type="#_x0000_t202" style="position:absolute;left:571;top:2957;width:13401;height:450" filled="f" stroked="f">
              <v:textbox style="mso-next-textbox:#_x0000_s29049" inset="0,0,0,0">
                <w:txbxContent/>
              </v:textbox>
            </v:shape>
            <v:shape id="_x0000_s29049" type="#_x0000_t202" style="position:absolute;left:571;top:3405;width:13401;height:450" filled="f" stroked="f">
              <v:textbox style="mso-next-textbox:#_x0000_s29050" inset="0,0,0,0">
                <w:txbxContent/>
              </v:textbox>
            </v:shape>
            <v:shape id="_x0000_s29050" type="#_x0000_t202" style="position:absolute;left:571;top:3853;width:18854;height:4931" filled="f" stroked="f">
              <v:textbox style="mso-next-textbox:#_x0000_s29051" inset="0,0,0,0">
                <w:txbxContent/>
              </v:textbox>
            </v:shape>
            <v:shape id="_x0000_s29051" type="#_x0000_t202" style="position:absolute;left:571;top:8783;width:18854;height:2691" filled="f" stroked="f">
              <v:textbox style="mso-next-textbox:#_x0000_s29052" inset="0,0,0,0">
                <w:txbxContent/>
              </v:textbox>
            </v:shape>
            <v:shape id="_x0000_s29052" type="#_x0000_t202" style="position:absolute;left:571;top:11472;width:18854;height:1794" filled="f" stroked="f">
              <v:textbox style="mso-next-textbox:#_x0000_s29053" inset="0,0,0,0">
                <w:txbxContent/>
              </v:textbox>
            </v:shape>
            <v:shape id="_x0000_s29053" type="#_x0000_t202" style="position:absolute;left:571;top:13264;width:18854;height:2243" filled="f" stroked="f">
              <v:textbox style="mso-next-textbox:#_x0000_s29054" inset="0,0,0,0">
                <w:txbxContent/>
              </v:textbox>
            </v:shape>
            <v:shape id="_x0000_s29054" type="#_x0000_t202" style="position:absolute;left:571;top:15506;width:18854;height:2241" filled="f" stroked="f">
              <v:textbox style="mso-next-textbox:#_x0000_s29055" inset="0,0,0,0">
                <w:txbxContent/>
              </v:textbox>
            </v:shape>
            <v:shape id="_x0000_s29055" type="#_x0000_t202" style="position:absolute;left:571;top:17745;width:18854;height:1796" filled="f" stroked="f">
              <v:textbox style="mso-next-textbox:#_x0000_s29055" inset="0,0,0,0">
                <w:txbxContent/>
              </v:textbox>
            </v:shape>
            <w10:wrap type="tight" anchorx="page" anchory="page"/>
          </v:group>
        </w:pict>
      </w:r>
      <w:r>
        <w:rPr>
          <w:noProof/>
        </w:rPr>
        <w:drawing>
          <wp:anchor distT="0" distB="0" distL="114300" distR="114300" simplePos="0" relativeHeight="251884624" behindDoc="0" locked="0" layoutInCell="1" allowOverlap="1">
            <wp:simplePos x="0" y="0"/>
            <wp:positionH relativeFrom="page">
              <wp:posOffset>6515100</wp:posOffset>
            </wp:positionH>
            <wp:positionV relativeFrom="page">
              <wp:posOffset>2832100</wp:posOffset>
            </wp:positionV>
            <wp:extent cx="809625" cy="1143000"/>
            <wp:effectExtent l="50800" t="25400" r="28575" b="0"/>
            <wp:wrapTight wrapText="bothSides">
              <wp:wrapPolygon edited="0">
                <wp:start x="-1355" y="-480"/>
                <wp:lineTo x="-1355" y="21600"/>
                <wp:lineTo x="22362" y="21600"/>
                <wp:lineTo x="22362" y="-480"/>
                <wp:lineTo x="-1355" y="-480"/>
              </wp:wrapPolygon>
            </wp:wrapTight>
            <wp:docPr id="2163" name="Picture 24" descr="mike gro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ke groves.jpg"/>
                    <pic:cNvPicPr>
                      <a:picLocks noChangeAspect="1" noChangeArrowheads="1"/>
                    </pic:cNvPicPr>
                  </pic:nvPicPr>
                  <pic:blipFill>
                    <a:blip r:embed="rId43"/>
                    <a:srcRect/>
                    <a:stretch>
                      <a:fillRect/>
                    </a:stretch>
                  </pic:blipFill>
                  <pic:spPr bwMode="auto">
                    <a:xfrm>
                      <a:off x="0" y="0"/>
                      <a:ext cx="809625" cy="1143000"/>
                    </a:xfrm>
                    <a:prstGeom prst="rect">
                      <a:avLst/>
                    </a:prstGeom>
                    <a:noFill/>
                    <a:ln w="12700" cap="flat" cmpd="sng">
                      <a:solidFill>
                        <a:srgbClr val="000000"/>
                      </a:solidFill>
                      <a:prstDash val="solid"/>
                      <a:round/>
                      <a:headEnd type="none" w="med" len="med"/>
                      <a:tailEnd type="none" w="med" len="med"/>
                    </a:ln>
                  </pic:spPr>
                </pic:pic>
              </a:graphicData>
            </a:graphic>
          </wp:anchor>
        </w:drawing>
      </w:r>
      <w:r>
        <w:rPr>
          <w:noProof/>
        </w:rPr>
        <w:pict>
          <v:group id="_x0000_s29031" style="position:absolute;margin-left:324pt;margin-top:77pt;width:252pt;height:100pt;z-index:251876432;mso-position-horizontal-relative:page;mso-position-vertical-relative:page" coordsize="20000,20000" wrapcoords="0 0 21600 0 21600 21600 0 21600 0 0" mv:complextextbox="1">
            <o:lock v:ext="edit" ungrouping="t"/>
            <v:shape id="_x0000_s29032" type="#_x0000_t202" style="position:absolute;width:20000;height:20000;mso-wrap-edited:f;mso-position-horizontal-relative:page;mso-position-vertical-relative:page" wrapcoords="0 0 21600 0 21600 21600 0 21600 0 0" o:regroupid="181" mv:complextextbox="1" filled="f" stroked="f">
              <v:fill o:detectmouseclick="t"/>
              <v:textbox style="mso-next-textbox:#_x0000_s28285" inset=",7.2pt,,7.2pt"/>
            </v:shape>
            <v:shape id="_x0000_s29033" type="#_x0000_t202" style="position:absolute;left:571;top:1440;width:13084;height:2420" filled="f" stroked="f">
              <v:textbox style="mso-next-textbox:#_x0000_s29034" inset="0,0,0,0">
                <w:txbxContent>
                  <w:p w:rsidR="00182826" w:rsidRDefault="000A4450" w:rsidP="00A44FF0">
                    <w:pPr>
                      <w:spacing w:after="0"/>
                      <w:ind w:firstLine="216"/>
                    </w:pPr>
                    <w:r w:rsidRPr="001126B0">
                      <w:rPr>
                        <w:rFonts w:cs="Cambria"/>
                        <w:sz w:val="20"/>
                      </w:rPr>
                      <w:t>I am marrie</w:t>
                    </w:r>
                    <w:r>
                      <w:rPr>
                        <w:rFonts w:cs="Cambria"/>
                        <w:sz w:val="20"/>
                      </w:rPr>
                      <w:t>d with two children, three step</w:t>
                    </w:r>
                    <w:r w:rsidRPr="001126B0">
                      <w:rPr>
                        <w:rFonts w:cs="Cambria"/>
                        <w:sz w:val="20"/>
                      </w:rPr>
                      <w:t>children and eleven grandchildren (between my husband Ray and myself). I live in Modesto and am a teacher with Modesto City Schools. And I am really trying hard to lose weight for this reun</w:t>
                    </w:r>
                    <w:r w:rsidRPr="001126B0">
                      <w:rPr>
                        <w:rFonts w:cs="Cambria"/>
                        <w:sz w:val="20"/>
                      </w:rPr>
                      <w:t>ion!</w:t>
                    </w:r>
                  </w:p>
                </w:txbxContent>
              </v:textbox>
            </v:shape>
            <v:shape id="_x0000_s29034" type="#_x0000_t202" style="position:absolute;left:571;top:3850;width:13084;height:2420" filled="f" stroked="f">
              <v:textbox style="mso-next-textbox:#_x0000_s29035" inset="0,0,0,0">
                <w:txbxContent/>
              </v:textbox>
            </v:shape>
            <v:shape id="_x0000_s29035" type="#_x0000_t202" style="position:absolute;left:571;top:6260;width:13084;height:2420" filled="f" stroked="f">
              <v:textbox style="mso-next-textbox:#_x0000_s29036" inset="0,0,0,0">
                <w:txbxContent/>
              </v:textbox>
            </v:shape>
            <v:shape id="_x0000_s29036" type="#_x0000_t202" style="position:absolute;left:571;top:8670;width:13084;height:2420" filled="f" stroked="f">
              <v:textbox style="mso-next-textbox:#_x0000_s29037" inset="0,0,0,0">
                <w:txbxContent/>
              </v:textbox>
            </v:shape>
            <v:shape id="_x0000_s29037" type="#_x0000_t202" style="position:absolute;left:571;top:11080;width:13084;height:2430" filled="f" stroked="f">
              <v:textbox style="mso-next-textbox:#_x0000_s29038" inset="0,0,0,0">
                <w:txbxContent/>
              </v:textbox>
            </v:shape>
            <v:shape id="_x0000_s29038" type="#_x0000_t202" style="position:absolute;left:571;top:13500;width:13084;height:2420" filled="f" stroked="f">
              <v:textbox style="mso-next-textbox:#_x0000_s29039" inset="0,0,0,0">
                <w:txbxContent/>
              </v:textbox>
            </v:shape>
            <v:shape id="_x0000_s29039" type="#_x0000_t202" style="position:absolute;left:571;top:15910;width:13084;height:2420" filled="f" stroked="f">
              <v:textbox style="mso-next-textbox:#_x0000_s29039" inset="0,0,0,0">
                <w:txbxContent/>
              </v:textbox>
            </v:shape>
            <w10:wrap type="tight" anchorx="page" anchory="page"/>
          </v:group>
        </w:pict>
      </w:r>
      <w:r w:rsidRPr="00724CC3">
        <w:rPr>
          <w:rFonts w:ascii="Book Antiqua" w:hAnsi="Book Antiqua" w:cs="Cambria"/>
          <w:noProof/>
        </w:rPr>
        <w:pict>
          <v:shape id="_x0000_s22630" type="#_x0000_t202" style="position:absolute;margin-left:324pt;margin-top:65.4pt;width:252pt;height:16.6pt;z-index:251873360;mso-wrap-edited:f;mso-position-horizontal-relative:page;mso-position-vertical-relative:page" wrapcoords="0 0 21600 0 21600 21600 0 21600 0 0" filled="f" stroked="f">
            <v:fill o:detectmouseclick="t"/>
            <v:textbox style="mso-next-textbox:#_x0000_s22630" inset="0,0,0,0">
              <w:txbxContent>
                <w:p w:rsidR="00182826" w:rsidRPr="00FF4F9F" w:rsidRDefault="000A4450" w:rsidP="00A44FF0">
                  <w:pPr>
                    <w:pStyle w:val="Heading2"/>
                    <w:jc w:val="left"/>
                    <w:rPr>
                      <w:color w:val="auto"/>
                      <w:sz w:val="28"/>
                    </w:rPr>
                  </w:pPr>
                  <w:r>
                    <w:rPr>
                      <w:color w:val="auto"/>
                      <w:sz w:val="28"/>
                    </w:rPr>
                    <w:t xml:space="preserve">Rachel Gonzales </w:t>
                  </w:r>
                </w:p>
              </w:txbxContent>
            </v:textbox>
            <w10:wrap type="tight" anchorx="page" anchory="page"/>
          </v:shape>
        </w:pict>
      </w:r>
      <w:r w:rsidRPr="00724CC3">
        <w:rPr>
          <w:rFonts w:ascii="Book Antiqua" w:hAnsi="Book Antiqua" w:cs="Cambria"/>
          <w:noProof/>
        </w:rPr>
        <w:pict>
          <v:shape id="_x0000_s22629" type="#_x0000_t202" style="position:absolute;margin-left:36.5pt;margin-top:65.4pt;width:252pt;height:16.6pt;z-index:251872336;mso-wrap-edited:f;mso-position-horizontal-relative:page;mso-position-vertical-relative:page" wrapcoords="0 0 21600 0 21600 21600 0 21600 0 0" filled="f" stroked="f">
            <v:fill o:detectmouseclick="t"/>
            <v:textbox style="mso-next-textbox:#_x0000_s22629" inset=",0,,0">
              <w:txbxContent>
                <w:p w:rsidR="00182826" w:rsidRPr="00960FB3" w:rsidRDefault="000A4450" w:rsidP="00A44FF0">
                  <w:pPr>
                    <w:spacing w:after="0"/>
                  </w:pPr>
                  <w:r>
                    <w:t>Marlene Gonzales Donham</w:t>
                  </w:r>
                  <w:r w:rsidRPr="00960FB3">
                    <w:t xml:space="preserve"> (continued)</w:t>
                  </w:r>
                </w:p>
              </w:txbxContent>
            </v:textbox>
            <w10:wrap type="tight" anchorx="page" anchory="page"/>
          </v:shape>
        </w:pict>
      </w:r>
      <w:r>
        <w:rPr>
          <w:rFonts w:ascii="Book Antiqua" w:hAnsi="Book Antiqua" w:cs="Cambria"/>
        </w:rPr>
        <w:br w:type="page"/>
      </w:r>
      <w:r>
        <w:rPr>
          <w:noProof/>
        </w:rPr>
        <w:pict>
          <v:shape id="_x0000_s22648" type="#_x0000_t202" style="position:absolute;margin-left:322.5pt;margin-top:75pt;width:252pt;height:104pt;z-index:251894864;mso-wrap-edited:f;mso-position-horizontal-relative:page;mso-position-vertical-relative:page" wrapcoords="0 0 21600 0 21600 21600 0 21600 0 0" mv:complextextbox="1" filled="f" stroked="f">
            <v:fill o:detectmouseclick="t"/>
            <v:textbox style="mso-next-textbox:#_x0000_s22648" inset=",7.2pt,,7.2pt">
              <w:txbxContent/>
            </v:textbox>
            <w10:wrap type="tight" anchorx="page" anchory="page"/>
          </v:shape>
        </w:pict>
      </w:r>
      <w:r>
        <w:rPr>
          <w:noProof/>
        </w:rPr>
        <w:pict>
          <v:group id="_x0000_s29100" style="position:absolute;margin-left:324pt;margin-top:460pt;width:252pt;height:273.6pt;z-index:251910224;mso-position-horizontal-relative:page;mso-position-vertical-relative:page" coordsize="20000,20000" wrapcoords="0 0 21600 0 21600 21600 0 21600 0 0" mv:complextextbox="1">
            <o:lock v:ext="edit" ungrouping="t"/>
            <v:shape id="_x0000_s29101" type="#_x0000_t202" style="position:absolute;width:20000;height:20000;mso-wrap-edited:f;mso-position-horizontal-relative:page;mso-position-vertical-relative:page" wrapcoords="0 0 21600 0 21600 21600 0 21600 0 0" o:regroupid="186" mv:complextextbox="1" filled="f" stroked="f">
              <v:fill o:detectmouseclick="t"/>
              <v:textbox style="mso-next-textbox:#_x0000_s22659" inset=",7.2pt,,7.2pt"/>
            </v:shape>
            <v:shape id="_x0000_s29102" type="#_x0000_t202" style="position:absolute;left:571;top:526;width:12925;height:885" filled="f" stroked="f">
              <v:textbox style="mso-next-textbox:#_x0000_s29103" inset="0,0,0,0">
                <w:txbxContent>
                  <w:p w:rsidR="00182826" w:rsidRPr="001126B0" w:rsidRDefault="000A4450" w:rsidP="00A44FF0">
                    <w:pPr>
                      <w:widowControl w:val="0"/>
                      <w:autoSpaceDE w:val="0"/>
                      <w:autoSpaceDN w:val="0"/>
                      <w:adjustRightInd w:val="0"/>
                      <w:spacing w:after="0"/>
                      <w:ind w:firstLine="216"/>
                      <w:rPr>
                        <w:rFonts w:cs="Helvetica"/>
                        <w:sz w:val="20"/>
                        <w:szCs w:val="36"/>
                      </w:rPr>
                    </w:pPr>
                    <w:r w:rsidRPr="001126B0">
                      <w:rPr>
                        <w:rFonts w:cs="Helvetica"/>
                        <w:sz w:val="20"/>
                        <w:szCs w:val="36"/>
                      </w:rPr>
                      <w:t>After high school, I attended MJC and was very active in the drama department</w:t>
                    </w:r>
                    <w:r>
                      <w:rPr>
                        <w:rFonts w:cs="Helvetica"/>
                        <w:sz w:val="20"/>
                        <w:szCs w:val="36"/>
                      </w:rPr>
                      <w:t xml:space="preserve"> both as a student and as a theater tech</w:t>
                    </w:r>
                    <w:r w:rsidRPr="001126B0">
                      <w:rPr>
                        <w:rFonts w:cs="Helvetica"/>
                        <w:sz w:val="20"/>
                        <w:szCs w:val="36"/>
                      </w:rPr>
                      <w:t xml:space="preserve">. After MJC I started at CSU, Stanislaus, but </w:t>
                    </w:r>
                    <w:r w:rsidRPr="001126B0">
                      <w:rPr>
                        <w:rFonts w:cs="Helvetica"/>
                        <w:sz w:val="20"/>
                        <w:szCs w:val="36"/>
                      </w:rPr>
                      <w:t>dropped after one semester to work full time. I spent a few years working in a small grocery store, learned to be a meat cutter and eventually changed to a union job for a wholesale meat company supplying restaurants and hospitals. Looking for a change I w</w:t>
                    </w:r>
                    <w:r w:rsidRPr="001126B0">
                      <w:rPr>
                        <w:rFonts w:cs="Helvetica"/>
                        <w:sz w:val="20"/>
                        <w:szCs w:val="36"/>
                      </w:rPr>
                      <w:t xml:space="preserve">orked in sales for a few years, first for a Mexican food company and then in wine and spirits distribution. </w:t>
                    </w:r>
                  </w:p>
                  <w:p w:rsidR="00182826" w:rsidRPr="001126B0" w:rsidRDefault="000A4450" w:rsidP="00A44FF0">
                    <w:pPr>
                      <w:widowControl w:val="0"/>
                      <w:autoSpaceDE w:val="0"/>
                      <w:autoSpaceDN w:val="0"/>
                      <w:adjustRightInd w:val="0"/>
                      <w:spacing w:after="0"/>
                      <w:ind w:firstLine="216"/>
                      <w:rPr>
                        <w:rFonts w:cs="Helvetica"/>
                        <w:sz w:val="20"/>
                        <w:szCs w:val="36"/>
                      </w:rPr>
                    </w:pPr>
                    <w:r w:rsidRPr="001126B0">
                      <w:rPr>
                        <w:rFonts w:cs="Helvetica"/>
                        <w:sz w:val="20"/>
                        <w:szCs w:val="36"/>
                      </w:rPr>
                      <w:t>   After 10 year in the labor for</w:t>
                    </w:r>
                    <w:r>
                      <w:rPr>
                        <w:rFonts w:cs="Helvetica"/>
                        <w:sz w:val="20"/>
                        <w:szCs w:val="36"/>
                      </w:rPr>
                      <w:t>ce I returned to CSU,S</w:t>
                    </w:r>
                    <w:r w:rsidRPr="001126B0">
                      <w:rPr>
                        <w:rFonts w:cs="Helvetica"/>
                        <w:sz w:val="20"/>
                        <w:szCs w:val="36"/>
                      </w:rPr>
                      <w:t xml:space="preserve"> and got my BA in English and a teaching credential. I've been teaching in HIlmar for 24 yea</w:t>
                    </w:r>
                    <w:r w:rsidRPr="001126B0">
                      <w:rPr>
                        <w:rFonts w:cs="Helvetica"/>
                        <w:sz w:val="20"/>
                        <w:szCs w:val="36"/>
                      </w:rPr>
                      <w:t>rs ... 16 a</w:t>
                    </w:r>
                    <w:r>
                      <w:rPr>
                        <w:rFonts w:cs="Helvetica"/>
                        <w:sz w:val="20"/>
                        <w:szCs w:val="36"/>
                      </w:rPr>
                      <w:t>t the high school and the last eight</w:t>
                    </w:r>
                    <w:r w:rsidRPr="001126B0">
                      <w:rPr>
                        <w:rFonts w:cs="Helvetica"/>
                        <w:sz w:val="20"/>
                        <w:szCs w:val="36"/>
                      </w:rPr>
                      <w:t xml:space="preserve"> at the continuation high school. I earned my Masters in Administration and Supe</w:t>
                    </w:r>
                    <w:r>
                      <w:rPr>
                        <w:rFonts w:cs="Helvetica"/>
                        <w:sz w:val="20"/>
                        <w:szCs w:val="36"/>
                      </w:rPr>
                      <w:t>rvision in 2006</w:t>
                    </w:r>
                    <w:r w:rsidRPr="001126B0">
                      <w:rPr>
                        <w:rFonts w:cs="Helvetica"/>
                        <w:sz w:val="20"/>
                        <w:szCs w:val="36"/>
                      </w:rPr>
                      <w:t xml:space="preserve"> and am looking forward to the </w:t>
                    </w:r>
                    <w:r>
                      <w:rPr>
                        <w:rFonts w:cs="Helvetica"/>
                        <w:sz w:val="20"/>
                        <w:szCs w:val="36"/>
                      </w:rPr>
                      <w:t>chance</w:t>
                    </w:r>
                    <w:r w:rsidRPr="001126B0">
                      <w:rPr>
                        <w:rFonts w:cs="Helvetica"/>
                        <w:sz w:val="20"/>
                        <w:szCs w:val="36"/>
                      </w:rPr>
                      <w:t xml:space="preserve"> to be the principal at my school in the near future (if all goes right!).</w:t>
                    </w:r>
                  </w:p>
                  <w:p w:rsidR="00182826" w:rsidRPr="001126B0" w:rsidRDefault="000A4450" w:rsidP="00A44FF0">
                    <w:pPr>
                      <w:widowControl w:val="0"/>
                      <w:autoSpaceDE w:val="0"/>
                      <w:autoSpaceDN w:val="0"/>
                      <w:adjustRightInd w:val="0"/>
                      <w:spacing w:after="0"/>
                      <w:ind w:firstLine="216"/>
                      <w:rPr>
                        <w:rFonts w:cs="Helvetica"/>
                        <w:sz w:val="20"/>
                        <w:szCs w:val="36"/>
                      </w:rPr>
                    </w:pPr>
                    <w:r w:rsidRPr="001126B0">
                      <w:rPr>
                        <w:rFonts w:cs="Helvetica"/>
                        <w:sz w:val="20"/>
                        <w:szCs w:val="36"/>
                      </w:rPr>
                      <w:t>  </w:t>
                    </w:r>
                    <w:r w:rsidRPr="001126B0">
                      <w:rPr>
                        <w:rFonts w:cs="Helvetica"/>
                        <w:sz w:val="20"/>
                        <w:szCs w:val="36"/>
                      </w:rPr>
                      <w:t>I was married for 15 years, but have been single for the last 16 years. I have a daughter, Robyn, who is 27 and a special education teacher in Los Banos, and a son, Scott, who is 23 and a student at MJC.</w:t>
                    </w:r>
                  </w:p>
                  <w:p w:rsidR="00182826" w:rsidRDefault="000A4450" w:rsidP="00A44FF0">
                    <w:pPr>
                      <w:spacing w:after="0"/>
                      <w:ind w:firstLine="216"/>
                    </w:pPr>
                    <w:r w:rsidRPr="001126B0">
                      <w:rPr>
                        <w:rFonts w:cs="Helvetica"/>
                        <w:sz w:val="20"/>
                        <w:szCs w:val="36"/>
                      </w:rPr>
                      <w:t xml:space="preserve">  I enjoy watching baseball (Go Giants!), riding my </w:t>
                    </w:r>
                    <w:r w:rsidRPr="001126B0">
                      <w:rPr>
                        <w:rFonts w:cs="Helvetica"/>
                        <w:sz w:val="20"/>
                        <w:szCs w:val="36"/>
                      </w:rPr>
                      <w:t xml:space="preserve">motorcycle (I've made two cross-country trips), playing music in blues bands (Fat Man Blues Band, Whitey Slim), fly fishing (Sierras, Alaska, Montana), and reading (too many authors to mention). Over the years I've also continued to stay active in theater </w:t>
                    </w:r>
                    <w:r w:rsidRPr="001126B0">
                      <w:rPr>
                        <w:rFonts w:cs="Helvetica"/>
                        <w:sz w:val="20"/>
                        <w:szCs w:val="36"/>
                      </w:rPr>
                      <w:t>performing with MJC, Central Valley Players, Modesto Civic Theater, and recently, the Prospect Theater Company.</w:t>
                    </w:r>
                  </w:p>
                </w:txbxContent>
              </v:textbox>
            </v:shape>
            <v:shape id="_x0000_s29103" type="#_x0000_t202" style="position:absolute;left:571;top:1407;width:12925;height:885" filled="f" stroked="f">
              <v:textbox style="mso-next-textbox:#_x0000_s29104" inset="0,0,0,0">
                <w:txbxContent/>
              </v:textbox>
            </v:shape>
            <v:shape id="_x0000_s29104" type="#_x0000_t202" style="position:absolute;left:571;top:2288;width:12925;height:885" filled="f" stroked="f">
              <v:textbox style="mso-next-textbox:#_x0000_s29105" inset="0,0,0,0">
                <w:txbxContent/>
              </v:textbox>
            </v:shape>
            <v:shape id="_x0000_s29105" type="#_x0000_t202" style="position:absolute;left:571;top:3169;width:12925;height:884" filled="f" stroked="f">
              <v:textbox style="mso-next-textbox:#_x0000_s29106" inset="0,0,0,0">
                <w:txbxContent/>
              </v:textbox>
            </v:shape>
            <v:shape id="_x0000_s29106" type="#_x0000_t202" style="position:absolute;left:571;top:4050;width:12925;height:888" filled="f" stroked="f">
              <v:textbox style="mso-next-textbox:#_x0000_s29107" inset="0,0,0,0">
                <w:txbxContent/>
              </v:textbox>
            </v:shape>
            <v:shape id="_x0000_s29107" type="#_x0000_t202" style="position:absolute;left:571;top:4934;width:12925;height:885" filled="f" stroked="f">
              <v:textbox style="mso-next-textbox:#_x0000_s29108" inset="0,0,0,0">
                <w:txbxContent/>
              </v:textbox>
            </v:shape>
            <v:shape id="_x0000_s29108" type="#_x0000_t202" style="position:absolute;left:571;top:5815;width:12925;height:885" filled="f" stroked="f">
              <v:textbox style="mso-next-textbox:#_x0000_s29109" inset="0,0,0,0">
                <w:txbxContent/>
              </v:textbox>
            </v:shape>
            <v:shape id="_x0000_s29109" type="#_x0000_t202" style="position:absolute;left:571;top:6696;width:12925;height:884" filled="f" stroked="f">
              <v:textbox style="mso-next-textbox:#_x0000_s29110" inset="0,0,0,0">
                <w:txbxContent/>
              </v:textbox>
            </v:shape>
            <v:shape id="_x0000_s29110" type="#_x0000_t202" style="position:absolute;left:571;top:7577;width:18854;height:4408" filled="f" stroked="f">
              <v:textbox style="mso-next-textbox:#_x0000_s29111" inset="0,0,0,0">
                <w:txbxContent/>
              </v:textbox>
            </v:shape>
            <v:shape id="_x0000_s29111" type="#_x0000_t202" style="position:absolute;left:571;top:11981;width:18854;height:7054" filled="f" stroked="f">
              <v:textbox style="mso-next-textbox:#_x0000_s22659" inset="0,0,0,0">
                <w:txbxContent/>
              </v:textbox>
            </v:shape>
            <w10:wrap type="tight" anchorx="page" anchory="page"/>
          </v:group>
        </w:pict>
      </w:r>
      <w:r>
        <w:rPr>
          <w:noProof/>
        </w:rPr>
        <w:drawing>
          <wp:anchor distT="0" distB="0" distL="114300" distR="114300" simplePos="0" relativeHeight="251913296" behindDoc="0" locked="0" layoutInCell="1" allowOverlap="1">
            <wp:simplePos x="0" y="0"/>
            <wp:positionH relativeFrom="page">
              <wp:posOffset>6438900</wp:posOffset>
            </wp:positionH>
            <wp:positionV relativeFrom="page">
              <wp:posOffset>5930900</wp:posOffset>
            </wp:positionV>
            <wp:extent cx="868680" cy="1151255"/>
            <wp:effectExtent l="50800" t="25400" r="20320" b="17145"/>
            <wp:wrapTight wrapText="bothSides">
              <wp:wrapPolygon edited="0">
                <wp:start x="-1263" y="-477"/>
                <wp:lineTo x="-1263" y="21922"/>
                <wp:lineTo x="22105" y="21922"/>
                <wp:lineTo x="22105" y="-477"/>
                <wp:lineTo x="-1263" y="-477"/>
              </wp:wrapPolygon>
            </wp:wrapTight>
            <wp:docPr id="30" name="Picture 29" descr="mike hew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e hewitt.jpg"/>
                    <pic:cNvPicPr/>
                  </pic:nvPicPr>
                  <pic:blipFill>
                    <a:blip r:embed="rId44"/>
                    <a:stretch>
                      <a:fillRect/>
                    </a:stretch>
                  </pic:blipFill>
                  <pic:spPr>
                    <a:xfrm>
                      <a:off x="0" y="0"/>
                      <a:ext cx="868680" cy="1151255"/>
                    </a:xfrm>
                    <a:prstGeom prst="rect">
                      <a:avLst/>
                    </a:prstGeom>
                    <a:ln w="12700" cap="flat" cmpd="sng" algn="ctr">
                      <a:solidFill>
                        <a:srgbClr val="000000"/>
                      </a:solidFill>
                      <a:prstDash val="solid"/>
                      <a:round/>
                      <a:headEnd type="none" w="med" len="med"/>
                      <a:tailEnd type="none" w="med" len="med"/>
                    </a:ln>
                  </pic:spPr>
                </pic:pic>
              </a:graphicData>
            </a:graphic>
          </wp:anchor>
        </w:drawing>
      </w:r>
      <w:r>
        <w:rPr>
          <w:noProof/>
        </w:rPr>
        <w:pict>
          <v:shape id="_x0000_s22658" type="#_x0000_t202" style="position:absolute;margin-left:322.5pt;margin-top:722pt;width:252pt;height:23.2pt;z-index:251911248;mso-wrap-edited:f;mso-position-horizontal-relative:page;mso-position-vertical-relative:page" wrapcoords="0 0 21600 0 21600 21600 0 21600 0 0" filled="f" stroked="f">
            <v:fill o:detectmouseclick="t"/>
            <v:textbox style="mso-next-textbox:#_x0000_s22658" inset=",0,,7.2pt">
              <w:txbxContent>
                <w:p w:rsidR="00182826" w:rsidRPr="00960FB3" w:rsidRDefault="000A4450" w:rsidP="00A44FF0">
                  <w:pPr>
                    <w:spacing w:after="0"/>
                    <w:rPr>
                      <w:sz w:val="22"/>
                    </w:rPr>
                  </w:pPr>
                  <w:r w:rsidRPr="00960FB3">
                    <w:rPr>
                      <w:sz w:val="22"/>
                    </w:rPr>
                    <w:t xml:space="preserve">(Continued </w:t>
                  </w:r>
                  <w:r>
                    <w:rPr>
                      <w:sz w:val="22"/>
                    </w:rPr>
                    <w:t>on next page</w:t>
                  </w:r>
                  <w:r w:rsidRPr="00960FB3">
                    <w:rPr>
                      <w:sz w:val="22"/>
                    </w:rPr>
                    <w:t xml:space="preserve"> …)</w:t>
                  </w:r>
                </w:p>
              </w:txbxContent>
            </v:textbox>
            <w10:wrap type="tight" anchorx="page" anchory="page"/>
          </v:shape>
        </w:pict>
      </w:r>
      <w:r w:rsidRPr="00724CC3">
        <w:rPr>
          <w:rFonts w:ascii="Book Antiqua" w:hAnsi="Book Antiqua" w:cs="Cambria"/>
          <w:noProof/>
        </w:rPr>
        <w:pict>
          <v:shape id="_x0000_s22656" type="#_x0000_t202" style="position:absolute;margin-left:322.5pt;margin-top:447.4pt;width:252pt;height:16.6pt;z-index:251908176;mso-wrap-edited:f;mso-position-horizontal-relative:page;mso-position-vertical-relative:page" wrapcoords="0 0 21600 0 21600 21600 0 21600 0 0" filled="f" stroked="f">
            <v:fill o:detectmouseclick="t"/>
            <v:textbox style="mso-next-textbox:#_x0000_s22656" inset="0,0,0,0">
              <w:txbxContent>
                <w:p w:rsidR="00182826" w:rsidRPr="00FF4F9F" w:rsidRDefault="000A4450" w:rsidP="00A44FF0">
                  <w:pPr>
                    <w:pStyle w:val="Heading2"/>
                    <w:jc w:val="left"/>
                    <w:rPr>
                      <w:color w:val="auto"/>
                      <w:sz w:val="28"/>
                    </w:rPr>
                  </w:pPr>
                  <w:r>
                    <w:rPr>
                      <w:color w:val="auto"/>
                      <w:sz w:val="28"/>
                    </w:rPr>
                    <w:t>Michael Hewitt</w:t>
                  </w:r>
                </w:p>
              </w:txbxContent>
            </v:textbox>
            <w10:wrap type="tight" anchorx="page" anchory="page"/>
          </v:shape>
        </w:pict>
      </w:r>
      <w:r w:rsidRPr="00724CC3">
        <w:rPr>
          <w:rFonts w:ascii="Book Antiqua" w:hAnsi="Book Antiqua" w:cs="Cambria"/>
          <w:noProof/>
        </w:rPr>
        <w:pict>
          <v:line id="_x0000_s22652" style="position:absolute;z-index:251901008;mso-wrap-edited:f;mso-position-horizontal-relative:page;mso-position-vertical-relative:page" from="362pt,433pt" to="535pt,433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group id="_x0000_s29089" style="position:absolute;margin-left:322.5pt;margin-top:207pt;width:252pt;height:223pt;z-index:251905104;mso-position-horizontal-relative:page;mso-position-vertical-relative:page" coordsize="20000,20000" wrapcoords="0 0 21600 0 21600 21600 0 21600 0 0" mv:complextextbox="1">
            <o:lock v:ext="edit" ungrouping="t"/>
            <v:shape id="_x0000_s29090" type="#_x0000_t202" style="position:absolute;width:20000;height:20000;mso-wrap-edited:f;mso-position-horizontal-relative:page;mso-position-vertical-relative:page" wrapcoords="0 0 21600 0 21600 21600 0 21600 0 0" o:regroupid="185" mv:complextextbox="1" filled="f" stroked="f">
              <v:fill o:detectmouseclick="t"/>
              <v:textbox style="mso-next-textbox:#_x0000_s28349" inset=",7.2pt,,7.2pt"/>
            </v:shape>
            <v:shape id="_x0000_s29091" type="#_x0000_t202" style="position:absolute;left:571;top:646;width:13199;height:1085" filled="f" stroked="f">
              <v:textbox style="mso-next-textbox:#_x0000_s29092" inset="0,0,0,0">
                <w:txbxContent>
                  <w:p w:rsidR="00182826" w:rsidRDefault="000A4450" w:rsidP="00A44FF0">
                    <w:pPr>
                      <w:spacing w:after="0"/>
                      <w:ind w:firstLine="216"/>
                    </w:pPr>
                    <w:r w:rsidRPr="001126B0">
                      <w:rPr>
                        <w:rFonts w:cs="Cambria"/>
                        <w:sz w:val="20"/>
                      </w:rPr>
                      <w:t xml:space="preserve">My husband, John, (married 30 years this year) and I have two </w:t>
                    </w:r>
                    <w:r w:rsidRPr="001126B0">
                      <w:rPr>
                        <w:rFonts w:cs="Cambria"/>
                        <w:sz w:val="20"/>
                      </w:rPr>
                      <w:t>beautiful daughters, Liberty and Melody.  Liberty is a 6th grade social studies teacher in Little Rock, AR.  Melody is living in Los Angeles, California and is pursuing her passion in communications.  Both are warm loving individuals.  John suffered an ind</w:t>
                    </w:r>
                    <w:r w:rsidRPr="001126B0">
                      <w:rPr>
                        <w:rFonts w:cs="Cambria"/>
                        <w:sz w:val="20"/>
                      </w:rPr>
                      <w:t>ustrial disability and now stays home and cares for us all.  I continue to work in Cardiology at St. Joseph's Medical Center in Stockton, California.  Two years ago I traveled on a Mission Trip to</w:t>
                    </w:r>
                    <w:r>
                      <w:rPr>
                        <w:rFonts w:cs="Cambria"/>
                        <w:sz w:val="20"/>
                      </w:rPr>
                      <w:t xml:space="preserve"> Malawi, Africa.  It was a life-</w:t>
                    </w:r>
                    <w:r w:rsidRPr="001126B0">
                      <w:rPr>
                        <w:rFonts w:cs="Cambria"/>
                        <w:sz w:val="20"/>
                      </w:rPr>
                      <w:t xml:space="preserve">changing sojourn that </w:t>
                    </w:r>
                    <w:r w:rsidRPr="001126B0">
                      <w:rPr>
                        <w:rFonts w:cs="Cambria"/>
                        <w:sz w:val="20"/>
                      </w:rPr>
                      <w:t>renewed my faith and fueled my passion for service.  We are rich in resources, but richer in opportunity, and that is the message I carry.</w:t>
                    </w:r>
                  </w:p>
                </w:txbxContent>
              </v:textbox>
            </v:shape>
            <v:shape id="_x0000_s29092" type="#_x0000_t202" style="position:absolute;left:571;top:1726;width:13199;height:1086" filled="f" stroked="f">
              <v:textbox style="mso-next-textbox:#_x0000_s29093" inset="0,0,0,0">
                <w:txbxContent/>
              </v:textbox>
            </v:shape>
            <v:shape id="_x0000_s29093" type="#_x0000_t202" style="position:absolute;left:571;top:2807;width:13199;height:1085" filled="f" stroked="f">
              <v:textbox style="mso-next-textbox:#_x0000_s29094" inset="0,0,0,0">
                <w:txbxContent/>
              </v:textbox>
            </v:shape>
            <v:shape id="_x0000_s29094" type="#_x0000_t202" style="position:absolute;left:571;top:3888;width:13199;height:1085" filled="f" stroked="f">
              <v:textbox style="mso-next-textbox:#_x0000_s29095" inset="0,0,0,0">
                <w:txbxContent/>
              </v:textbox>
            </v:shape>
            <v:shape id="_x0000_s29095" type="#_x0000_t202" style="position:absolute;left:571;top:4969;width:13199;height:1089" filled="f" stroked="f">
              <v:textbox style="mso-next-textbox:#_x0000_s29096" inset="0,0,0,0">
                <w:txbxContent/>
              </v:textbox>
            </v:shape>
            <v:shape id="_x0000_s29096" type="#_x0000_t202" style="position:absolute;left:571;top:6054;width:13199;height:1085" filled="f" stroked="f">
              <v:textbox style="mso-next-textbox:#_x0000_s29097" inset="0,0,0,0">
                <w:txbxContent/>
              </v:textbox>
            </v:shape>
            <v:shape id="_x0000_s29097" type="#_x0000_t202" style="position:absolute;left:571;top:7135;width:13199;height:1085" filled="f" stroked="f">
              <v:textbox style="mso-next-textbox:#_x0000_s29098" inset="0,0,0,0">
                <w:txbxContent/>
              </v:textbox>
            </v:shape>
            <v:shape id="_x0000_s29098" type="#_x0000_t202" style="position:absolute;left:571;top:8215;width:13199;height:1085" filled="f" stroked="f">
              <v:textbox style="mso-next-textbox:#_x0000_s29099" inset="0,0,0,0">
                <w:txbxContent/>
              </v:textbox>
            </v:shape>
            <v:shape id="_x0000_s29099" type="#_x0000_t202" style="position:absolute;left:571;top:9296;width:18854;height:9735" filled="f" stroked="f">
              <v:textbox style="mso-next-textbox:#_x0000_s29099" inset="0,0,0,0">
                <w:txbxContent/>
              </v:textbox>
            </v:shape>
            <w10:wrap type="tight" anchorx="page" anchory="page"/>
          </v:group>
        </w:pict>
      </w:r>
      <w:r>
        <w:rPr>
          <w:noProof/>
        </w:rPr>
        <w:drawing>
          <wp:anchor distT="0" distB="0" distL="114300" distR="114300" simplePos="0" relativeHeight="251907152" behindDoc="0" locked="0" layoutInCell="1" allowOverlap="1">
            <wp:simplePos x="0" y="0"/>
            <wp:positionH relativeFrom="page">
              <wp:posOffset>6464300</wp:posOffset>
            </wp:positionH>
            <wp:positionV relativeFrom="page">
              <wp:posOffset>2768600</wp:posOffset>
            </wp:positionV>
            <wp:extent cx="850265" cy="1143000"/>
            <wp:effectExtent l="50800" t="25400" r="13335" b="0"/>
            <wp:wrapTight wrapText="bothSides">
              <wp:wrapPolygon edited="0">
                <wp:start x="-1291" y="-480"/>
                <wp:lineTo x="-1291" y="21600"/>
                <wp:lineTo x="21939" y="21600"/>
                <wp:lineTo x="21939" y="-480"/>
                <wp:lineTo x="-1291" y="-480"/>
              </wp:wrapPolygon>
            </wp:wrapTight>
            <wp:docPr id="29" name="Picture 28" descr="manzanita hens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zanita hensley.jpg"/>
                    <pic:cNvPicPr/>
                  </pic:nvPicPr>
                  <pic:blipFill>
                    <a:blip r:embed="rId45"/>
                    <a:stretch>
                      <a:fillRect/>
                    </a:stretch>
                  </pic:blipFill>
                  <pic:spPr>
                    <a:xfrm>
                      <a:off x="0" y="0"/>
                      <a:ext cx="850265"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sidRPr="00724CC3">
        <w:rPr>
          <w:rFonts w:ascii="Book Antiqua" w:hAnsi="Book Antiqua" w:cs="Cambria"/>
          <w:noProof/>
        </w:rPr>
        <w:pict>
          <v:shape id="_x0000_s22654" type="#_x0000_t202" style="position:absolute;margin-left:322.5pt;margin-top:194.4pt;width:252pt;height:16.6pt;z-index:251903056;mso-wrap-edited:f;mso-position-horizontal-relative:page;mso-position-vertical-relative:page" wrapcoords="0 0 21600 0 21600 21600 0 21600 0 0" filled="f" stroked="f">
            <v:fill o:detectmouseclick="t"/>
            <v:textbox style="mso-next-textbox:#_x0000_s22654" inset="0,0,0,0">
              <w:txbxContent>
                <w:p w:rsidR="00182826" w:rsidRPr="00FF4F9F" w:rsidRDefault="000A4450" w:rsidP="00A44FF0">
                  <w:pPr>
                    <w:pStyle w:val="Heading2"/>
                    <w:jc w:val="left"/>
                    <w:rPr>
                      <w:color w:val="auto"/>
                      <w:sz w:val="28"/>
                    </w:rPr>
                  </w:pPr>
                  <w:r>
                    <w:rPr>
                      <w:color w:val="auto"/>
                      <w:sz w:val="28"/>
                    </w:rPr>
                    <w:t>Manzanita Hensely Lowarch</w:t>
                  </w:r>
                </w:p>
              </w:txbxContent>
            </v:textbox>
            <w10:wrap type="tight" anchorx="page" anchory="page"/>
          </v:shape>
        </w:pict>
      </w:r>
      <w:r w:rsidRPr="00724CC3">
        <w:rPr>
          <w:rFonts w:ascii="Book Antiqua" w:hAnsi="Book Antiqua" w:cs="Cambria"/>
          <w:noProof/>
        </w:rPr>
        <w:pict>
          <v:line id="_x0000_s22653" style="position:absolute;z-index:251902032;mso-wrap-edited:f;mso-position-horizontal-relative:page;mso-position-vertical-relative:page" from="362pt,182pt" to="535pt,182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sidRPr="00724CC3">
        <w:rPr>
          <w:rFonts w:ascii="Book Antiqua" w:hAnsi="Book Antiqua" w:cs="Cambria"/>
          <w:noProof/>
        </w:rPr>
        <w:pict>
          <v:line id="_x0000_s22646" style="position:absolute;z-index:251891792;mso-wrap-edited:f;mso-position-horizontal-relative:page;mso-position-vertical-relative:page" from="74pt,490.7pt" to="247pt,490.7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shape id="_x0000_s22651" type="#_x0000_t202" style="position:absolute;margin-left:322.5pt;margin-top:63.7pt;width:252pt;height:16.6pt;z-index:251899984;mso-wrap-edited:f;mso-position-horizontal-relative:page;mso-position-vertical-relative:page" wrapcoords="0 0 21600 0 21600 21600 0 21600 0 0" filled="f" stroked="f">
            <v:fill o:detectmouseclick="t"/>
            <v:textbox style="mso-next-textbox:#_x0000_s22651" inset=",0,,0">
              <w:txbxContent>
                <w:p w:rsidR="00182826" w:rsidRPr="00960FB3" w:rsidRDefault="000A4450" w:rsidP="00A44FF0">
                  <w:pPr>
                    <w:spacing w:after="0"/>
                  </w:pPr>
                  <w:r>
                    <w:t xml:space="preserve">Alice Gwerder Rowe </w:t>
                  </w:r>
                  <w:r w:rsidRPr="00960FB3">
                    <w:t>(continued)</w:t>
                  </w:r>
                </w:p>
              </w:txbxContent>
            </v:textbox>
            <w10:wrap type="tight" anchorx="page" anchory="page"/>
          </v:shape>
        </w:pict>
      </w:r>
      <w:r>
        <w:rPr>
          <w:noProof/>
        </w:rPr>
        <w:drawing>
          <wp:anchor distT="0" distB="0" distL="114300" distR="114300" simplePos="0" relativeHeight="251898960" behindDoc="0" locked="0" layoutInCell="1" allowOverlap="1">
            <wp:simplePos x="0" y="0"/>
            <wp:positionH relativeFrom="page">
              <wp:posOffset>2804160</wp:posOffset>
            </wp:positionH>
            <wp:positionV relativeFrom="page">
              <wp:posOffset>6616700</wp:posOffset>
            </wp:positionV>
            <wp:extent cx="850265" cy="1141730"/>
            <wp:effectExtent l="50800" t="25400" r="13335" b="1270"/>
            <wp:wrapTight wrapText="bothSides">
              <wp:wrapPolygon edited="0">
                <wp:start x="-1291" y="-481"/>
                <wp:lineTo x="-1291" y="21624"/>
                <wp:lineTo x="21939" y="21624"/>
                <wp:lineTo x="21939" y="-481"/>
                <wp:lineTo x="-1291" y="-481"/>
              </wp:wrapPolygon>
            </wp:wrapTight>
            <wp:docPr id="28" name="Picture 27" descr="alice gwe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e gwerder.jpg"/>
                    <pic:cNvPicPr/>
                  </pic:nvPicPr>
                  <pic:blipFill>
                    <a:blip r:embed="rId46"/>
                    <a:stretch>
                      <a:fillRect/>
                    </a:stretch>
                  </pic:blipFill>
                  <pic:spPr>
                    <a:xfrm>
                      <a:off x="0" y="0"/>
                      <a:ext cx="850265" cy="1141730"/>
                    </a:xfrm>
                    <a:prstGeom prst="rect">
                      <a:avLst/>
                    </a:prstGeom>
                    <a:ln w="12700" cap="flat" cmpd="sng" algn="ctr">
                      <a:solidFill>
                        <a:srgbClr val="000000"/>
                      </a:solidFill>
                      <a:prstDash val="solid"/>
                      <a:round/>
                      <a:headEnd type="none" w="med" len="med"/>
                      <a:tailEnd type="none" w="med" len="med"/>
                    </a:ln>
                  </pic:spPr>
                </pic:pic>
              </a:graphicData>
            </a:graphic>
          </wp:anchor>
        </w:drawing>
      </w:r>
      <w:r>
        <w:rPr>
          <w:noProof/>
        </w:rPr>
        <w:pict>
          <v:group id="_x0000_s29078" style="position:absolute;margin-left:36pt;margin-top:512pt;width:252pt;height:211.3pt;z-index:251893840;mso-position-horizontal-relative:page;mso-position-vertical-relative:page" coordsize="20000,20000" wrapcoords="0 0 21600 0 21600 21600 0 21600 0 0" mv:complextextbox="1">
            <o:lock v:ext="edit" ungrouping="t"/>
            <v:shape id="_x0000_s29079" type="#_x0000_t202" style="position:absolute;width:20000;height:20000;mso-wrap-edited:f;mso-position-horizontal-relative:page;mso-position-vertical-relative:page" wrapcoords="0 0 21600 0 21600 21600 0 21600 0 0" o:regroupid="184" mv:complextextbox="1" filled="f" stroked="f">
              <v:fill o:detectmouseclick="t"/>
              <v:textbox style="mso-next-textbox:#_x0000_s22648" inset=",7.2pt,,7.2pt"/>
            </v:shape>
            <v:shape id="_x0000_s29080" type="#_x0000_t202" style="position:absolute;left:571;top:681;width:13064;height:1146" filled="f" stroked="f">
              <v:textbox style="mso-next-textbox:#_x0000_s29081" inset="0,0,0,0">
                <w:txbxContent>
                  <w:p w:rsidR="00182826" w:rsidRDefault="000A4450" w:rsidP="00A44FF0">
                    <w:pPr>
                      <w:spacing w:after="0"/>
                      <w:ind w:firstLine="216"/>
                    </w:pPr>
                    <w:r w:rsidRPr="001126B0">
                      <w:rPr>
                        <w:rFonts w:cs="Cambria"/>
                        <w:sz w:val="20"/>
                      </w:rPr>
                      <w:t xml:space="preserve">After MHS and MJC, I </w:t>
                    </w:r>
                    <w:r w:rsidRPr="001126B0">
                      <w:rPr>
                        <w:rFonts w:cs="Cambria"/>
                        <w:sz w:val="20"/>
                      </w:rPr>
                      <w:t>got my B.S. in Nursing from San Jose State.  It was there that I met and married my husband of 36 years, Fred Rowe.  He attended UCSD Medical School, and together we lived in San Diego, Portland (Internship), and Fresno (Emergency Medicine Residency).  Whi</w:t>
                    </w:r>
                    <w:r w:rsidRPr="001126B0">
                      <w:rPr>
                        <w:rFonts w:cs="Cambria"/>
                        <w:sz w:val="20"/>
                      </w:rPr>
                      <w:t>le in Fresno, I got my Masters Degree in Nursing. After training was complete, we moved to Sacramento, where we have settled for the past 26 years.  We have two sons, ages 25 and 22, both of which live in the Bay Area.  Neither is married yet.  Over the ye</w:t>
                    </w:r>
                    <w:r w:rsidRPr="001126B0">
                      <w:rPr>
                        <w:rFonts w:cs="Cambria"/>
                        <w:sz w:val="20"/>
                      </w:rPr>
                      <w:t>ars, my husband I have taken many trips, inclu</w:t>
                    </w:r>
                    <w:r>
                      <w:rPr>
                        <w:rFonts w:cs="Cambria"/>
                        <w:sz w:val="20"/>
                      </w:rPr>
                      <w:t>ding a six-</w:t>
                    </w:r>
                    <w:r w:rsidRPr="001126B0">
                      <w:rPr>
                        <w:rFonts w:cs="Cambria"/>
                        <w:sz w:val="20"/>
                      </w:rPr>
                      <w:t>month adventure that took us to Egypt, Kenya, Israel, Turkey and most of Europe.  We have al</w:t>
                    </w:r>
                    <w:r>
                      <w:rPr>
                        <w:rFonts w:cs="Cambria"/>
                        <w:sz w:val="20"/>
                      </w:rPr>
                      <w:t xml:space="preserve">so traveled throughout the US </w:t>
                    </w:r>
                    <w:r w:rsidRPr="001126B0">
                      <w:rPr>
                        <w:rFonts w:cs="Cambria"/>
                        <w:sz w:val="20"/>
                      </w:rPr>
                      <w:t xml:space="preserve">and have vacationed in Hong Kong, Mexico and Canada. We have participated in </w:t>
                    </w:r>
                    <w:r w:rsidRPr="001126B0">
                      <w:rPr>
                        <w:rFonts w:cs="Cambria"/>
                        <w:sz w:val="20"/>
                      </w:rPr>
                      <w:t>two service trips, working in Ecuador and Romania. My husband is now retired and we plan to travel more in the future. We are also both members of our local Rotary Club and we both do a lot of volunteering.</w:t>
                    </w:r>
                  </w:p>
                </w:txbxContent>
              </v:textbox>
            </v:shape>
            <v:shape id="_x0000_s29081" type="#_x0000_t202" style="position:absolute;left:571;top:1822;width:13064;height:1145" filled="f" stroked="f">
              <v:textbox style="mso-next-textbox:#_x0000_s29082" inset="0,0,0,0">
                <w:txbxContent/>
              </v:textbox>
            </v:shape>
            <v:shape id="_x0000_s29082" type="#_x0000_t202" style="position:absolute;left:571;top:2963;width:13064;height:1145" filled="f" stroked="f">
              <v:textbox style="mso-next-textbox:#_x0000_s29083" inset="0,0,0,0">
                <w:txbxContent/>
              </v:textbox>
            </v:shape>
            <v:shape id="_x0000_s29083" type="#_x0000_t202" style="position:absolute;left:571;top:4103;width:13064;height:1145" filled="f" stroked="f">
              <v:textbox style="mso-next-textbox:#_x0000_s29084" inset="0,0,0,0">
                <w:txbxContent/>
              </v:textbox>
            </v:shape>
            <v:shape id="_x0000_s29084" type="#_x0000_t202" style="position:absolute;left:571;top:5244;width:13064;height:1150" filled="f" stroked="f">
              <v:textbox style="mso-next-textbox:#_x0000_s29085" inset="0,0,0,0">
                <w:txbxContent/>
              </v:textbox>
            </v:shape>
            <v:shape id="_x0000_s29085" type="#_x0000_t202" style="position:absolute;left:571;top:6389;width:13064;height:1145" filled="f" stroked="f">
              <v:textbox style="mso-next-textbox:#_x0000_s29086" inset="0,0,0,0">
                <w:txbxContent/>
              </v:textbox>
            </v:shape>
            <v:shape id="_x0000_s29086" type="#_x0000_t202" style="position:absolute;left:571;top:7530;width:13064;height:1145" filled="f" stroked="f">
              <v:textbox style="mso-next-textbox:#_x0000_s29087" inset="0,0,0,0">
                <w:txbxContent/>
              </v:textbox>
            </v:shape>
            <v:shape id="_x0000_s29087" type="#_x0000_t202" style="position:absolute;left:571;top:8670;width:13064;height:1145" filled="f" stroked="f">
              <v:textbox style="mso-next-textbox:#_x0000_s29088" inset="0,0,0,0">
                <w:txbxContent/>
              </v:textbox>
            </v:shape>
            <v:shape id="_x0000_s29088" type="#_x0000_t202" style="position:absolute;left:571;top:9811;width:18854;height:9134" filled="f" stroked="f">
              <v:textbox style="mso-next-textbox:#_x0000_s22648" inset="0,0,0,0">
                <w:txbxContent/>
              </v:textbox>
            </v:shape>
            <w10:wrap type="tight" anchorx="page" anchory="page"/>
          </v:group>
        </w:pict>
      </w:r>
      <w:r>
        <w:rPr>
          <w:noProof/>
        </w:rPr>
        <w:pict>
          <v:shape id="_x0000_s22650" type="#_x0000_t202" style="position:absolute;margin-left:34.5pt;margin-top:723.3pt;width:252pt;height:23.2pt;z-index:251896912;mso-wrap-edited:f;mso-position-horizontal-relative:page;mso-position-vertical-relative:page" wrapcoords="0 0 21600 0 21600 21600 0 21600 0 0" filled="f" stroked="f">
            <v:fill o:detectmouseclick="t"/>
            <v:textbox style="mso-next-textbox:#_x0000_s22650" inset=",0,,7.2pt">
              <w:txbxContent>
                <w:p w:rsidR="00182826" w:rsidRPr="00960FB3" w:rsidRDefault="000A4450" w:rsidP="00A44FF0">
                  <w:pPr>
                    <w:spacing w:after="0"/>
                    <w:rPr>
                      <w:sz w:val="22"/>
                    </w:rPr>
                  </w:pPr>
                  <w:r w:rsidRPr="00960FB3">
                    <w:rPr>
                      <w:sz w:val="22"/>
                    </w:rPr>
                    <w:t xml:space="preserve">(Continued </w:t>
                  </w:r>
                  <w:r>
                    <w:rPr>
                      <w:sz w:val="22"/>
                    </w:rPr>
                    <w:t xml:space="preserve">on next </w:t>
                  </w:r>
                  <w:r>
                    <w:rPr>
                      <w:sz w:val="22"/>
                    </w:rPr>
                    <w:t>column</w:t>
                  </w:r>
                  <w:r w:rsidRPr="00960FB3">
                    <w:rPr>
                      <w:sz w:val="22"/>
                    </w:rPr>
                    <w:t xml:space="preserve"> …)</w:t>
                  </w:r>
                </w:p>
              </w:txbxContent>
            </v:textbox>
            <w10:wrap type="tight" anchorx="page" anchory="page"/>
          </v:shape>
        </w:pict>
      </w:r>
      <w:r w:rsidRPr="00724CC3">
        <w:rPr>
          <w:rFonts w:ascii="Book Antiqua" w:hAnsi="Book Antiqua" w:cs="Cambria"/>
          <w:noProof/>
        </w:rPr>
        <w:pict>
          <v:shape id="_x0000_s22649" type="#_x0000_t202" style="position:absolute;margin-left:37.4pt;margin-top:498.4pt;width:252pt;height:16.6pt;z-index:251895888;mso-wrap-edited:f;mso-position-horizontal-relative:page;mso-position-vertical-relative:page" wrapcoords="0 0 21600 0 21600 21600 0 21600 0 0" filled="f" stroked="f">
            <v:fill o:detectmouseclick="t"/>
            <v:textbox style="mso-next-textbox:#_x0000_s22649" inset="0,0,0,0">
              <w:txbxContent>
                <w:p w:rsidR="00182826" w:rsidRPr="00FF4F9F" w:rsidRDefault="000A4450" w:rsidP="00A44FF0">
                  <w:pPr>
                    <w:pStyle w:val="Heading2"/>
                    <w:jc w:val="left"/>
                    <w:rPr>
                      <w:color w:val="auto"/>
                      <w:sz w:val="28"/>
                    </w:rPr>
                  </w:pPr>
                  <w:r>
                    <w:rPr>
                      <w:color w:val="auto"/>
                      <w:sz w:val="28"/>
                    </w:rPr>
                    <w:t>Alice Gwerder Rowe</w:t>
                  </w:r>
                </w:p>
              </w:txbxContent>
            </v:textbox>
            <w10:wrap type="tight" anchorx="page" anchory="page"/>
          </v:shape>
        </w:pict>
      </w:r>
      <w:r>
        <w:rPr>
          <w:rFonts w:ascii="Book Antiqua" w:hAnsi="Book Antiqua" w:cs="Cambria"/>
          <w:noProof/>
        </w:rPr>
        <w:pict>
          <v:group id="_x0000_s29056" style="position:absolute;margin-left:34.5pt;margin-top:74.7pt;width:252pt;height:417pt;z-index:251886672;mso-position-horizontal-relative:page;mso-position-vertical-relative:page" coordsize="20000,20000" wrapcoords="0 0 21600 0 21600 21600 0 21600 0 0" mv:complextextbox="1">
            <o:lock v:ext="edit" ungrouping="t"/>
            <v:shape id="_x0000_s29057" type="#_x0000_t202" style="position:absolute;width:20000;height:20000;mso-wrap-edited:f;mso-position-horizontal-relative:page;mso-position-vertical-relative:page" wrapcoords="0 0 21600 0 21600 21600 0 21600 0 0" o:regroupid="183" mv:complextextbox="1" filled="f" stroked="f">
              <v:fill o:detectmouseclick="t"/>
              <v:textbox style="mso-next-textbox:#_x0000_s28325" inset=",7.2pt,,7.2pt"/>
            </v:shape>
            <v:shape id="_x0000_s29058" type="#_x0000_t202" style="position:absolute;left:571;top:345;width:13040;height:581" filled="f" stroked="f">
              <v:textbox style="mso-next-textbox:#_x0000_s29059" inset="0,0,0,0">
                <w:txbxContent>
                  <w:p w:rsidR="00182826" w:rsidRDefault="000A4450" w:rsidP="00A44FF0">
                    <w:pPr>
                      <w:widowControl w:val="0"/>
                      <w:autoSpaceDE w:val="0"/>
                      <w:autoSpaceDN w:val="0"/>
                      <w:adjustRightInd w:val="0"/>
                      <w:spacing w:after="0"/>
                      <w:ind w:firstLine="216"/>
                      <w:rPr>
                        <w:rFonts w:cs="Cambria"/>
                        <w:sz w:val="20"/>
                      </w:rPr>
                    </w:pPr>
                    <w:r w:rsidRPr="001126B0">
                      <w:rPr>
                        <w:rFonts w:cs="Cambria"/>
                        <w:sz w:val="20"/>
                      </w:rPr>
                      <w:t>We will be married 40 years this coming December.  Joe retired as a Senior Chief Petty Officer in the U.S. Coast Guard in 1993 after 20 years of service.  His work has taken him to many different places in the world along with Diana.  After retirement we m</w:t>
                    </w:r>
                    <w:r w:rsidRPr="001126B0">
                      <w:rPr>
                        <w:rFonts w:cs="Cambria"/>
                        <w:sz w:val="20"/>
                      </w:rPr>
                      <w:t>oved to Reno, Nevada wh</w:t>
                    </w:r>
                    <w:r>
                      <w:rPr>
                        <w:rFonts w:cs="Cambria"/>
                        <w:sz w:val="20"/>
                      </w:rPr>
                      <w:t xml:space="preserve">ere </w:t>
                    </w:r>
                    <w:r w:rsidRPr="001126B0">
                      <w:rPr>
                        <w:rFonts w:cs="Cambria"/>
                        <w:sz w:val="20"/>
                      </w:rPr>
                      <w:t>we resided for 8 years where Joe worked for the State of Nevada DOT.  </w:t>
                    </w:r>
                  </w:p>
                  <w:p w:rsidR="00182826" w:rsidRDefault="000A4450" w:rsidP="00A44FF0">
                    <w:pPr>
                      <w:widowControl w:val="0"/>
                      <w:autoSpaceDE w:val="0"/>
                      <w:autoSpaceDN w:val="0"/>
                      <w:adjustRightInd w:val="0"/>
                      <w:spacing w:after="0"/>
                      <w:ind w:firstLine="216"/>
                      <w:rPr>
                        <w:rFonts w:cs="Cambria"/>
                        <w:sz w:val="20"/>
                      </w:rPr>
                    </w:pPr>
                    <w:r w:rsidRPr="001126B0">
                      <w:rPr>
                        <w:rFonts w:cs="Cambria"/>
                        <w:sz w:val="20"/>
                      </w:rPr>
                      <w:t>While in the Coast Guard, Diana managed an Office Supply store in Kodiak, Alaska.  In 1983, she started her career in the financial industry with Merrill Lync</w:t>
                    </w:r>
                    <w:r w:rsidRPr="001126B0">
                      <w:rPr>
                        <w:rFonts w:cs="Cambria"/>
                        <w:sz w:val="20"/>
                      </w:rPr>
                      <w:t xml:space="preserve">h, and with the exception of the 8 years in Reno, where she worked for </w:t>
                    </w:r>
                    <w:r>
                      <w:rPr>
                        <w:rFonts w:cs="Cambria"/>
                        <w:sz w:val="20"/>
                      </w:rPr>
                      <w:t xml:space="preserve">A.G. Edwards and Smith Barney, </w:t>
                    </w:r>
                    <w:r w:rsidRPr="001126B0">
                      <w:rPr>
                        <w:rFonts w:cs="Cambria"/>
                        <w:sz w:val="20"/>
                      </w:rPr>
                      <w:t>she continues to work with Merrill Lynch, now over 20 years as a Senior Registered Associate.  </w:t>
                    </w:r>
                  </w:p>
                  <w:p w:rsidR="00182826" w:rsidRPr="00360268" w:rsidRDefault="000A4450" w:rsidP="00A44FF0">
                    <w:pPr>
                      <w:widowControl w:val="0"/>
                      <w:autoSpaceDE w:val="0"/>
                      <w:autoSpaceDN w:val="0"/>
                      <w:adjustRightInd w:val="0"/>
                      <w:spacing w:after="0"/>
                      <w:ind w:firstLine="216"/>
                      <w:rPr>
                        <w:rFonts w:cs="Cambria"/>
                        <w:sz w:val="20"/>
                      </w:rPr>
                    </w:pPr>
                    <w:r w:rsidRPr="001126B0">
                      <w:rPr>
                        <w:rFonts w:cs="Cambria"/>
                        <w:sz w:val="20"/>
                      </w:rPr>
                      <w:t>We now live in Modesto, where Joe now works</w:t>
                    </w:r>
                    <w:r>
                      <w:rPr>
                        <w:rFonts w:cs="Cambria"/>
                        <w:sz w:val="20"/>
                      </w:rPr>
                      <w:t xml:space="preserve"> for Modesto Ci</w:t>
                    </w:r>
                    <w:r>
                      <w:rPr>
                        <w:rFonts w:cs="Cambria"/>
                        <w:sz w:val="20"/>
                      </w:rPr>
                      <w:t xml:space="preserve">ty Schools as a </w:t>
                    </w:r>
                    <w:r w:rsidRPr="001126B0">
                      <w:rPr>
                        <w:rFonts w:cs="Cambria"/>
                        <w:sz w:val="20"/>
                      </w:rPr>
                      <w:t>Campus Supervisor at Roosevelt Junior High School. Our son is working toward his Bachelor's Degree in Leadership Management through Oklahoma University, while at the same time making a career out of the U.S. Coast Guard as a Senior Chief Pe</w:t>
                    </w:r>
                    <w:r w:rsidRPr="001126B0">
                      <w:rPr>
                        <w:rFonts w:cs="Cambria"/>
                        <w:sz w:val="20"/>
                      </w:rPr>
                      <w:t>tty Officer (Silver Badge) stationed in Charleston, S.C.  Our daughter-in-law Antreka works as a GS-9 on the Coast Guard ba</w:t>
                    </w:r>
                    <w:r>
                      <w:rPr>
                        <w:rFonts w:cs="Cambria"/>
                        <w:sz w:val="20"/>
                      </w:rPr>
                      <w:t>se in Charleston.  We have a 20-year-old grand</w:t>
                    </w:r>
                    <w:r w:rsidRPr="001126B0">
                      <w:rPr>
                        <w:rFonts w:cs="Cambria"/>
                        <w:sz w:val="20"/>
                      </w:rPr>
                      <w:t>daughter named Maddie who is attending San Diego S</w:t>
                    </w:r>
                    <w:r>
                      <w:rPr>
                        <w:rFonts w:cs="Cambria"/>
                        <w:sz w:val="20"/>
                      </w:rPr>
                      <w:t>tate University.  Our two grand</w:t>
                    </w:r>
                    <w:r w:rsidRPr="001126B0">
                      <w:rPr>
                        <w:rFonts w:cs="Cambria"/>
                        <w:sz w:val="20"/>
                      </w:rPr>
                      <w:t xml:space="preserve">sons, </w:t>
                    </w:r>
                    <w:r w:rsidRPr="001126B0">
                      <w:rPr>
                        <w:rFonts w:cs="Cambria"/>
                        <w:sz w:val="20"/>
                      </w:rPr>
                      <w:t>Cody, 13 and Oliver, 9, are what most gr</w:t>
                    </w:r>
                    <w:r>
                      <w:rPr>
                        <w:rFonts w:cs="Cambria"/>
                        <w:sz w:val="20"/>
                      </w:rPr>
                      <w:t>andparents say, simply the best</w:t>
                    </w:r>
                    <w:r w:rsidRPr="001126B0">
                      <w:rPr>
                        <w:rFonts w:cs="Cambria"/>
                        <w:sz w:val="20"/>
                      </w:rPr>
                      <w:t>.</w:t>
                    </w:r>
                  </w:p>
                </w:txbxContent>
              </v:textbox>
            </v:shape>
            <v:shape id="_x0000_s29059" type="#_x0000_t202" style="position:absolute;left:571;top:923;width:13040;height:581" filled="f" stroked="f">
              <v:textbox style="mso-next-textbox:#_x0000_s29060" inset="0,0,0,0">
                <w:txbxContent/>
              </v:textbox>
            </v:shape>
            <v:shape id="_x0000_s29060" type="#_x0000_t202" style="position:absolute;left:571;top:1501;width:13040;height:581" filled="f" stroked="f">
              <v:textbox style="mso-next-textbox:#_x0000_s29061" inset="0,0,0,0">
                <w:txbxContent/>
              </v:textbox>
            </v:shape>
            <v:shape id="_x0000_s29061" type="#_x0000_t202" style="position:absolute;left:571;top:2079;width:13040;height:580" filled="f" stroked="f">
              <v:textbox style="mso-next-textbox:#_x0000_s29062" inset="0,0,0,0">
                <w:txbxContent/>
              </v:textbox>
            </v:shape>
            <v:shape id="_x0000_s29062" type="#_x0000_t202" style="position:absolute;left:571;top:2657;width:13040;height:583" filled="f" stroked="f">
              <v:textbox style="mso-next-textbox:#_x0000_s29063" inset="0,0,0,0">
                <w:txbxContent/>
              </v:textbox>
            </v:shape>
            <v:shape id="_x0000_s29063" type="#_x0000_t202" style="position:absolute;left:571;top:3237;width:13040;height:581" filled="f" stroked="f">
              <v:textbox style="mso-next-textbox:#_x0000_s29064" inset="0,0,0,0">
                <w:txbxContent/>
              </v:textbox>
            </v:shape>
            <v:shape id="_x0000_s29064" type="#_x0000_t202" style="position:absolute;left:571;top:3815;width:13040;height:581" filled="f" stroked="f">
              <v:textbox style="mso-next-textbox:#_x0000_s29065" inset="0,0,0,0">
                <w:txbxContent/>
              </v:textbox>
            </v:shape>
            <v:shape id="_x0000_s29065" type="#_x0000_t202" style="position:absolute;left:571;top:4393;width:13040;height:581" filled="f" stroked="f">
              <v:textbox style="mso-next-textbox:#_x0000_s29066" inset="0,0,0,0">
                <w:txbxContent/>
              </v:textbox>
            </v:shape>
            <v:shape id="_x0000_s29066" type="#_x0000_t202" style="position:absolute;left:571;top:4971;width:18854;height:1158" filled="f" stroked="f">
              <v:textbox style="mso-next-textbox:#_x0000_s29067" inset="0,0,0,0">
                <w:txbxContent/>
              </v:textbox>
            </v:shape>
            <v:shape id="_x0000_s29067" type="#_x0000_t202" style="position:absolute;left:571;top:6127;width:13123;height:580" filled="f" stroked="f">
              <v:textbox style="mso-next-textbox:#_x0000_s29068" inset="0,0,0,0">
                <w:txbxContent/>
              </v:textbox>
            </v:shape>
            <v:shape id="_x0000_s29068" type="#_x0000_t202" style="position:absolute;left:571;top:6705;width:13123;height:580" filled="f" stroked="f">
              <v:textbox style="mso-next-textbox:#_x0000_s29069" inset="0,0,0,0">
                <w:txbxContent/>
              </v:textbox>
            </v:shape>
            <v:shape id="_x0000_s29069" type="#_x0000_t202" style="position:absolute;left:571;top:7283;width:13123;height:580" filled="f" stroked="f">
              <v:textbox style="mso-next-textbox:#_x0000_s29070" inset="0,0,0,0">
                <w:txbxContent/>
              </v:textbox>
            </v:shape>
            <v:shape id="_x0000_s29070" type="#_x0000_t202" style="position:absolute;left:571;top:7861;width:13123;height:583" filled="f" stroked="f">
              <v:textbox style="mso-next-textbox:#_x0000_s29071" inset="0,0,0,0">
                <w:txbxContent/>
              </v:textbox>
            </v:shape>
            <v:shape id="_x0000_s29071" type="#_x0000_t202" style="position:absolute;left:571;top:8441;width:13123;height:581" filled="f" stroked="f">
              <v:textbox style="mso-next-textbox:#_x0000_s29072" inset="0,0,0,0">
                <w:txbxContent/>
              </v:textbox>
            </v:shape>
            <v:shape id="_x0000_s29072" type="#_x0000_t202" style="position:absolute;left:571;top:9019;width:13123;height:581" filled="f" stroked="f">
              <v:textbox style="mso-next-textbox:#_x0000_s29073" inset="0,0,0,0">
                <w:txbxContent/>
              </v:textbox>
            </v:shape>
            <v:shape id="_x0000_s29073" type="#_x0000_t202" style="position:absolute;left:571;top:9597;width:13123;height:580" filled="f" stroked="f">
              <v:textbox style="mso-next-textbox:#_x0000_s29074" inset="0,0,0,0">
                <w:txbxContent/>
              </v:textbox>
            </v:shape>
            <v:shape id="_x0000_s29074" type="#_x0000_t202" style="position:absolute;left:571;top:10175;width:13123;height:580" filled="f" stroked="f">
              <v:textbox style="mso-next-textbox:#_x0000_s29075" inset="0,0,0,0">
                <w:txbxContent/>
              </v:textbox>
            </v:shape>
            <v:shape id="_x0000_s29075" type="#_x0000_t202" style="position:absolute;left:571;top:10753;width:13123;height:580" filled="f" stroked="f">
              <v:textbox style="mso-next-textbox:#_x0000_s29076" inset="0,0,0,0">
                <w:txbxContent/>
              </v:textbox>
            </v:shape>
            <v:shape id="_x0000_s29076" type="#_x0000_t202" style="position:absolute;left:571;top:11331;width:18854;height:580" filled="f" stroked="f">
              <v:textbox style="mso-next-textbox:#_x0000_s29077" inset="0,0,0,0">
                <w:txbxContent/>
              </v:textbox>
            </v:shape>
            <v:shape id="_x0000_s29077" type="#_x0000_t202" style="position:absolute;left:571;top:11909;width:18854;height:7520" filled="f" stroked="f">
              <v:textbox style="mso-next-textbox:#_x0000_s29077" inset="0,0,0,0">
                <w:txbxContent/>
              </v:textbox>
            </v:shape>
            <w10:wrap type="tight" anchorx="page" anchory="page"/>
          </v:group>
        </w:pict>
      </w:r>
      <w:r>
        <w:rPr>
          <w:rFonts w:ascii="Book Antiqua" w:hAnsi="Book Antiqua" w:cs="Cambria"/>
          <w:noProof/>
        </w:rPr>
        <w:drawing>
          <wp:anchor distT="0" distB="0" distL="114300" distR="114300" simplePos="0" relativeHeight="251890768" behindDoc="0" locked="0" layoutInCell="1" allowOverlap="1">
            <wp:simplePos x="0" y="0"/>
            <wp:positionH relativeFrom="page">
              <wp:posOffset>2794000</wp:posOffset>
            </wp:positionH>
            <wp:positionV relativeFrom="page">
              <wp:posOffset>2641600</wp:posOffset>
            </wp:positionV>
            <wp:extent cx="868680" cy="1149350"/>
            <wp:effectExtent l="50800" t="25400" r="20320" b="19050"/>
            <wp:wrapTight wrapText="bothSides">
              <wp:wrapPolygon edited="0">
                <wp:start x="-1263" y="-477"/>
                <wp:lineTo x="-1263" y="21958"/>
                <wp:lineTo x="22105" y="21958"/>
                <wp:lineTo x="22105" y="-477"/>
                <wp:lineTo x="-1263" y="-477"/>
              </wp:wrapPolygon>
            </wp:wrapTight>
            <wp:docPr id="27" name="Picture 26" descr="diane r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ne riley.jpg"/>
                    <pic:cNvPicPr/>
                  </pic:nvPicPr>
                  <pic:blipFill>
                    <a:blip r:embed="rId47"/>
                    <a:stretch>
                      <a:fillRect/>
                    </a:stretch>
                  </pic:blipFill>
                  <pic:spPr>
                    <a:xfrm>
                      <a:off x="0" y="0"/>
                      <a:ext cx="868680" cy="1149350"/>
                    </a:xfrm>
                    <a:prstGeom prst="rect">
                      <a:avLst/>
                    </a:prstGeom>
                    <a:ln w="12700" cap="flat" cmpd="sng" algn="ctr">
                      <a:solidFill>
                        <a:srgbClr val="000000"/>
                      </a:solidFill>
                      <a:prstDash val="solid"/>
                      <a:round/>
                      <a:headEnd type="none" w="med" len="med"/>
                      <a:tailEnd type="none" w="med" len="med"/>
                    </a:ln>
                  </pic:spPr>
                </pic:pic>
              </a:graphicData>
            </a:graphic>
          </wp:anchor>
        </w:drawing>
      </w:r>
      <w:r>
        <w:rPr>
          <w:rFonts w:ascii="Book Antiqua" w:hAnsi="Book Antiqua" w:cs="Cambria"/>
          <w:noProof/>
        </w:rPr>
        <w:drawing>
          <wp:anchor distT="0" distB="0" distL="114300" distR="114300" simplePos="0" relativeHeight="251888720" behindDoc="0" locked="0" layoutInCell="1" allowOverlap="1">
            <wp:simplePos x="0" y="0"/>
            <wp:positionH relativeFrom="page">
              <wp:posOffset>2781300</wp:posOffset>
            </wp:positionH>
            <wp:positionV relativeFrom="page">
              <wp:posOffset>1117600</wp:posOffset>
            </wp:positionV>
            <wp:extent cx="873760" cy="1143000"/>
            <wp:effectExtent l="50800" t="25400" r="15240" b="0"/>
            <wp:wrapTight wrapText="bothSides">
              <wp:wrapPolygon edited="0">
                <wp:start x="-1256" y="-480"/>
                <wp:lineTo x="-1256" y="21600"/>
                <wp:lineTo x="21977" y="21600"/>
                <wp:lineTo x="21977" y="-480"/>
                <wp:lineTo x="-1256" y="-480"/>
              </wp:wrapPolygon>
            </wp:wrapTight>
            <wp:docPr id="26" name="Picture 25" descr="larry gun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ry gunkle.jpg"/>
                    <pic:cNvPicPr/>
                  </pic:nvPicPr>
                  <pic:blipFill>
                    <a:blip r:embed="rId48"/>
                    <a:stretch>
                      <a:fillRect/>
                    </a:stretch>
                  </pic:blipFill>
                  <pic:spPr>
                    <a:xfrm>
                      <a:off x="0" y="0"/>
                      <a:ext cx="873760"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sidRPr="00724CC3">
        <w:rPr>
          <w:rFonts w:ascii="Book Antiqua" w:hAnsi="Book Antiqua" w:cs="Cambria"/>
          <w:noProof/>
        </w:rPr>
        <w:pict>
          <v:shape id="_x0000_s22644" type="#_x0000_t202" style="position:absolute;margin-left:36pt;margin-top:64.4pt;width:252pt;height:16.6pt;z-index:251885648;mso-wrap-edited:f;mso-position-horizontal-relative:page;mso-position-vertical-relative:page" wrapcoords="0 0 21600 0 21600 21600 0 21600 0 0" filled="f" stroked="f">
            <v:fill o:detectmouseclick="t"/>
            <v:textbox style="mso-next-textbox:#_x0000_s22644" inset="0,0,0,0">
              <w:txbxContent>
                <w:p w:rsidR="00182826" w:rsidRPr="00FF4F9F" w:rsidRDefault="000A4450" w:rsidP="00A44FF0">
                  <w:pPr>
                    <w:pStyle w:val="Heading2"/>
                    <w:jc w:val="left"/>
                    <w:rPr>
                      <w:color w:val="auto"/>
                      <w:sz w:val="28"/>
                    </w:rPr>
                  </w:pPr>
                  <w:r>
                    <w:rPr>
                      <w:color w:val="auto"/>
                      <w:sz w:val="28"/>
                    </w:rPr>
                    <w:t>Larry Joe &amp; Diana Riley Gunkel</w:t>
                  </w:r>
                </w:p>
              </w:txbxContent>
            </v:textbox>
            <w10:wrap type="tight" anchorx="page" anchory="page"/>
          </v:shape>
        </w:pict>
      </w:r>
      <w:r>
        <w:rPr>
          <w:rFonts w:ascii="Book Antiqua" w:hAnsi="Book Antiqua" w:cs="Cambria"/>
        </w:rPr>
        <w:br w:type="page"/>
      </w:r>
      <w:r>
        <w:rPr>
          <w:rFonts w:ascii="Book Antiqua" w:hAnsi="Book Antiqua" w:cs="Cambria"/>
          <w:noProof/>
        </w:rPr>
        <w:drawing>
          <wp:anchor distT="0" distB="0" distL="114300" distR="114300" simplePos="0" relativeHeight="252116048" behindDoc="0" locked="0" layoutInCell="1" allowOverlap="1">
            <wp:simplePos x="0" y="0"/>
            <wp:positionH relativeFrom="page">
              <wp:posOffset>6477000</wp:posOffset>
            </wp:positionH>
            <wp:positionV relativeFrom="page">
              <wp:posOffset>3987800</wp:posOffset>
            </wp:positionV>
            <wp:extent cx="831850" cy="1143000"/>
            <wp:effectExtent l="50800" t="25400" r="31750" b="0"/>
            <wp:wrapTight wrapText="bothSides">
              <wp:wrapPolygon edited="0">
                <wp:start x="-1319" y="-480"/>
                <wp:lineTo x="-1319" y="21600"/>
                <wp:lineTo x="22424" y="21600"/>
                <wp:lineTo x="22424" y="-480"/>
                <wp:lineTo x="-1319" y="-480"/>
              </wp:wrapPolygon>
            </wp:wrapTight>
            <wp:docPr id="1491" name="Picture 1490" descr="david kopec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kopecki.jpg"/>
                    <pic:cNvPicPr/>
                  </pic:nvPicPr>
                  <pic:blipFill>
                    <a:blip r:embed="rId49"/>
                    <a:stretch>
                      <a:fillRect/>
                    </a:stretch>
                  </pic:blipFill>
                  <pic:spPr>
                    <a:xfrm>
                      <a:off x="0" y="0"/>
                      <a:ext cx="831850"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sidRPr="00724CC3">
        <w:rPr>
          <w:rFonts w:ascii="Book Antiqua" w:hAnsi="Book Antiqua" w:cs="Cambria"/>
          <w:noProof/>
        </w:rPr>
        <w:pict>
          <v:shape id="_x0000_s23549" type="#_x0000_t202" style="position:absolute;margin-left:324pt;margin-top:721.85pt;width:252pt;height:23.2pt;z-index:251941968;mso-wrap-edited:f;mso-position-horizontal-relative:page;mso-position-vertical-relative:page" wrapcoords="0 0 21600 0 21600 21600 0 21600 0 0" filled="f" stroked="f">
            <v:fill o:detectmouseclick="t"/>
            <v:textbox style="mso-next-textbox:#_x0000_s23549" inset=",0,,7.2pt">
              <w:txbxContent>
                <w:p w:rsidR="00182826" w:rsidRPr="00960FB3" w:rsidRDefault="000A4450" w:rsidP="00A44FF0">
                  <w:pPr>
                    <w:spacing w:after="0"/>
                    <w:rPr>
                      <w:sz w:val="22"/>
                    </w:rPr>
                  </w:pPr>
                  <w:r w:rsidRPr="00960FB3">
                    <w:rPr>
                      <w:sz w:val="22"/>
                    </w:rPr>
                    <w:t xml:space="preserve">(Continued </w:t>
                  </w:r>
                  <w:r>
                    <w:rPr>
                      <w:sz w:val="22"/>
                    </w:rPr>
                    <w:t>on next page</w:t>
                  </w:r>
                  <w:r w:rsidRPr="00960FB3">
                    <w:rPr>
                      <w:sz w:val="22"/>
                    </w:rPr>
                    <w:t xml:space="preserve"> …)</w:t>
                  </w:r>
                </w:p>
              </w:txbxContent>
            </v:textbox>
            <w10:wrap type="tight" anchorx="page" anchory="page"/>
          </v:shape>
        </w:pict>
      </w:r>
      <w:r>
        <w:rPr>
          <w:noProof/>
        </w:rPr>
        <w:pict>
          <v:group id="_x0000_s29146" style="position:absolute;margin-left:324pt;margin-top:304.6pt;width:252pt;height:428.85pt;z-index:251936848;mso-position-horizontal-relative:page;mso-position-vertical-relative:page" coordsize="20000,20000" wrapcoords="0 0 21600 0 21600 21600 0 21600 0 0" mv:complextextbox="1">
            <o:lock v:ext="edit" ungrouping="t"/>
            <v:shape id="_x0000_s29147" type="#_x0000_t202" style="position:absolute;width:20000;height:20000;mso-wrap-edited:f;mso-position-horizontal-relative:page;mso-position-vertical-relative:page" wrapcoords="0 0 21600 0 21600 21600 0 21600 0 0" o:regroupid="190" mv:complextextbox="1" filled="f" stroked="f">
              <v:fill o:detectmouseclick="t"/>
              <v:textbox style="mso-next-textbox:#_x0000_s25364" inset=",7.2pt,,7.2pt"/>
            </v:shape>
            <v:shape id="_x0000_s29148" type="#_x0000_t202" style="position:absolute;left:571;top:336;width:13163;height:564" filled="f" stroked="f">
              <v:textbox style="mso-next-textbox:#_x0000_s29149" inset="0,0,0,0">
                <w:txbxContent>
                  <w:p w:rsidR="00182826" w:rsidRDefault="000A4450" w:rsidP="00A44FF0">
                    <w:pPr>
                      <w:widowControl w:val="0"/>
                      <w:autoSpaceDE w:val="0"/>
                      <w:autoSpaceDN w:val="0"/>
                      <w:adjustRightInd w:val="0"/>
                      <w:spacing w:after="0"/>
                      <w:ind w:firstLine="216"/>
                      <w:rPr>
                        <w:rFonts w:cs="Cambria"/>
                        <w:sz w:val="20"/>
                      </w:rPr>
                    </w:pPr>
                    <w:r w:rsidRPr="001126B0">
                      <w:rPr>
                        <w:rFonts w:cs="Cambria"/>
                        <w:sz w:val="20"/>
                      </w:rPr>
                      <w:t xml:space="preserve">Hello to everyone! I'm so happy there's a site like </w:t>
                    </w:r>
                    <w:r w:rsidRPr="001126B0">
                      <w:rPr>
                        <w:rFonts w:cs="Cambria"/>
                        <w:sz w:val="20"/>
                      </w:rPr>
                      <w:t>Facebook where people can re-connect. Bio-wise, I'm still married to my second wife, Cyndi, and between us we have 7 kids and 16 (at last count) grandchildren. My children's names are (yes, I claim them all!): Tonya, Melanie, Charity, David, Matthew, Andre</w:t>
                    </w:r>
                    <w:r w:rsidRPr="001126B0">
                      <w:rPr>
                        <w:rFonts w:cs="Cambria"/>
                        <w:sz w:val="20"/>
                      </w:rPr>
                      <w:t>w and Zachary. I'm so proud of all they've accomplished and achieved. Tonya is a stay-at-home mom that wants to go back to teaching, Melanie works in private security and was recently recognized for saving a man's life, Charity owns a major sign company in</w:t>
                    </w:r>
                    <w:r w:rsidRPr="001126B0">
                      <w:rPr>
                        <w:rFonts w:cs="Cambria"/>
                        <w:sz w:val="20"/>
                      </w:rPr>
                      <w:t xml:space="preserve"> Modesto, Visual Horizons Custom Signs, David is Director of Audio/Visual for Hyatt Regency, Matthew served two tours of duty in Iraq and Afghanistan and is disabled due to injuries, Andrew is a comic book artist for DC comics and whose work can recently b</w:t>
                    </w:r>
                    <w:r w:rsidRPr="001126B0">
                      <w:rPr>
                        <w:rFonts w:cs="Cambria"/>
                        <w:sz w:val="20"/>
                      </w:rPr>
                      <w:t xml:space="preserve">e seen in the latest issue of Superboy, and Zachary, the youngest, who graduated from Beyer H.S. in 2000 and was back there teaching in 2005 (now at Enochs). </w:t>
                    </w:r>
                  </w:p>
                  <w:p w:rsidR="00182826" w:rsidRPr="001126B0" w:rsidRDefault="000A4450" w:rsidP="00A44FF0">
                    <w:pPr>
                      <w:widowControl w:val="0"/>
                      <w:autoSpaceDE w:val="0"/>
                      <w:autoSpaceDN w:val="0"/>
                      <w:adjustRightInd w:val="0"/>
                      <w:spacing w:after="0"/>
                      <w:ind w:firstLine="216"/>
                      <w:rPr>
                        <w:rFonts w:cs="Cambria"/>
                        <w:sz w:val="20"/>
                      </w:rPr>
                    </w:pPr>
                    <w:r w:rsidRPr="001126B0">
                      <w:rPr>
                        <w:rFonts w:cs="Cambria"/>
                        <w:sz w:val="20"/>
                      </w:rPr>
                      <w:t>I've been in dialysis for over 35 years, professionally interacting with many people from our are</w:t>
                    </w:r>
                    <w:r w:rsidRPr="001126B0">
                      <w:rPr>
                        <w:rFonts w:cs="Cambria"/>
                        <w:sz w:val="20"/>
                      </w:rPr>
                      <w:t>a, sometimes it's people I went to school with, or their parents, sometimes with well known people who have had parks named after them or who own some of the finest restaurants, and sometimes it's simply the forgotten. For me, dialysis pays the bills but m</w:t>
                    </w:r>
                    <w:r w:rsidRPr="001126B0">
                      <w:rPr>
                        <w:rFonts w:cs="Cambria"/>
                        <w:sz w:val="20"/>
                      </w:rPr>
                      <w:t>y real passion is reaching the lost. I came to the realization a long time ago that once you are a created soul you will live eternally somewhere and I've accepted that challenge from God to help others find that truth. For more info on the miracles I've s</w:t>
                    </w:r>
                    <w:r w:rsidRPr="001126B0">
                      <w:rPr>
                        <w:rFonts w:cs="Cambria"/>
                        <w:sz w:val="20"/>
                      </w:rPr>
                      <w:t>een and the lives I've seen changed, feel free to contact m</w:t>
                    </w:r>
                    <w:r>
                      <w:rPr>
                        <w:rFonts w:cs="Cambria"/>
                        <w:sz w:val="20"/>
                      </w:rPr>
                      <w:t xml:space="preserve">e. To all my classmates, thank </w:t>
                    </w:r>
                    <w:r w:rsidRPr="001126B0">
                      <w:rPr>
                        <w:rFonts w:cs="Cambria"/>
                        <w:sz w:val="20"/>
                      </w:rPr>
                      <w:t>you for being a part of my life. Now, join me in God's family and make Jesus Lord &amp; Savior of your life! Hope to see you there (Heaven)!</w:t>
                    </w:r>
                  </w:p>
                  <w:p w:rsidR="00182826" w:rsidRDefault="000A4450" w:rsidP="00A44FF0">
                    <w:pPr>
                      <w:spacing w:after="0"/>
                      <w:ind w:firstLine="216"/>
                    </w:pPr>
                  </w:p>
                </w:txbxContent>
              </v:textbox>
            </v:shape>
            <v:shape id="_x0000_s29149" type="#_x0000_t202" style="position:absolute;left:571;top:898;width:13163;height:564" filled="f" stroked="f">
              <v:textbox style="mso-next-textbox:#_x0000_s29150" inset="0,0,0,0">
                <w:txbxContent/>
              </v:textbox>
            </v:shape>
            <v:shape id="_x0000_s29150" type="#_x0000_t202" style="position:absolute;left:571;top:1460;width:13163;height:564" filled="f" stroked="f">
              <v:textbox style="mso-next-textbox:#_x0000_s29151" inset="0,0,0,0">
                <w:txbxContent/>
              </v:textbox>
            </v:shape>
            <v:shape id="_x0000_s29151" type="#_x0000_t202" style="position:absolute;left:571;top:2022;width:13163;height:564" filled="f" stroked="f">
              <v:textbox style="mso-next-textbox:#_x0000_s29152" inset="0,0,0,0">
                <w:txbxContent/>
              </v:textbox>
            </v:shape>
            <v:shape id="_x0000_s29152" type="#_x0000_t202" style="position:absolute;left:571;top:2584;width:13163;height:566" filled="f" stroked="f">
              <v:textbox style="mso-next-textbox:#_x0000_s29153" inset="0,0,0,0">
                <w:txbxContent/>
              </v:textbox>
            </v:shape>
            <v:shape id="_x0000_s29153" type="#_x0000_t202" style="position:absolute;left:571;top:3148;width:13163;height:564" filled="f" stroked="f">
              <v:textbox style="mso-next-textbox:#_x0000_s29154" inset="0,0,0,0">
                <w:txbxContent/>
              </v:textbox>
            </v:shape>
            <v:shape id="_x0000_s29154" type="#_x0000_t202" style="position:absolute;left:571;top:3710;width:13163;height:564" filled="f" stroked="f">
              <v:textbox style="mso-next-textbox:#_x0000_s29155" inset="0,0,0,0">
                <w:txbxContent/>
              </v:textbox>
            </v:shape>
            <v:shape id="_x0000_s29155" type="#_x0000_t202" style="position:absolute;left:571;top:4272;width:13163;height:564" filled="f" stroked="f">
              <v:textbox style="mso-next-textbox:#_x0000_s29156" inset="0,0,0,0">
                <w:txbxContent/>
              </v:textbox>
            </v:shape>
            <v:shape id="_x0000_s29156" type="#_x0000_t202" style="position:absolute;left:571;top:4834;width:18854;height:8436" filled="f" stroked="f">
              <v:textbox style="mso-next-textbox:#_x0000_s29157" inset="0,0,0,0">
                <w:txbxContent/>
              </v:textbox>
            </v:shape>
            <v:shape id="_x0000_s29157" type="#_x0000_t202" style="position:absolute;left:571;top:13268;width:18854;height:6186" filled="f" stroked="f">
              <v:textbox style="mso-next-textbox:#_x0000_s25364" inset="0,0,0,0">
                <w:txbxContent/>
              </v:textbox>
            </v:shape>
            <w10:wrap type="tight" anchorx="page" anchory="page"/>
          </v:group>
        </w:pict>
      </w:r>
      <w:r>
        <w:rPr>
          <w:noProof/>
        </w:rPr>
        <w:pict>
          <v:shape id="_x0000_s22670" type="#_x0000_t202" style="position:absolute;margin-left:323.5pt;margin-top:292.4pt;width:252pt;height:16.6pt;z-index:251934800;mso-wrap-edited:f;mso-position-horizontal-relative:page;mso-position-vertical-relative:page" wrapcoords="0 0 21600 0 21600 21600 0 21600 0 0" filled="f" stroked="f">
            <v:fill o:detectmouseclick="t"/>
            <v:textbox style="mso-next-textbox:#_x0000_s22670" inset="0,0,0,0">
              <w:txbxContent>
                <w:p w:rsidR="00182826" w:rsidRPr="00FF4F9F" w:rsidRDefault="000A4450" w:rsidP="00A44FF0">
                  <w:pPr>
                    <w:pStyle w:val="Heading2"/>
                    <w:jc w:val="left"/>
                    <w:rPr>
                      <w:color w:val="auto"/>
                      <w:sz w:val="28"/>
                    </w:rPr>
                  </w:pPr>
                  <w:r>
                    <w:rPr>
                      <w:color w:val="auto"/>
                      <w:sz w:val="28"/>
                    </w:rPr>
                    <w:t>David Kopecki</w:t>
                  </w:r>
                </w:p>
              </w:txbxContent>
            </v:textbox>
            <w10:wrap type="tight" anchorx="page" anchory="page"/>
          </v:shape>
        </w:pict>
      </w:r>
      <w:r>
        <w:rPr>
          <w:noProof/>
        </w:rPr>
        <w:pict>
          <v:line id="_x0000_s22669" style="position:absolute;z-index:251933776;mso-wrap-edited:f;mso-position-horizontal-relative:page;mso-position-vertical-relative:page" from="363pt,283pt" to="536pt,283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drawing>
          <wp:anchor distT="0" distB="0" distL="114300" distR="114300" simplePos="0" relativeHeight="251932752" behindDoc="0" locked="0" layoutInCell="1" allowOverlap="1">
            <wp:simplePos x="0" y="0"/>
            <wp:positionH relativeFrom="page">
              <wp:posOffset>6451600</wp:posOffset>
            </wp:positionH>
            <wp:positionV relativeFrom="page">
              <wp:posOffset>1054100</wp:posOffset>
            </wp:positionV>
            <wp:extent cx="850900" cy="1143000"/>
            <wp:effectExtent l="50800" t="25400" r="12700" b="0"/>
            <wp:wrapTight wrapText="bothSides">
              <wp:wrapPolygon edited="0">
                <wp:start x="-1290" y="-480"/>
                <wp:lineTo x="-1290" y="21600"/>
                <wp:lineTo x="21922" y="21600"/>
                <wp:lineTo x="21922" y="-480"/>
                <wp:lineTo x="-1290" y="-480"/>
              </wp:wrapPolygon>
            </wp:wrapTight>
            <wp:docPr id="1473" name="Picture 1472" descr="deby j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y james.jpg"/>
                    <pic:cNvPicPr/>
                  </pic:nvPicPr>
                  <pic:blipFill>
                    <a:blip r:embed="rId50"/>
                    <a:stretch>
                      <a:fillRect/>
                    </a:stretch>
                  </pic:blipFill>
                  <pic:spPr>
                    <a:xfrm>
                      <a:off x="0" y="0"/>
                      <a:ext cx="850900"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Pr>
          <w:noProof/>
        </w:rPr>
        <w:pict>
          <v:group id="_x0000_s29135" style="position:absolute;margin-left:324pt;margin-top:72.15pt;width:252pt;height:213.7pt;z-index:251930704;mso-position-horizontal-relative:page;mso-position-vertical-relative:page" coordsize="20000,20000" wrapcoords="0 0 21600 0 21600 21600 0 21600 0 0" mv:complextextbox="1">
            <o:lock v:ext="edit" ungrouping="t"/>
            <v:shape id="_x0000_s29136" type="#_x0000_t202" style="position:absolute;width:20000;height:20000;mso-wrap-edited:f;mso-position-horizontal-relative:page;mso-position-vertical-relative:page" wrapcoords="0 0 21600 0 21600 21600 0 21600 0 0" o:regroupid="189" mv:complextextbox="1" filled="f" stroked="f">
              <v:fill o:detectmouseclick="t"/>
              <v:textbox style="mso-next-textbox:#_x0000_s28399" inset=",7.2pt,,7.2pt"/>
            </v:shape>
            <v:shape id="_x0000_s29137" type="#_x0000_t202" style="position:absolute;left:571;top:674;width:13000;height:1132" filled="f" stroked="f">
              <v:textbox style="mso-next-textbox:#_x0000_s29138" inset="0,0,0,0">
                <w:txbxContent>
                  <w:p w:rsidR="00182826" w:rsidRDefault="000A4450" w:rsidP="00A44FF0">
                    <w:pPr>
                      <w:spacing w:after="0"/>
                      <w:ind w:firstLine="216"/>
                    </w:pPr>
                    <w:r w:rsidRPr="001126B0">
                      <w:rPr>
                        <w:rFonts w:cs="Cambria"/>
                        <w:sz w:val="20"/>
                      </w:rPr>
                      <w:t xml:space="preserve">I am still married to my high school sweetheart, Ronnie Allen.  Married 40 years, we have a daughter, Rene' (37) and son Ronnie Jr (35)...5 grandchildren (4 girls ages 18,13,6,4 and 1 grandson age 16).  Moved to Arkansas 1990 and </w:t>
                    </w:r>
                    <w:r w:rsidRPr="001126B0">
                      <w:rPr>
                        <w:rFonts w:cs="Cambria"/>
                        <w:sz w:val="20"/>
                      </w:rPr>
                      <w:t>love it!  I am a Realtor and Ron has his own home inspection business.  We are very active in our church (Ron is a Deacon) and stay busy with our grandchildren.  We miss our friends and family in the Modesto area, but love our life in Arkansas.  I would lo</w:t>
                    </w:r>
                    <w:r w:rsidRPr="001126B0">
                      <w:rPr>
                        <w:rFonts w:cs="Cambria"/>
                        <w:sz w:val="20"/>
                      </w:rPr>
                      <w:t xml:space="preserve">ve to hear from our classmates....I am on Facebook and have a Realtor website </w:t>
                    </w:r>
                    <w:hyperlink r:id="rId51" w:history="1">
                      <w:r w:rsidRPr="001126B0">
                        <w:rPr>
                          <w:rFonts w:cs="Cambria"/>
                          <w:color w:val="0C4698"/>
                          <w:sz w:val="20"/>
                          <w:u w:val="single" w:color="0C4698"/>
                        </w:rPr>
                        <w:t>http://debyallen.crye-leike.com</w:t>
                      </w:r>
                    </w:hyperlink>
                    <w:r w:rsidRPr="001126B0">
                      <w:rPr>
                        <w:rFonts w:cs="Cambria"/>
                        <w:sz w:val="20"/>
                      </w:rPr>
                      <w:t>.  Let's catch up!!</w:t>
                    </w:r>
                  </w:p>
                </w:txbxContent>
              </v:textbox>
            </v:shape>
            <v:shape id="_x0000_s29138" type="#_x0000_t202" style="position:absolute;left:571;top:1802;width:13000;height:1132" filled="f" stroked="f">
              <v:textbox style="mso-next-textbox:#_x0000_s29139" inset="0,0,0,0">
                <w:txbxContent/>
              </v:textbox>
            </v:shape>
            <v:shape id="_x0000_s29139" type="#_x0000_t202" style="position:absolute;left:571;top:2929;width:13000;height:1133" filled="f" stroked="f">
              <v:textbox style="mso-next-textbox:#_x0000_s29140" inset="0,0,0,0">
                <w:txbxContent/>
              </v:textbox>
            </v:shape>
            <v:shape id="_x0000_s29140" type="#_x0000_t202" style="position:absolute;left:571;top:4057;width:13000;height:1133" filled="f" stroked="f">
              <v:textbox style="mso-next-textbox:#_x0000_s29141" inset="0,0,0,0">
                <w:txbxContent/>
              </v:textbox>
            </v:shape>
            <v:shape id="_x0000_s29141" type="#_x0000_t202" style="position:absolute;left:571;top:5185;width:13000;height:1137" filled="f" stroked="f">
              <v:textbox style="mso-next-textbox:#_x0000_s29142" inset="0,0,0,0">
                <w:txbxContent/>
              </v:textbox>
            </v:shape>
            <v:shape id="_x0000_s29142" type="#_x0000_t202" style="position:absolute;left:571;top:6317;width:13000;height:1133" filled="f" stroked="f">
              <v:textbox style="mso-next-textbox:#_x0000_s29143" inset="0,0,0,0">
                <w:txbxContent/>
              </v:textbox>
            </v:shape>
            <v:shape id="_x0000_s29143" type="#_x0000_t202" style="position:absolute;left:571;top:7445;width:13000;height:1132" filled="f" stroked="f">
              <v:textbox style="mso-next-textbox:#_x0000_s29144" inset="0,0,0,0">
                <w:txbxContent/>
              </v:textbox>
            </v:shape>
            <v:shape id="_x0000_s29144" type="#_x0000_t202" style="position:absolute;left:571;top:8573;width:13000;height:1132" filled="f" stroked="f">
              <v:textbox style="mso-next-textbox:#_x0000_s29145" inset="0,0,0,0">
                <w:txbxContent/>
              </v:textbox>
            </v:shape>
            <v:shape id="_x0000_s29145" type="#_x0000_t202" style="position:absolute;left:571;top:9701;width:18854;height:9031" filled="f" stroked="f">
              <v:textbox style="mso-next-textbox:#_x0000_s29145" inset="0,0,0,0">
                <w:txbxContent/>
              </v:textbox>
            </v:shape>
            <w10:wrap type="tight" anchorx="page" anchory="page"/>
          </v:group>
        </w:pict>
      </w:r>
      <w:r>
        <w:rPr>
          <w:noProof/>
        </w:rPr>
        <w:pict>
          <v:shape id="_x0000_s22667" type="#_x0000_t202" style="position:absolute;margin-left:324pt;margin-top:59.4pt;width:252pt;height:16.6pt;z-index:251928656;mso-wrap-edited:f;mso-position-horizontal-relative:page;mso-position-vertical-relative:page" wrapcoords="0 0 21600 0 21600 21600 0 21600 0 0" filled="f" stroked="f">
            <v:fill o:detectmouseclick="t"/>
            <v:textbox style="mso-next-textbox:#_x0000_s22667" inset="0,0,0,0">
              <w:txbxContent>
                <w:p w:rsidR="00182826" w:rsidRPr="00FF4F9F" w:rsidRDefault="000A4450" w:rsidP="00A44FF0">
                  <w:pPr>
                    <w:pStyle w:val="Heading2"/>
                    <w:jc w:val="left"/>
                    <w:rPr>
                      <w:color w:val="auto"/>
                      <w:sz w:val="28"/>
                    </w:rPr>
                  </w:pPr>
                  <w:r>
                    <w:rPr>
                      <w:color w:val="auto"/>
                      <w:sz w:val="28"/>
                    </w:rPr>
                    <w:t>Deby James Allen</w:t>
                  </w:r>
                </w:p>
              </w:txbxContent>
            </v:textbox>
            <w10:wrap type="tight" anchorx="page" anchory="page"/>
          </v:shape>
        </w:pict>
      </w:r>
      <w:r>
        <w:rPr>
          <w:noProof/>
        </w:rPr>
        <w:drawing>
          <wp:anchor distT="0" distB="0" distL="114300" distR="114300" simplePos="0" relativeHeight="251927632" behindDoc="0" locked="0" layoutInCell="1" allowOverlap="1">
            <wp:simplePos x="0" y="0"/>
            <wp:positionH relativeFrom="page">
              <wp:posOffset>2781300</wp:posOffset>
            </wp:positionH>
            <wp:positionV relativeFrom="page">
              <wp:posOffset>5892800</wp:posOffset>
            </wp:positionV>
            <wp:extent cx="882650" cy="1143000"/>
            <wp:effectExtent l="50800" t="25400" r="31750" b="0"/>
            <wp:wrapTight wrapText="bothSides">
              <wp:wrapPolygon edited="0">
                <wp:start x="-1243" y="-480"/>
                <wp:lineTo x="-1243" y="21600"/>
                <wp:lineTo x="22377" y="21600"/>
                <wp:lineTo x="22377" y="-480"/>
                <wp:lineTo x="-1243" y="-480"/>
              </wp:wrapPolygon>
            </wp:wrapTight>
            <wp:docPr id="1472" name="Picture 1471" descr="shirley jack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rley jackson.jpg"/>
                    <pic:cNvPicPr/>
                  </pic:nvPicPr>
                  <pic:blipFill>
                    <a:blip r:embed="rId52"/>
                    <a:stretch>
                      <a:fillRect/>
                    </a:stretch>
                  </pic:blipFill>
                  <pic:spPr>
                    <a:xfrm>
                      <a:off x="0" y="0"/>
                      <a:ext cx="882650"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Pr>
          <w:noProof/>
        </w:rPr>
        <w:pict>
          <v:group id="_x0000_s29123" style="position:absolute;margin-left:36pt;margin-top:450.45pt;width:252pt;height:283pt;z-index:251924560;mso-position-horizontal-relative:page;mso-position-vertical-relative:page" coordsize="20000,20000" wrapcoords="0 0 21600 0 21600 21600 0 21600 0 0" mv:complextextbox="1">
            <o:lock v:ext="edit" ungrouping="t"/>
            <v:shape id="_x0000_s29124" type="#_x0000_t202" style="position:absolute;width:20000;height:20000;mso-wrap-edited:f;mso-position-horizontal-relative:page;mso-position-vertical-relative:page" wrapcoords="0 0 21600 0 21600 21600 0 21600 0 0" o:regroupid="188" mv:complextextbox="1" filled="f" stroked="f">
              <v:fill o:detectmouseclick="t"/>
              <v:textbox style="mso-next-textbox:#_x0000_s28387" inset=",7.2pt,,7.2pt"/>
            </v:shape>
            <v:shape id="_x0000_s29125" type="#_x0000_t202" style="position:absolute;left:571;top:509;width:12925;height:855" filled="f" stroked="f">
              <v:textbox style="mso-next-textbox:#_x0000_s29126" inset="0,0,0,0">
                <w:txbxContent>
                  <w:p w:rsidR="00182826" w:rsidRPr="001126B0" w:rsidRDefault="000A4450" w:rsidP="00A44FF0">
                    <w:pPr>
                      <w:widowControl w:val="0"/>
                      <w:autoSpaceDE w:val="0"/>
                      <w:autoSpaceDN w:val="0"/>
                      <w:adjustRightInd w:val="0"/>
                      <w:spacing w:after="0"/>
                      <w:ind w:firstLine="216"/>
                      <w:rPr>
                        <w:rFonts w:cs="Cambria"/>
                        <w:sz w:val="20"/>
                      </w:rPr>
                    </w:pPr>
                    <w:r w:rsidRPr="001126B0">
                      <w:rPr>
                        <w:rFonts w:cs="Cambria"/>
                        <w:sz w:val="20"/>
                      </w:rPr>
                      <w:t>Married my high school</w:t>
                    </w:r>
                    <w:r>
                      <w:rPr>
                        <w:rFonts w:cs="Cambria"/>
                        <w:sz w:val="20"/>
                      </w:rPr>
                      <w:t xml:space="preserve"> sweet</w:t>
                    </w:r>
                    <w:r w:rsidRPr="001126B0">
                      <w:rPr>
                        <w:rFonts w:cs="Cambria"/>
                        <w:sz w:val="20"/>
                      </w:rPr>
                      <w:t>heart in Sept. right after high school.</w:t>
                    </w:r>
                  </w:p>
                  <w:p w:rsidR="00182826" w:rsidRDefault="000A4450" w:rsidP="00A44FF0">
                    <w:pPr>
                      <w:spacing w:after="0"/>
                      <w:ind w:firstLine="216"/>
                      <w:rPr>
                        <w:rFonts w:cs="Cambria"/>
                        <w:sz w:val="20"/>
                      </w:rPr>
                    </w:pPr>
                    <w:r w:rsidRPr="001126B0">
                      <w:rPr>
                        <w:rFonts w:cs="Cambria"/>
                        <w:sz w:val="20"/>
                      </w:rPr>
                      <w:t>We moved to San Jose as he was going to college there.  I went to San Jose City College.  Left there after a couple of yrs and headed to Sacramento where our first child was born.  Moved back to Modesto in few more s</w:t>
                    </w:r>
                    <w:r w:rsidRPr="001126B0">
                      <w:rPr>
                        <w:rFonts w:cs="Cambria"/>
                        <w:sz w:val="20"/>
                      </w:rPr>
                      <w:t>hort yrs.  Second child was born here.  Worked at American National Bank on 5th Street and Mc Henry.  I went to</w:t>
                    </w:r>
                    <w:r>
                      <w:rPr>
                        <w:rFonts w:cs="Cambria"/>
                        <w:sz w:val="20"/>
                      </w:rPr>
                      <w:t xml:space="preserve"> work for Safe-T-Lite as a book</w:t>
                    </w:r>
                    <w:r w:rsidRPr="001126B0">
                      <w:rPr>
                        <w:rFonts w:cs="Cambria"/>
                        <w:sz w:val="20"/>
                      </w:rPr>
                      <w:t>keeper and stayed there for 21 yrs.  </w:t>
                    </w:r>
                    <w:r>
                      <w:rPr>
                        <w:rFonts w:cs="Cambria"/>
                        <w:sz w:val="20"/>
                      </w:rPr>
                      <w:t>My</w:t>
                    </w:r>
                    <w:r w:rsidRPr="001126B0">
                      <w:rPr>
                        <w:rFonts w:cs="Cambria"/>
                        <w:sz w:val="20"/>
                      </w:rPr>
                      <w:t xml:space="preserve"> husband worked </w:t>
                    </w:r>
                    <w:r>
                      <w:rPr>
                        <w:rFonts w:cs="Cambria"/>
                        <w:sz w:val="20"/>
                      </w:rPr>
                      <w:t xml:space="preserve">for </w:t>
                    </w:r>
                    <w:r w:rsidRPr="001126B0">
                      <w:rPr>
                        <w:rFonts w:cs="Cambria"/>
                        <w:sz w:val="20"/>
                      </w:rPr>
                      <w:t>Stanisl</w:t>
                    </w:r>
                    <w:r>
                      <w:rPr>
                        <w:rFonts w:cs="Cambria"/>
                        <w:sz w:val="20"/>
                      </w:rPr>
                      <w:t>aus Co for 33 yrs and retired, s</w:t>
                    </w:r>
                    <w:r w:rsidRPr="001126B0">
                      <w:rPr>
                        <w:rFonts w:cs="Cambria"/>
                        <w:sz w:val="20"/>
                      </w:rPr>
                      <w:t>o I did too.  </w:t>
                    </w:r>
                  </w:p>
                  <w:p w:rsidR="00182826" w:rsidRDefault="000A4450" w:rsidP="00A44FF0">
                    <w:pPr>
                      <w:spacing w:after="0"/>
                      <w:ind w:firstLine="216"/>
                    </w:pPr>
                    <w:r w:rsidRPr="001126B0">
                      <w:rPr>
                        <w:rFonts w:cs="Cambria"/>
                        <w:sz w:val="20"/>
                      </w:rPr>
                      <w:t>W</w:t>
                    </w:r>
                    <w:r w:rsidRPr="001126B0">
                      <w:rPr>
                        <w:rFonts w:cs="Cambria"/>
                        <w:sz w:val="20"/>
                      </w:rPr>
                      <w:t>e have had so</w:t>
                    </w:r>
                    <w:r>
                      <w:rPr>
                        <w:rFonts w:cs="Cambria"/>
                        <w:sz w:val="20"/>
                      </w:rPr>
                      <w:t>me wonderful yrs traveling in E</w:t>
                    </w:r>
                    <w:r w:rsidRPr="001126B0">
                      <w:rPr>
                        <w:rFonts w:cs="Cambria"/>
                        <w:sz w:val="20"/>
                      </w:rPr>
                      <w:t>urope for a month at a</w:t>
                    </w:r>
                    <w:r>
                      <w:rPr>
                        <w:rFonts w:cs="Cambria"/>
                        <w:sz w:val="20"/>
                      </w:rPr>
                      <w:t xml:space="preserve"> time, r</w:t>
                    </w:r>
                    <w:r w:rsidRPr="001126B0">
                      <w:rPr>
                        <w:rFonts w:cs="Cambria"/>
                        <w:sz w:val="20"/>
                      </w:rPr>
                      <w:t xml:space="preserve">enting a car and driving the back roads.  Laughing the whole time as we tried not to get killed as we learned to drive on the side opposite of our nature.  Have been back in Modesto </w:t>
                    </w:r>
                    <w:r w:rsidRPr="001126B0">
                      <w:rPr>
                        <w:rFonts w:cs="Cambria"/>
                        <w:sz w:val="20"/>
                      </w:rPr>
                      <w:t>for 33 yrs now and I love Modesto.  We are happy</w:t>
                    </w:r>
                    <w:r>
                      <w:rPr>
                        <w:rFonts w:cs="Cambria"/>
                        <w:sz w:val="20"/>
                      </w:rPr>
                      <w:t xml:space="preserve"> and have five</w:t>
                    </w:r>
                    <w:r w:rsidRPr="001126B0">
                      <w:rPr>
                        <w:rFonts w:cs="Cambria"/>
                        <w:sz w:val="20"/>
                      </w:rPr>
                      <w:t xml:space="preserve"> grandchildren</w:t>
                    </w:r>
                  </w:p>
                </w:txbxContent>
              </v:textbox>
            </v:shape>
            <v:shape id="_x0000_s29126" type="#_x0000_t202" style="position:absolute;left:571;top:1360;width:12925;height:856" filled="f" stroked="f">
              <v:textbox style="mso-next-textbox:#_x0000_s29127" inset="0,0,0,0">
                <w:txbxContent/>
              </v:textbox>
            </v:shape>
            <v:shape id="_x0000_s29127" type="#_x0000_t202" style="position:absolute;left:571;top:2212;width:12925;height:855" filled="f" stroked="f">
              <v:textbox style="mso-next-textbox:#_x0000_s29128" inset="0,0,0,0">
                <w:txbxContent/>
              </v:textbox>
            </v:shape>
            <v:shape id="_x0000_s29128" type="#_x0000_t202" style="position:absolute;left:571;top:3064;width:12925;height:855" filled="f" stroked="f">
              <v:textbox style="mso-next-textbox:#_x0000_s29129" inset="0,0,0,0">
                <w:txbxContent/>
              </v:textbox>
            </v:shape>
            <v:shape id="_x0000_s29129" type="#_x0000_t202" style="position:absolute;left:571;top:3915;width:12925;height:859" filled="f" stroked="f">
              <v:textbox style="mso-next-textbox:#_x0000_s29130" inset="0,0,0,0">
                <w:txbxContent/>
              </v:textbox>
            </v:shape>
            <v:shape id="_x0000_s29130" type="#_x0000_t202" style="position:absolute;left:571;top:4770;width:12925;height:855" filled="f" stroked="f">
              <v:textbox style="mso-next-textbox:#_x0000_s29131" inset="0,0,0,0">
                <w:txbxContent/>
              </v:textbox>
            </v:shape>
            <v:shape id="_x0000_s29131" type="#_x0000_t202" style="position:absolute;left:571;top:5622;width:12925;height:855" filled="f" stroked="f">
              <v:textbox style="mso-next-textbox:#_x0000_s29132" inset="0,0,0,0">
                <w:txbxContent/>
              </v:textbox>
            </v:shape>
            <v:shape id="_x0000_s29132" type="#_x0000_t202" style="position:absolute;left:571;top:6473;width:12925;height:856" filled="f" stroked="f">
              <v:textbox style="mso-next-textbox:#_x0000_s29133" inset="0,0,0,0">
                <w:txbxContent/>
              </v:textbox>
            </v:shape>
            <v:shape id="_x0000_s29133" type="#_x0000_t202" style="position:absolute;left:571;top:7325;width:18854;height:5968" filled="f" stroked="f">
              <v:textbox style="mso-next-textbox:#_x0000_s29134" inset="0,0,0,0">
                <w:txbxContent/>
              </v:textbox>
            </v:shape>
            <v:shape id="_x0000_s29134" type="#_x0000_t202" style="position:absolute;left:571;top:13290;width:18854;height:5964" filled="f" stroked="f">
              <v:textbox style="mso-next-textbox:#_x0000_s29134" inset="0,0,0,0">
                <w:txbxContent/>
              </v:textbox>
            </v:shape>
            <w10:wrap type="tight" anchorx="page" anchory="page"/>
          </v:group>
        </w:pict>
      </w:r>
      <w:r>
        <w:rPr>
          <w:noProof/>
        </w:rPr>
        <w:pict>
          <v:shape id="_x0000_s22666" type="#_x0000_t202" style="position:absolute;margin-left:36.45pt;margin-top:437pt;width:252pt;height:16.6pt;z-index:251925584;mso-wrap-edited:f;mso-position-horizontal-relative:page;mso-position-vertical-relative:page" wrapcoords="0 0 21600 0 21600 21600 0 21600 0 0" filled="f" stroked="f">
            <v:fill o:detectmouseclick="t"/>
            <v:textbox style="mso-next-textbox:#_x0000_s22666" inset="0,0,0,0">
              <w:txbxContent>
                <w:p w:rsidR="00182826" w:rsidRPr="00FF4F9F" w:rsidRDefault="000A4450" w:rsidP="00A44FF0">
                  <w:pPr>
                    <w:pStyle w:val="Heading2"/>
                    <w:jc w:val="left"/>
                    <w:rPr>
                      <w:color w:val="auto"/>
                      <w:sz w:val="28"/>
                    </w:rPr>
                  </w:pPr>
                  <w:r>
                    <w:rPr>
                      <w:color w:val="auto"/>
                      <w:sz w:val="28"/>
                    </w:rPr>
                    <w:t>Shirley Jackson Turner</w:t>
                  </w:r>
                </w:p>
              </w:txbxContent>
            </v:textbox>
            <w10:wrap type="tight" anchorx="page" anchory="page"/>
          </v:shape>
        </w:pict>
      </w:r>
      <w:r>
        <w:rPr>
          <w:noProof/>
        </w:rPr>
        <w:pict>
          <v:line id="_x0000_s22664" style="position:absolute;z-index:251922512;mso-wrap-edited:f;mso-position-horizontal-relative:page;mso-position-vertical-relative:page" from="74pt,427pt" to="247pt,427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group id="_x0000_s29112" style="position:absolute;margin-left:34.5pt;margin-top:276pt;width:253.5pt;height:148pt;z-index:251919440;mso-position-horizontal-relative:page;mso-position-vertical-relative:page" coordsize="20000,20000" wrapcoords="0 0 21600 0 21600 21600 0 21600 0 0" mv:complextextbox="1">
            <o:lock v:ext="edit" ungrouping="t"/>
            <v:shape id="_x0000_s29113" type="#_x0000_t202" style="position:absolute;width:20000;height:20000;mso-wrap-edited:f;mso-position-horizontal-relative:page;mso-position-vertical-relative:page" wrapcoords="0 0 21600 0 21600 21600 0 21600 0 0" o:regroupid="187" mv:complextextbox="1" filled="f" stroked="f">
              <v:fill o:detectmouseclick="t"/>
              <v:textbox style="mso-next-textbox:#_x0000_s28374" inset=",7.2pt,,7.2pt"/>
            </v:shape>
            <v:shape id="_x0000_s29114" type="#_x0000_t202" style="position:absolute;left:568;top:973;width:12647;height:1635" filled="f" stroked="f">
              <v:textbox style="mso-next-textbox:#_x0000_s29115" inset="0,0,0,0">
                <w:txbxContent>
                  <w:p w:rsidR="00182826" w:rsidRDefault="000A4450" w:rsidP="00A44FF0">
                    <w:pPr>
                      <w:widowControl w:val="0"/>
                      <w:autoSpaceDE w:val="0"/>
                      <w:autoSpaceDN w:val="0"/>
                      <w:adjustRightInd w:val="0"/>
                      <w:spacing w:after="0"/>
                      <w:ind w:firstLine="216"/>
                      <w:rPr>
                        <w:rFonts w:cs="Cambria"/>
                        <w:sz w:val="20"/>
                      </w:rPr>
                    </w:pPr>
                    <w:r>
                      <w:rPr>
                        <w:rFonts w:cs="Cambria"/>
                        <w:sz w:val="20"/>
                      </w:rPr>
                      <w:t>I have been a widow for 6six</w:t>
                    </w:r>
                    <w:r w:rsidRPr="001126B0">
                      <w:rPr>
                        <w:rFonts w:cs="Cambria"/>
                        <w:sz w:val="20"/>
                      </w:rPr>
                      <w:t>years.  My husband Tom and I were married for 33 years.  I have one daughter, Blondie</w:t>
                    </w:r>
                    <w:r>
                      <w:rPr>
                        <w:rFonts w:cs="Cambria"/>
                        <w:sz w:val="20"/>
                      </w:rPr>
                      <w:t>,</w:t>
                    </w:r>
                    <w:r w:rsidRPr="001126B0">
                      <w:rPr>
                        <w:rFonts w:cs="Cambria"/>
                        <w:sz w:val="20"/>
                      </w:rPr>
                      <w:t xml:space="preserve"> and two sons, JR</w:t>
                    </w:r>
                    <w:r>
                      <w:rPr>
                        <w:rFonts w:cs="Cambria"/>
                        <w:sz w:val="20"/>
                      </w:rPr>
                      <w:t xml:space="preserve"> and Donnie.  I also have four grandchildren and two</w:t>
                    </w:r>
                    <w:r w:rsidRPr="001126B0">
                      <w:rPr>
                        <w:rFonts w:cs="Cambria"/>
                        <w:sz w:val="20"/>
                      </w:rPr>
                      <w:t xml:space="preserve"> great grandchildren.</w:t>
                    </w:r>
                  </w:p>
                  <w:p w:rsidR="00182826" w:rsidRPr="00697F4E" w:rsidRDefault="000A4450" w:rsidP="00A44FF0">
                    <w:pPr>
                      <w:widowControl w:val="0"/>
                      <w:autoSpaceDE w:val="0"/>
                      <w:autoSpaceDN w:val="0"/>
                      <w:adjustRightInd w:val="0"/>
                      <w:spacing w:after="0"/>
                      <w:ind w:firstLine="216"/>
                      <w:rPr>
                        <w:rFonts w:cs="Cambria"/>
                        <w:sz w:val="20"/>
                      </w:rPr>
                    </w:pPr>
                    <w:r w:rsidRPr="001126B0">
                      <w:rPr>
                        <w:rFonts w:cs="Cambria"/>
                        <w:sz w:val="20"/>
                      </w:rPr>
                      <w:t>Tom and I spent a lot of our spare time restoring old vehicles, camping and fishing.</w:t>
                    </w:r>
                    <w:r>
                      <w:rPr>
                        <w:rFonts w:cs="Cambria"/>
                        <w:sz w:val="20"/>
                      </w:rPr>
                      <w:t xml:space="preserve"> </w:t>
                    </w:r>
                    <w:r w:rsidRPr="001126B0">
                      <w:rPr>
                        <w:rFonts w:cs="Cambria"/>
                        <w:sz w:val="20"/>
                      </w:rPr>
                      <w:t>I still love to camp and fish and do as much of it as I can.</w:t>
                    </w:r>
                  </w:p>
                </w:txbxContent>
              </v:textbox>
            </v:shape>
            <v:shape id="_x0000_s29115" type="#_x0000_t202" style="position:absolute;left:568;top:2601;width:12647;height:1635" filled="f" stroked="f">
              <v:textbox style="mso-next-textbox:#_x0000_s29116" inset="0,0,0,0">
                <w:txbxContent/>
              </v:textbox>
            </v:shape>
            <v:shape id="_x0000_s29116" type="#_x0000_t202" style="position:absolute;left:568;top:4230;width:12647;height:1635" filled="f" stroked="f">
              <v:textbox style="mso-next-textbox:#_x0000_s29117" inset="0,0,0,0">
                <w:txbxContent/>
              </v:textbox>
            </v:shape>
            <v:shape id="_x0000_s29117" type="#_x0000_t202" style="position:absolute;left:568;top:5858;width:12647;height:1635" filled="f" stroked="f">
              <v:textbox style="mso-next-textbox:#_x0000_s29118" inset="0,0,0,0">
                <w:txbxContent/>
              </v:textbox>
            </v:shape>
            <v:shape id="_x0000_s29118" type="#_x0000_t202" style="position:absolute;left:568;top:7486;width:12647;height:1642" filled="f" stroked="f">
              <v:textbox style="mso-next-textbox:#_x0000_s29119" inset="0,0,0,0">
                <w:txbxContent/>
              </v:textbox>
            </v:shape>
            <v:shape id="_x0000_s29119" type="#_x0000_t202" style="position:absolute;left:568;top:9122;width:12647;height:1635" filled="f" stroked="f">
              <v:textbox style="mso-next-textbox:#_x0000_s29120" inset="0,0,0,0">
                <w:txbxContent/>
              </v:textbox>
            </v:shape>
            <v:shape id="_x0000_s29120" type="#_x0000_t202" style="position:absolute;left:568;top:10750;width:12647;height:1635" filled="f" stroked="f">
              <v:textbox style="mso-next-textbox:#_x0000_s29121" inset="0,0,0,0">
                <w:txbxContent/>
              </v:textbox>
            </v:shape>
            <v:shape id="_x0000_s29121" type="#_x0000_t202" style="position:absolute;left:568;top:12378;width:12647;height:1636" filled="f" stroked="f">
              <v:textbox style="mso-next-textbox:#_x0000_s29122" inset="0,0,0,0">
                <w:txbxContent/>
              </v:textbox>
            </v:shape>
            <v:shape id="_x0000_s29122" type="#_x0000_t202" style="position:absolute;left:568;top:14007;width:18860;height:4892" filled="f" stroked="f">
              <v:textbox style="mso-next-textbox:#_x0000_s29122" inset="0,0,0,0">
                <w:txbxContent/>
              </v:textbox>
            </v:shape>
            <w10:wrap type="tight" anchorx="page" anchory="page"/>
          </v:group>
        </w:pict>
      </w:r>
      <w:r>
        <w:rPr>
          <w:noProof/>
        </w:rPr>
        <w:drawing>
          <wp:anchor distT="0" distB="0" distL="114300" distR="114300" simplePos="0" relativeHeight="251921488" behindDoc="0" locked="0" layoutInCell="1" allowOverlap="1">
            <wp:simplePos x="0" y="0"/>
            <wp:positionH relativeFrom="page">
              <wp:posOffset>2730500</wp:posOffset>
            </wp:positionH>
            <wp:positionV relativeFrom="page">
              <wp:posOffset>3644900</wp:posOffset>
            </wp:positionV>
            <wp:extent cx="920115" cy="1154430"/>
            <wp:effectExtent l="50800" t="25400" r="19685" b="13970"/>
            <wp:wrapTight wrapText="bothSides">
              <wp:wrapPolygon edited="0">
                <wp:start x="-1193" y="-475"/>
                <wp:lineTo x="-1193" y="21861"/>
                <wp:lineTo x="22062" y="21861"/>
                <wp:lineTo x="22062" y="-475"/>
                <wp:lineTo x="-1193" y="-475"/>
              </wp:wrapPolygon>
            </wp:wrapTight>
            <wp:docPr id="31" name="Picture 30" descr="debby ho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by hodge.jpg"/>
                    <pic:cNvPicPr/>
                  </pic:nvPicPr>
                  <pic:blipFill>
                    <a:blip r:embed="rId53"/>
                    <a:stretch>
                      <a:fillRect/>
                    </a:stretch>
                  </pic:blipFill>
                  <pic:spPr>
                    <a:xfrm>
                      <a:off x="0" y="0"/>
                      <a:ext cx="920115" cy="1154430"/>
                    </a:xfrm>
                    <a:prstGeom prst="rect">
                      <a:avLst/>
                    </a:prstGeom>
                    <a:ln w="12700" cap="flat" cmpd="sng" algn="ctr">
                      <a:solidFill>
                        <a:srgbClr val="000000"/>
                      </a:solidFill>
                      <a:prstDash val="solid"/>
                      <a:round/>
                      <a:headEnd type="none" w="med" len="med"/>
                      <a:tailEnd type="none" w="med" len="med"/>
                    </a:ln>
                  </pic:spPr>
                </pic:pic>
              </a:graphicData>
            </a:graphic>
          </wp:anchor>
        </w:drawing>
      </w:r>
      <w:r w:rsidRPr="00724CC3">
        <w:rPr>
          <w:rFonts w:ascii="Book Antiqua" w:hAnsi="Book Antiqua" w:cs="Cambria"/>
          <w:noProof/>
        </w:rPr>
        <w:pict>
          <v:shape id="_x0000_s22662" type="#_x0000_t202" style="position:absolute;margin-left:34.5pt;margin-top:263.4pt;width:252pt;height:16.6pt;z-index:251917392;mso-wrap-edited:f;mso-position-horizontal-relative:page;mso-position-vertical-relative:page" wrapcoords="0 0 21600 0 21600 21600 0 21600 0 0" filled="f" stroked="f">
            <v:fill o:detectmouseclick="t"/>
            <v:textbox style="mso-next-textbox:#_x0000_s22662" inset="0,0,0,0">
              <w:txbxContent>
                <w:p w:rsidR="00182826" w:rsidRPr="00FF4F9F" w:rsidRDefault="000A4450" w:rsidP="00A44FF0">
                  <w:pPr>
                    <w:pStyle w:val="Heading2"/>
                    <w:jc w:val="left"/>
                    <w:rPr>
                      <w:color w:val="auto"/>
                      <w:sz w:val="28"/>
                    </w:rPr>
                  </w:pPr>
                  <w:r>
                    <w:rPr>
                      <w:color w:val="auto"/>
                      <w:sz w:val="28"/>
                    </w:rPr>
                    <w:t>Debby Hodge</w:t>
                  </w:r>
                </w:p>
              </w:txbxContent>
            </v:textbox>
            <w10:wrap type="tight" anchorx="page" anchory="page"/>
          </v:shape>
        </w:pict>
      </w:r>
      <w:r w:rsidRPr="00724CC3">
        <w:rPr>
          <w:rFonts w:ascii="Book Antiqua" w:hAnsi="Book Antiqua" w:cs="Cambria"/>
          <w:noProof/>
        </w:rPr>
        <w:pict>
          <v:shape id="_x0000_s22659" type="#_x0000_t202" style="position:absolute;margin-left:36pt;margin-top:76pt;width:252pt;height:174pt;z-index:251914320;mso-wrap-edited:f;mso-position-horizontal-relative:page;mso-position-vertical-relative:page" wrapcoords="0 0 21599 0 21599 21600 0 21600 0 0" mv:complextextbox="1" filled="f" stroked="f">
            <v:fill o:detectmouseclick="t"/>
            <v:textbox style="mso-next-textbox:#_x0000_s22659" inset=",7.2pt,,7.2pt">
              <w:txbxContent/>
            </v:textbox>
            <w10:wrap type="tight" anchorx="page" anchory="page"/>
          </v:shape>
        </w:pict>
      </w:r>
      <w:r w:rsidRPr="00724CC3">
        <w:rPr>
          <w:rFonts w:ascii="Book Antiqua" w:hAnsi="Book Antiqua" w:cs="Cambria"/>
          <w:noProof/>
        </w:rPr>
        <w:pict>
          <v:line id="_x0000_s22661" style="position:absolute;z-index:251916368;mso-wrap-edited:f;mso-position-horizontal-relative:page;mso-position-vertical-relative:page" from="74pt,253pt" to="247pt,253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sidRPr="00724CC3">
        <w:rPr>
          <w:rFonts w:ascii="Book Antiqua" w:hAnsi="Book Antiqua" w:cs="Cambria"/>
          <w:noProof/>
        </w:rPr>
        <w:pict>
          <v:shape id="_x0000_s22660" type="#_x0000_t202" style="position:absolute;margin-left:34.5pt;margin-top:64.7pt;width:252pt;height:16.6pt;z-index:251915344;mso-wrap-edited:f;mso-position-horizontal-relative:page;mso-position-vertical-relative:page" wrapcoords="0 0 21600 0 21600 21600 0 21600 0 0" filled="f" stroked="f">
            <v:fill o:detectmouseclick="t"/>
            <v:textbox style="mso-next-textbox:#_x0000_s22660" inset=",0,,0">
              <w:txbxContent>
                <w:p w:rsidR="00182826" w:rsidRPr="00960FB3" w:rsidRDefault="000A4450" w:rsidP="00A44FF0">
                  <w:pPr>
                    <w:spacing w:after="0"/>
                  </w:pPr>
                  <w:r>
                    <w:t xml:space="preserve">Michael Hewitt </w:t>
                  </w:r>
                  <w:r w:rsidRPr="00960FB3">
                    <w:t>(continued)</w:t>
                  </w:r>
                </w:p>
              </w:txbxContent>
            </v:textbox>
            <w10:wrap type="tight" anchorx="page" anchory="page"/>
          </v:shape>
        </w:pict>
      </w:r>
      <w:r>
        <w:rPr>
          <w:rFonts w:ascii="Book Antiqua" w:hAnsi="Book Antiqua" w:cs="Cambria"/>
        </w:rPr>
        <w:br w:type="page"/>
      </w:r>
      <w:r>
        <w:rPr>
          <w:noProof/>
        </w:rPr>
        <w:pict>
          <v:shape id="_x0000_s24657" type="#_x0000_t202" style="position:absolute;margin-left:35.5pt;margin-top:671.5pt;width:539.5pt;height:66.5pt;z-index:252090448;mso-wrap-edited:f;mso-position-horizontal-relative:page;mso-position-vertical-relative:page" wrapcoords="0 0 21600 0 21600 21600 0 21600 0 0" mv:complextextbox="1" filled="f" stroked="f">
            <v:fill o:detectmouseclick="t"/>
            <v:textbox inset=",7.2pt,,7.2pt">
              <w:txbxContent>
                <w:p w:rsidR="00182826" w:rsidRPr="003D10B1" w:rsidRDefault="000A4450" w:rsidP="00A44FF0">
                  <w:pPr>
                    <w:jc w:val="center"/>
                    <w:rPr>
                      <w:rFonts w:ascii="Handwriting - Dakota" w:hAnsi="Handwriting - Dakota"/>
                      <w:sz w:val="32"/>
                      <w:szCs w:val="20"/>
                    </w:rPr>
                  </w:pPr>
                  <w:r w:rsidRPr="003D10B1">
                    <w:rPr>
                      <w:rFonts w:ascii="Handwriting - Dakota" w:hAnsi="Handwriting - Dakota"/>
                      <w:color w:val="000000"/>
                      <w:sz w:val="32"/>
                    </w:rPr>
                    <w:t xml:space="preserve">Life gives us brief moments with </w:t>
                  </w:r>
                  <w:r>
                    <w:rPr>
                      <w:rFonts w:ascii="Handwriting - Dakota" w:hAnsi="Handwriting - Dakota"/>
                      <w:color w:val="000000"/>
                      <w:sz w:val="32"/>
                    </w:rPr>
                    <w:t xml:space="preserve">one </w:t>
                  </w:r>
                  <w:r w:rsidRPr="003D10B1">
                    <w:rPr>
                      <w:rFonts w:ascii="Handwriting - Dakota" w:hAnsi="Handwriting - Dakota"/>
                      <w:color w:val="000000"/>
                      <w:sz w:val="32"/>
                    </w:rPr>
                    <w:t>another...</w:t>
                  </w:r>
                  <w:r>
                    <w:rPr>
                      <w:rFonts w:ascii="Handwriting - Dakota" w:hAnsi="Handwriting - Dakota"/>
                      <w:color w:val="000000"/>
                      <w:sz w:val="32"/>
                    </w:rPr>
                    <w:t xml:space="preserve"> </w:t>
                  </w:r>
                  <w:r w:rsidRPr="003D10B1">
                    <w:rPr>
                      <w:rFonts w:ascii="Handwriting - Dakota" w:hAnsi="Handwriting - Dakota"/>
                      <w:color w:val="000000"/>
                      <w:sz w:val="32"/>
                    </w:rPr>
                    <w:t>but sometimes in those brief moment</w:t>
                  </w:r>
                  <w:r>
                    <w:rPr>
                      <w:rFonts w:ascii="Handwriting - Dakota" w:hAnsi="Handwriting - Dakota"/>
                      <w:color w:val="000000"/>
                      <w:sz w:val="32"/>
                    </w:rPr>
                    <w:t>s</w:t>
                  </w:r>
                  <w:r w:rsidRPr="003D10B1">
                    <w:rPr>
                      <w:rFonts w:ascii="Handwriting - Dakota" w:hAnsi="Handwriting - Dakota"/>
                      <w:color w:val="000000"/>
                      <w:sz w:val="32"/>
                    </w:rPr>
                    <w:t xml:space="preserve"> w</w:t>
                  </w:r>
                  <w:r>
                    <w:rPr>
                      <w:rFonts w:ascii="Handwriting - Dakota" w:hAnsi="Handwriting - Dakota"/>
                      <w:color w:val="000000"/>
                      <w:sz w:val="32"/>
                    </w:rPr>
                    <w:t>e get memories that last a life</w:t>
                  </w:r>
                  <w:r w:rsidRPr="003D10B1">
                    <w:rPr>
                      <w:rFonts w:ascii="Handwriting - Dakota" w:hAnsi="Handwriting - Dakota"/>
                      <w:color w:val="000000"/>
                      <w:sz w:val="32"/>
                    </w:rPr>
                    <w:t>time...</w:t>
                  </w:r>
                </w:p>
                <w:p w:rsidR="00182826" w:rsidRPr="003D10B1" w:rsidRDefault="000A4450" w:rsidP="00A44FF0">
                  <w:pPr>
                    <w:spacing w:after="0"/>
                    <w:jc w:val="center"/>
                    <w:rPr>
                      <w:rFonts w:ascii="Handwriting - Dakota" w:hAnsi="Handwriting - Dakota"/>
                      <w:sz w:val="32"/>
                    </w:rPr>
                  </w:pPr>
                </w:p>
              </w:txbxContent>
            </v:textbox>
            <w10:wrap type="tight" anchorx="page" anchory="page"/>
          </v:shape>
        </w:pict>
      </w:r>
      <w:r>
        <w:rPr>
          <w:noProof/>
        </w:rPr>
        <w:pict>
          <v:line id="_x0000_s24580" style="position:absolute;z-index:251955280;mso-wrap-edited:f;mso-position-horizontal-relative:page;mso-position-vertical-relative:page" from="74pt,671pt" to="539pt,671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group id="_x0000_s29191" style="position:absolute;margin-left:323.5pt;margin-top:273pt;width:252pt;height:353pt;z-index:251964496;mso-position-horizontal-relative:page;mso-position-vertical-relative:page" coordsize="20000,20000" wrapcoords="0 0 21600 0 21600 21600 0 21600 0 0" mv:complextextbox="1">
            <o:lock v:ext="edit" ungrouping="t"/>
            <v:shape id="_x0000_s29192" type="#_x0000_t202" style="position:absolute;width:20000;height:20000;mso-wrap-edited:f;mso-position-horizontal-relative:page;mso-position-vertical-relative:page" wrapcoords="0 0 21600 0 21600 21600 0 21600 0 0" o:regroupid="194" mv:complextextbox="1" filled="f" stroked="f">
              <v:fill o:detectmouseclick="t"/>
              <v:textbox style="mso-next-textbox:#_x0000_s28463" inset=",7.2pt,,7.2pt"/>
            </v:shape>
            <v:shape id="_x0000_s29193" type="#_x0000_t202" style="position:absolute;left:571;top:408;width:13123;height:685" filled="f" stroked="f">
              <v:textbox style="mso-next-textbox:#_x0000_s29194" inset="0,0,0,0">
                <w:txbxContent>
                  <w:p w:rsidR="00182826" w:rsidRDefault="000A4450" w:rsidP="00A44FF0">
                    <w:pPr>
                      <w:spacing w:after="0"/>
                      <w:ind w:firstLine="216"/>
                      <w:rPr>
                        <w:rFonts w:cs="Cambria"/>
                        <w:sz w:val="20"/>
                      </w:rPr>
                    </w:pPr>
                    <w:r>
                      <w:rPr>
                        <w:rFonts w:cs="Cambria"/>
                        <w:sz w:val="20"/>
                      </w:rPr>
                      <w:t>I moved to S</w:t>
                    </w:r>
                    <w:r w:rsidRPr="001126B0">
                      <w:rPr>
                        <w:rFonts w:cs="Cambria"/>
                        <w:sz w:val="20"/>
                      </w:rPr>
                      <w:t>apulpa</w:t>
                    </w:r>
                    <w:r>
                      <w:rPr>
                        <w:rFonts w:cs="Cambria"/>
                        <w:sz w:val="20"/>
                      </w:rPr>
                      <w:t>, OK</w:t>
                    </w:r>
                    <w:r w:rsidRPr="001126B0">
                      <w:rPr>
                        <w:rFonts w:cs="Cambria"/>
                        <w:sz w:val="20"/>
                      </w:rPr>
                      <w:t xml:space="preserve"> 10</w:t>
                    </w:r>
                    <w:r>
                      <w:rPr>
                        <w:rFonts w:cs="Cambria"/>
                        <w:sz w:val="20"/>
                      </w:rPr>
                      <w:t xml:space="preserve"> yrs ago to be near my nie</w:t>
                    </w:r>
                    <w:r w:rsidRPr="001126B0">
                      <w:rPr>
                        <w:rFonts w:cs="Cambria"/>
                        <w:sz w:val="20"/>
                      </w:rPr>
                      <w:t>ce and family</w:t>
                    </w:r>
                    <w:r>
                      <w:rPr>
                        <w:rFonts w:cs="Cambria"/>
                        <w:sz w:val="20"/>
                      </w:rPr>
                      <w:t xml:space="preserve"> and she moved back to California. I</w:t>
                    </w:r>
                    <w:r w:rsidRPr="001126B0">
                      <w:rPr>
                        <w:rFonts w:cs="Cambria"/>
                        <w:sz w:val="20"/>
                      </w:rPr>
                      <w:t xml:space="preserve"> quit working in the nursing home </w:t>
                    </w:r>
                    <w:r>
                      <w:rPr>
                        <w:rFonts w:cs="Cambria"/>
                        <w:sz w:val="20"/>
                      </w:rPr>
                      <w:t>business after 20 yrs and now I am an assist</w:t>
                    </w:r>
                    <w:r w:rsidRPr="001126B0">
                      <w:rPr>
                        <w:rFonts w:cs="Cambria"/>
                        <w:sz w:val="20"/>
                      </w:rPr>
                      <w:t>ant</w:t>
                    </w:r>
                    <w:r>
                      <w:rPr>
                        <w:rFonts w:cs="Cambria"/>
                        <w:sz w:val="20"/>
                      </w:rPr>
                      <w:t xml:space="preserve"> manager in a deli in the mall. I </w:t>
                    </w:r>
                    <w:r w:rsidRPr="001126B0">
                      <w:rPr>
                        <w:rFonts w:cs="Cambria"/>
                        <w:sz w:val="20"/>
                      </w:rPr>
                      <w:t>live with my long time companion</w:t>
                    </w:r>
                    <w:r>
                      <w:rPr>
                        <w:rFonts w:cs="Cambria"/>
                        <w:sz w:val="20"/>
                      </w:rPr>
                      <w:t>,</w:t>
                    </w:r>
                    <w:r w:rsidRPr="001126B0">
                      <w:rPr>
                        <w:rFonts w:cs="Cambria"/>
                        <w:sz w:val="20"/>
                      </w:rPr>
                      <w:t xml:space="preserve"> Steve</w:t>
                    </w:r>
                    <w:r>
                      <w:rPr>
                        <w:rFonts w:cs="Cambria"/>
                        <w:sz w:val="20"/>
                      </w:rPr>
                      <w:t xml:space="preserve">, of 30 yrs. I never married and have </w:t>
                    </w:r>
                    <w:r w:rsidRPr="001126B0">
                      <w:rPr>
                        <w:rFonts w:cs="Cambria"/>
                        <w:sz w:val="20"/>
                      </w:rPr>
                      <w:t>n</w:t>
                    </w:r>
                    <w:r>
                      <w:rPr>
                        <w:rFonts w:cs="Cambria"/>
                        <w:sz w:val="20"/>
                      </w:rPr>
                      <w:t>o children, but I spoil eve</w:t>
                    </w:r>
                    <w:r>
                      <w:rPr>
                        <w:rFonts w:cs="Cambria"/>
                        <w:sz w:val="20"/>
                      </w:rPr>
                      <w:t>ryone else's. I have 2 great-nieces and 3 great-</w:t>
                    </w:r>
                    <w:r w:rsidRPr="001126B0">
                      <w:rPr>
                        <w:rFonts w:cs="Cambria"/>
                        <w:sz w:val="20"/>
                      </w:rPr>
                      <w:t xml:space="preserve">nephews. </w:t>
                    </w:r>
                  </w:p>
                  <w:p w:rsidR="00182826" w:rsidRDefault="000A4450" w:rsidP="00A44FF0">
                    <w:pPr>
                      <w:spacing w:after="0"/>
                      <w:ind w:firstLine="216"/>
                      <w:rPr>
                        <w:rFonts w:cs="Cambria"/>
                        <w:sz w:val="20"/>
                      </w:rPr>
                    </w:pPr>
                    <w:r>
                      <w:rPr>
                        <w:rFonts w:cs="Cambria"/>
                        <w:sz w:val="20"/>
                      </w:rPr>
                      <w:t>I a</w:t>
                    </w:r>
                    <w:r w:rsidRPr="001126B0">
                      <w:rPr>
                        <w:rFonts w:cs="Cambria"/>
                        <w:sz w:val="20"/>
                      </w:rPr>
                      <w:t xml:space="preserve">m a member of Bikers Against Child </w:t>
                    </w:r>
                    <w:r>
                      <w:rPr>
                        <w:rFonts w:cs="Cambria"/>
                        <w:sz w:val="20"/>
                      </w:rPr>
                      <w:t>Abuse and help them put on fund</w:t>
                    </w:r>
                    <w:r w:rsidRPr="001126B0">
                      <w:rPr>
                        <w:rFonts w:cs="Cambria"/>
                        <w:sz w:val="20"/>
                      </w:rPr>
                      <w:t>raisers and collect donations</w:t>
                    </w:r>
                    <w:r>
                      <w:rPr>
                        <w:rFonts w:cs="Cambria"/>
                        <w:sz w:val="20"/>
                      </w:rPr>
                      <w:t xml:space="preserve">, </w:t>
                    </w:r>
                    <w:r w:rsidRPr="001126B0">
                      <w:rPr>
                        <w:rFonts w:cs="Cambria"/>
                        <w:sz w:val="20"/>
                      </w:rPr>
                      <w:t>.so if anyone needs ideas to raise money just ask</w:t>
                    </w:r>
                    <w:r>
                      <w:rPr>
                        <w:rFonts w:cs="Cambria"/>
                        <w:sz w:val="20"/>
                      </w:rPr>
                      <w:t>. I do pre</w:t>
                    </w:r>
                    <w:r w:rsidRPr="001126B0">
                      <w:rPr>
                        <w:rFonts w:cs="Cambria"/>
                        <w:sz w:val="20"/>
                      </w:rPr>
                      <w:t>tty good at getting an event put togeth</w:t>
                    </w:r>
                    <w:r w:rsidRPr="001126B0">
                      <w:rPr>
                        <w:rFonts w:cs="Cambria"/>
                        <w:sz w:val="20"/>
                      </w:rPr>
                      <w:t>er with zero e</w:t>
                    </w:r>
                    <w:r>
                      <w:rPr>
                        <w:rFonts w:cs="Cambria"/>
                        <w:sz w:val="20"/>
                      </w:rPr>
                      <w:t xml:space="preserve">xpense so we have 100% profit. </w:t>
                    </w:r>
                  </w:p>
                  <w:p w:rsidR="00182826" w:rsidRDefault="000A4450" w:rsidP="00A44FF0">
                    <w:pPr>
                      <w:spacing w:after="0"/>
                      <w:ind w:firstLine="216"/>
                      <w:rPr>
                        <w:rFonts w:cs="Cambria"/>
                        <w:sz w:val="20"/>
                      </w:rPr>
                    </w:pPr>
                    <w:r>
                      <w:rPr>
                        <w:rFonts w:cs="Cambria"/>
                        <w:sz w:val="20"/>
                      </w:rPr>
                      <w:t>I</w:t>
                    </w:r>
                    <w:r w:rsidRPr="001126B0">
                      <w:rPr>
                        <w:rFonts w:cs="Cambria"/>
                        <w:sz w:val="20"/>
                      </w:rPr>
                      <w:t xml:space="preserve"> do quilting </w:t>
                    </w:r>
                    <w:r>
                      <w:rPr>
                        <w:rFonts w:cs="Cambria"/>
                        <w:sz w:val="20"/>
                      </w:rPr>
                      <w:t>and read when I</w:t>
                    </w:r>
                    <w:r w:rsidRPr="001126B0">
                      <w:rPr>
                        <w:rFonts w:cs="Cambria"/>
                        <w:sz w:val="20"/>
                      </w:rPr>
                      <w:t xml:space="preserve"> can</w:t>
                    </w:r>
                    <w:r>
                      <w:rPr>
                        <w:rFonts w:cs="Cambria"/>
                        <w:sz w:val="20"/>
                      </w:rPr>
                      <w:t>, but working two jobs keep</w:t>
                    </w:r>
                    <w:r w:rsidRPr="001126B0">
                      <w:rPr>
                        <w:rFonts w:cs="Cambria"/>
                        <w:sz w:val="20"/>
                      </w:rPr>
                      <w:t>s me pretty busy.</w:t>
                    </w:r>
                    <w:r>
                      <w:rPr>
                        <w:rFonts w:cs="Cambria"/>
                        <w:sz w:val="20"/>
                      </w:rPr>
                      <w:t xml:space="preserve"> My sister Liz lives nearby so I do have family here. Guy lives in M</w:t>
                    </w:r>
                    <w:r w:rsidRPr="001126B0">
                      <w:rPr>
                        <w:rFonts w:cs="Cambria"/>
                        <w:sz w:val="20"/>
                      </w:rPr>
                      <w:t>odesto and has one son</w:t>
                    </w:r>
                    <w:r>
                      <w:rPr>
                        <w:rFonts w:cs="Cambria"/>
                        <w:sz w:val="20"/>
                      </w:rPr>
                      <w:t>. T</w:t>
                    </w:r>
                    <w:r w:rsidRPr="001126B0">
                      <w:rPr>
                        <w:rFonts w:cs="Cambria"/>
                        <w:sz w:val="20"/>
                      </w:rPr>
                      <w:t xml:space="preserve">hey put on </w:t>
                    </w:r>
                    <w:r>
                      <w:rPr>
                        <w:rFonts w:cs="Cambria"/>
                        <w:sz w:val="20"/>
                      </w:rPr>
                      <w:t xml:space="preserve">a </w:t>
                    </w:r>
                    <w:r w:rsidRPr="001126B0">
                      <w:rPr>
                        <w:rFonts w:cs="Cambria"/>
                        <w:sz w:val="20"/>
                      </w:rPr>
                      <w:t>destruct</w:t>
                    </w:r>
                    <w:r>
                      <w:rPr>
                        <w:rFonts w:cs="Cambria"/>
                        <w:sz w:val="20"/>
                      </w:rPr>
                      <w:t xml:space="preserve">ion derby in the </w:t>
                    </w:r>
                    <w:r>
                      <w:rPr>
                        <w:rFonts w:cs="Cambria"/>
                        <w:sz w:val="20"/>
                      </w:rPr>
                      <w:t>area and have Moon's Halloween Bash co</w:t>
                    </w:r>
                    <w:r w:rsidRPr="001126B0">
                      <w:rPr>
                        <w:rFonts w:cs="Cambria"/>
                        <w:sz w:val="20"/>
                      </w:rPr>
                      <w:t>ming up soon.</w:t>
                    </w:r>
                    <w:r>
                      <w:rPr>
                        <w:rFonts w:cs="Cambria"/>
                        <w:sz w:val="20"/>
                      </w:rPr>
                      <w:t xml:space="preserve"> </w:t>
                    </w:r>
                  </w:p>
                  <w:p w:rsidR="00182826" w:rsidRDefault="000A4450" w:rsidP="00A44FF0">
                    <w:pPr>
                      <w:spacing w:after="0"/>
                      <w:ind w:firstLine="216"/>
                    </w:pPr>
                    <w:r>
                      <w:rPr>
                        <w:rFonts w:cs="Cambria"/>
                        <w:sz w:val="20"/>
                      </w:rPr>
                      <w:t>As I</w:t>
                    </w:r>
                    <w:r w:rsidRPr="001126B0">
                      <w:rPr>
                        <w:rFonts w:cs="Cambria"/>
                        <w:sz w:val="20"/>
                      </w:rPr>
                      <w:t xml:space="preserve"> just fl</w:t>
                    </w:r>
                    <w:r>
                      <w:rPr>
                        <w:rFonts w:cs="Cambria"/>
                        <w:sz w:val="20"/>
                      </w:rPr>
                      <w:t>ew out to California in J</w:t>
                    </w:r>
                    <w:r w:rsidRPr="001126B0">
                      <w:rPr>
                        <w:rFonts w:cs="Cambria"/>
                        <w:sz w:val="20"/>
                      </w:rPr>
                      <w:t>une</w:t>
                    </w:r>
                    <w:r>
                      <w:rPr>
                        <w:rFonts w:cs="Cambria"/>
                        <w:sz w:val="20"/>
                      </w:rPr>
                      <w:t>, I</w:t>
                    </w:r>
                    <w:r w:rsidRPr="001126B0">
                      <w:rPr>
                        <w:rFonts w:cs="Cambria"/>
                        <w:sz w:val="20"/>
                      </w:rPr>
                      <w:t xml:space="preserve"> won't be able to attend</w:t>
                    </w:r>
                    <w:r>
                      <w:rPr>
                        <w:rFonts w:cs="Cambria"/>
                        <w:sz w:val="20"/>
                      </w:rPr>
                      <w:t>,</w:t>
                    </w:r>
                    <w:r w:rsidRPr="001126B0">
                      <w:rPr>
                        <w:rFonts w:cs="Cambria"/>
                        <w:sz w:val="20"/>
                      </w:rPr>
                      <w:t xml:space="preserve"> but</w:t>
                    </w:r>
                    <w:r>
                      <w:rPr>
                        <w:rFonts w:cs="Cambria"/>
                        <w:sz w:val="20"/>
                      </w:rPr>
                      <w:t xml:space="preserve"> will keep everyone in my thoughts</w:t>
                    </w:r>
                    <w:r w:rsidRPr="001126B0">
                      <w:rPr>
                        <w:rFonts w:cs="Cambria"/>
                        <w:sz w:val="20"/>
                      </w:rPr>
                      <w:t xml:space="preserve"> and hope you have a great time</w:t>
                    </w:r>
                    <w:r>
                      <w:rPr>
                        <w:rFonts w:cs="Cambria"/>
                        <w:sz w:val="20"/>
                      </w:rPr>
                      <w:t xml:space="preserve"> </w:t>
                    </w:r>
                    <w:r w:rsidRPr="001126B0">
                      <w:rPr>
                        <w:rFonts w:cs="Cambria"/>
                        <w:sz w:val="20"/>
                      </w:rPr>
                      <w:t>together.</w:t>
                    </w:r>
                    <w:r>
                      <w:rPr>
                        <w:rFonts w:cs="Cambria"/>
                        <w:sz w:val="20"/>
                      </w:rPr>
                      <w:t xml:space="preserve"> I will be attending a Dolly Parton</w:t>
                    </w:r>
                    <w:r w:rsidRPr="001126B0">
                      <w:rPr>
                        <w:rFonts w:cs="Cambria"/>
                        <w:sz w:val="20"/>
                      </w:rPr>
                      <w:t xml:space="preserve"> concert that evening</w:t>
                    </w:r>
                    <w:r w:rsidRPr="001126B0">
                      <w:rPr>
                        <w:rFonts w:cs="Cambria"/>
                        <w:sz w:val="20"/>
                      </w:rPr>
                      <w:t>.</w:t>
                    </w:r>
                    <w:r>
                      <w:rPr>
                        <w:rFonts w:cs="Cambria"/>
                        <w:sz w:val="20"/>
                      </w:rPr>
                      <w:t xml:space="preserve"> I love the Face</w:t>
                    </w:r>
                    <w:r w:rsidRPr="001126B0">
                      <w:rPr>
                        <w:rFonts w:cs="Cambria"/>
                        <w:sz w:val="20"/>
                      </w:rPr>
                      <w:t>book page</w:t>
                    </w:r>
                    <w:r>
                      <w:rPr>
                        <w:rFonts w:cs="Cambria"/>
                        <w:sz w:val="20"/>
                      </w:rPr>
                      <w:t>. G</w:t>
                    </w:r>
                    <w:r w:rsidRPr="001126B0">
                      <w:rPr>
                        <w:rFonts w:cs="Cambria"/>
                        <w:sz w:val="20"/>
                      </w:rPr>
                      <w:t>reat to talk to everyone</w:t>
                    </w:r>
                    <w:r>
                      <w:rPr>
                        <w:rFonts w:cs="Cambria"/>
                        <w:sz w:val="20"/>
                      </w:rPr>
                      <w:t>. Hope more class</w:t>
                    </w:r>
                    <w:r w:rsidRPr="001126B0">
                      <w:rPr>
                        <w:rFonts w:cs="Cambria"/>
                        <w:sz w:val="20"/>
                      </w:rPr>
                      <w:t>mates join in and we can catch up on their lives.</w:t>
                    </w:r>
                  </w:p>
                </w:txbxContent>
              </v:textbox>
            </v:shape>
            <v:shape id="_x0000_s29194" type="#_x0000_t202" style="position:absolute;left:571;top:1091;width:13123;height:685" filled="f" stroked="f">
              <v:textbox style="mso-next-textbox:#_x0000_s29195" inset="0,0,0,0">
                <w:txbxContent/>
              </v:textbox>
            </v:shape>
            <v:shape id="_x0000_s29195" type="#_x0000_t202" style="position:absolute;left:571;top:1773;width:13123;height:686" filled="f" stroked="f">
              <v:textbox style="mso-next-textbox:#_x0000_s29196" inset="0,0,0,0">
                <w:txbxContent/>
              </v:textbox>
            </v:shape>
            <v:shape id="_x0000_s29196" type="#_x0000_t202" style="position:absolute;left:571;top:2456;width:13123;height:686" filled="f" stroked="f">
              <v:textbox style="mso-next-textbox:#_x0000_s29197" inset="0,0,0,0">
                <w:txbxContent/>
              </v:textbox>
            </v:shape>
            <v:shape id="_x0000_s29197" type="#_x0000_t202" style="position:absolute;left:571;top:3139;width:13123;height:688" filled="f" stroked="f">
              <v:textbox style="mso-next-textbox:#_x0000_s29198" inset="0,0,0,0">
                <w:txbxContent/>
              </v:textbox>
            </v:shape>
            <v:shape id="_x0000_s29198" type="#_x0000_t202" style="position:absolute;left:571;top:3824;width:13123;height:686" filled="f" stroked="f">
              <v:textbox style="mso-next-textbox:#_x0000_s29199" inset="0,0,0,0">
                <w:txbxContent/>
              </v:textbox>
            </v:shape>
            <v:shape id="_x0000_s29199" type="#_x0000_t202" style="position:absolute;left:571;top:4507;width:13123;height:686" filled="f" stroked="f">
              <v:textbox style="mso-next-textbox:#_x0000_s29200" inset="0,0,0,0">
                <w:txbxContent/>
              </v:textbox>
            </v:shape>
            <v:shape id="_x0000_s29200" type="#_x0000_t202" style="position:absolute;left:571;top:5190;width:13123;height:685" filled="f" stroked="f">
              <v:textbox style="mso-next-textbox:#_x0000_s29201" inset="0,0,0,0">
                <w:txbxContent/>
              </v:textbox>
            </v:shape>
            <v:shape id="_x0000_s29201" type="#_x0000_t202" style="position:absolute;left:571;top:5873;width:18854;height:1368" filled="f" stroked="f">
              <v:textbox style="mso-next-textbox:#_x0000_s29202" inset="0,0,0,0">
                <w:txbxContent/>
              </v:textbox>
            </v:shape>
            <v:shape id="_x0000_s29202" type="#_x0000_t202" style="position:absolute;left:571;top:7238;width:18854;height:3419" filled="f" stroked="f">
              <v:textbox style="mso-next-textbox:#_x0000_s29203" inset="0,0,0,0">
                <w:txbxContent/>
              </v:textbox>
            </v:shape>
            <v:shape id="_x0000_s29203" type="#_x0000_t202" style="position:absolute;left:571;top:10654;width:18854;height:4100" filled="f" stroked="f">
              <v:textbox style="mso-next-textbox:#_x0000_s29204" inset="0,0,0,0">
                <w:txbxContent/>
              </v:textbox>
            </v:shape>
            <v:shape id="_x0000_s29204" type="#_x0000_t202" style="position:absolute;left:571;top:14751;width:18854;height:4784" filled="f" stroked="f">
              <v:textbox style="mso-next-textbox:#_x0000_s29204" inset="0,0,0,0">
                <w:txbxContent/>
              </v:textbox>
            </v:shape>
            <w10:wrap type="tight" anchorx="page" anchory="page"/>
          </v:group>
        </w:pict>
      </w:r>
      <w:r>
        <w:rPr>
          <w:noProof/>
        </w:rPr>
        <w:drawing>
          <wp:anchor distT="0" distB="0" distL="114300" distR="114300" simplePos="0" relativeHeight="251966544" behindDoc="0" locked="0" layoutInCell="1" allowOverlap="1">
            <wp:simplePos x="0" y="0"/>
            <wp:positionH relativeFrom="page">
              <wp:posOffset>6464300</wp:posOffset>
            </wp:positionH>
            <wp:positionV relativeFrom="page">
              <wp:posOffset>3632200</wp:posOffset>
            </wp:positionV>
            <wp:extent cx="844550" cy="1143000"/>
            <wp:effectExtent l="50800" t="25400" r="19050" b="0"/>
            <wp:wrapTight wrapText="bothSides">
              <wp:wrapPolygon edited="0">
                <wp:start x="-1299" y="-480"/>
                <wp:lineTo x="-1299" y="21600"/>
                <wp:lineTo x="22087" y="21600"/>
                <wp:lineTo x="22087" y="-480"/>
                <wp:lineTo x="-1299" y="-480"/>
              </wp:wrapPolygon>
            </wp:wrapTight>
            <wp:docPr id="20" name="Picture 19" descr="gail mull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il mullins.jpg"/>
                    <pic:cNvPicPr/>
                  </pic:nvPicPr>
                  <pic:blipFill>
                    <a:blip r:embed="rId54"/>
                    <a:stretch>
                      <a:fillRect/>
                    </a:stretch>
                  </pic:blipFill>
                  <pic:spPr>
                    <a:xfrm>
                      <a:off x="0" y="0"/>
                      <a:ext cx="844550"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Pr>
          <w:noProof/>
        </w:rPr>
        <w:pict>
          <v:shape id="_x0000_s24583" type="#_x0000_t202" style="position:absolute;margin-left:324pt;margin-top:260.2pt;width:252pt;height:16.6pt;z-index:251961424;mso-wrap-edited:f;mso-position-horizontal-relative:page;mso-position-vertical-relative:page" wrapcoords="0 0 21600 0 21600 21600 0 21600 0 0" filled="f" stroked="f">
            <v:fill o:detectmouseclick="t"/>
            <v:textbox style="mso-next-textbox:#_x0000_s24583" inset="0,0,0,0">
              <w:txbxContent>
                <w:p w:rsidR="00182826" w:rsidRPr="00FF4F9F" w:rsidRDefault="000A4450" w:rsidP="00A44FF0">
                  <w:pPr>
                    <w:pStyle w:val="Heading2"/>
                    <w:jc w:val="left"/>
                    <w:rPr>
                      <w:color w:val="auto"/>
                      <w:sz w:val="28"/>
                    </w:rPr>
                  </w:pPr>
                  <w:r>
                    <w:rPr>
                      <w:color w:val="auto"/>
                      <w:sz w:val="28"/>
                    </w:rPr>
                    <w:t>Gail Mullins</w:t>
                  </w:r>
                </w:p>
              </w:txbxContent>
            </v:textbox>
            <w10:wrap type="tight" anchorx="page" anchory="page"/>
          </v:shape>
        </w:pict>
      </w:r>
      <w:r>
        <w:rPr>
          <w:noProof/>
        </w:rPr>
        <w:pict>
          <v:line id="_x0000_s24584" style="position:absolute;z-index:251962448;mso-wrap-edited:f;mso-position-horizontal-relative:page;mso-position-vertical-relative:page" from="363pt,250.2pt" to="536pt,250.2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group id="_x0000_s29180" style="position:absolute;margin-left:324pt;margin-top:74.5pt;width:252pt;height:172pt;z-index:251958352;mso-position-horizontal-relative:page;mso-position-vertical-relative:page" coordsize="20000,20000" wrapcoords="0 0 21600 0 21600 21600 0 21600 0 0" mv:complextextbox="1">
            <o:lock v:ext="edit" ungrouping="t"/>
            <v:shape id="_x0000_s29181" type="#_x0000_t202" style="position:absolute;width:20000;height:20000;mso-wrap-edited:f;mso-position-horizontal-relative:page;mso-position-vertical-relative:page" wrapcoords="0 0 21600 0 21600 21600 0 21600 0 0" o:regroupid="193" mv:complextextbox="1" filled="f" stroked="f">
              <v:fill o:detectmouseclick="t"/>
              <v:textbox style="mso-next-textbox:#_x0000_s28448" inset=",7.2pt,,7.2pt"/>
            </v:shape>
            <v:shape id="_x0000_s29182" type="#_x0000_t202" style="position:absolute;left:571;top:837;width:13322;height:1407" filled="f" stroked="f">
              <v:textbox style="mso-next-textbox:#_x0000_s29183" inset="0,0,0,0">
                <w:txbxContent>
                  <w:p w:rsidR="00182826" w:rsidRDefault="000A4450" w:rsidP="00A44FF0">
                    <w:pPr>
                      <w:spacing w:after="0"/>
                      <w:ind w:firstLine="216"/>
                    </w:pPr>
                    <w:r w:rsidRPr="001126B0">
                      <w:rPr>
                        <w:rFonts w:cs="Cambria"/>
                        <w:sz w:val="20"/>
                      </w:rPr>
                      <w:t xml:space="preserve">I am engaged to Glenn Rehder for three years and have two wonderful girls.  My </w:t>
                    </w:r>
                    <w:r w:rsidRPr="001126B0">
                      <w:rPr>
                        <w:rFonts w:cs="Cambria"/>
                        <w:sz w:val="20"/>
                      </w:rPr>
                      <w:t xml:space="preserve">oldest is married and I have a beautiful grandson, Gabriel, who will be two in October. My pride and joy.  I am still working at Raley's, 21 yrs now,  in Oakdale, CA. I am still the deli manager and love it.  I have been to Hawaii and Puerta Vallarta, and </w:t>
                    </w:r>
                    <w:r w:rsidRPr="001126B0">
                      <w:rPr>
                        <w:rFonts w:cs="Cambria"/>
                        <w:sz w:val="20"/>
                      </w:rPr>
                      <w:t>Acapulco but when I can would love to travel to Europe and England.  My dream someday, lol. I love to landscape and garden and home decorate on the side</w:t>
                    </w:r>
                    <w:r>
                      <w:rPr>
                        <w:rFonts w:cs="Cambria"/>
                        <w:sz w:val="20"/>
                      </w:rPr>
                      <w:t>,</w:t>
                    </w:r>
                    <w:r w:rsidRPr="001126B0">
                      <w:rPr>
                        <w:rFonts w:cs="Cambria"/>
                        <w:sz w:val="20"/>
                      </w:rPr>
                      <w:t xml:space="preserve"> which keeps me really busy!</w:t>
                    </w:r>
                  </w:p>
                </w:txbxContent>
              </v:textbox>
            </v:shape>
            <v:shape id="_x0000_s29183" type="#_x0000_t202" style="position:absolute;left:571;top:2238;width:13322;height:1407" filled="f" stroked="f">
              <v:textbox style="mso-next-textbox:#_x0000_s29184" inset="0,0,0,0">
                <w:txbxContent/>
              </v:textbox>
            </v:shape>
            <v:shape id="_x0000_s29184" type="#_x0000_t202" style="position:absolute;left:571;top:3640;width:13322;height:1407" filled="f" stroked="f">
              <v:textbox style="mso-next-textbox:#_x0000_s29185" inset="0,0,0,0">
                <w:txbxContent/>
              </v:textbox>
            </v:shape>
            <v:shape id="_x0000_s29185" type="#_x0000_t202" style="position:absolute;left:571;top:5041;width:13322;height:1407" filled="f" stroked="f">
              <v:textbox style="mso-next-textbox:#_x0000_s29186" inset="0,0,0,0">
                <w:txbxContent/>
              </v:textbox>
            </v:shape>
            <v:shape id="_x0000_s29186" type="#_x0000_t202" style="position:absolute;left:571;top:6442;width:13322;height:1413" filled="f" stroked="f">
              <v:textbox style="mso-next-textbox:#_x0000_s29187" inset="0,0,0,0">
                <w:txbxContent/>
              </v:textbox>
            </v:shape>
            <v:shape id="_x0000_s29187" type="#_x0000_t202" style="position:absolute;left:571;top:7849;width:13322;height:1407" filled="f" stroked="f">
              <v:textbox style="mso-next-textbox:#_x0000_s29188" inset="0,0,0,0">
                <w:txbxContent/>
              </v:textbox>
            </v:shape>
            <v:shape id="_x0000_s29188" type="#_x0000_t202" style="position:absolute;left:571;top:9250;width:13322;height:1407" filled="f" stroked="f">
              <v:textbox style="mso-next-textbox:#_x0000_s29189" inset="0,0,0,0">
                <w:txbxContent/>
              </v:textbox>
            </v:shape>
            <v:shape id="_x0000_s29189" type="#_x0000_t202" style="position:absolute;left:571;top:10651;width:13322;height:1407" filled="f" stroked="f">
              <v:textbox style="mso-next-textbox:#_x0000_s29190" inset="0,0,0,0">
                <w:txbxContent/>
              </v:textbox>
            </v:shape>
            <v:shape id="_x0000_s29190" type="#_x0000_t202" style="position:absolute;left:571;top:12052;width:18854;height:7012" filled="f" stroked="f">
              <v:textbox style="mso-next-textbox:#_x0000_s29190" inset="0,0,0,0">
                <w:txbxContent/>
              </v:textbox>
            </v:shape>
            <w10:wrap type="tight" anchorx="page" anchory="page"/>
          </v:group>
        </w:pict>
      </w:r>
      <w:r>
        <w:rPr>
          <w:noProof/>
        </w:rPr>
        <w:drawing>
          <wp:anchor distT="0" distB="0" distL="114300" distR="114300" simplePos="0" relativeHeight="251960400" behindDoc="0" locked="0" layoutInCell="1" allowOverlap="1">
            <wp:simplePos x="0" y="0"/>
            <wp:positionH relativeFrom="page">
              <wp:posOffset>6477000</wp:posOffset>
            </wp:positionH>
            <wp:positionV relativeFrom="page">
              <wp:posOffset>1079500</wp:posOffset>
            </wp:positionV>
            <wp:extent cx="862330" cy="1143000"/>
            <wp:effectExtent l="25400" t="0" r="1270" b="0"/>
            <wp:wrapTight wrapText="bothSides">
              <wp:wrapPolygon edited="0">
                <wp:start x="-636" y="0"/>
                <wp:lineTo x="-636" y="21120"/>
                <wp:lineTo x="21632" y="21120"/>
                <wp:lineTo x="21632" y="0"/>
                <wp:lineTo x="-636" y="0"/>
              </wp:wrapPolygon>
            </wp:wrapTight>
            <wp:docPr id="6" name="Picture 5" descr="kim mar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 marlin.jpg"/>
                    <pic:cNvPicPr/>
                  </pic:nvPicPr>
                  <pic:blipFill>
                    <a:blip r:embed="rId55"/>
                    <a:stretch>
                      <a:fillRect/>
                    </a:stretch>
                  </pic:blipFill>
                  <pic:spPr>
                    <a:xfrm>
                      <a:off x="0" y="0"/>
                      <a:ext cx="862330" cy="1143000"/>
                    </a:xfrm>
                    <a:prstGeom prst="rect">
                      <a:avLst/>
                    </a:prstGeom>
                  </pic:spPr>
                </pic:pic>
              </a:graphicData>
            </a:graphic>
          </wp:anchor>
        </w:drawing>
      </w:r>
      <w:r>
        <w:rPr>
          <w:noProof/>
        </w:rPr>
        <w:pict>
          <v:shape id="_x0000_s24581" type="#_x0000_t202" style="position:absolute;margin-left:324pt;margin-top:63pt;width:252pt;height:16.6pt;z-index:251956304;mso-wrap-edited:f;mso-position-horizontal-relative:page;mso-position-vertical-relative:page" wrapcoords="0 0 21600 0 21600 21600 0 21600 0 0" filled="f" stroked="f">
            <v:fill o:detectmouseclick="t"/>
            <v:textbox style="mso-next-textbox:#_x0000_s24581" inset="0,0,0,0">
              <w:txbxContent>
                <w:p w:rsidR="00182826" w:rsidRPr="00FF4F9F" w:rsidRDefault="000A4450" w:rsidP="00A44FF0">
                  <w:pPr>
                    <w:pStyle w:val="Heading2"/>
                    <w:jc w:val="left"/>
                    <w:rPr>
                      <w:color w:val="auto"/>
                      <w:sz w:val="28"/>
                    </w:rPr>
                  </w:pPr>
                  <w:r>
                    <w:rPr>
                      <w:color w:val="auto"/>
                      <w:sz w:val="28"/>
                    </w:rPr>
                    <w:t>Kim Marlin</w:t>
                  </w:r>
                </w:p>
              </w:txbxContent>
            </v:textbox>
            <w10:wrap type="tight" anchorx="page" anchory="page"/>
          </v:shape>
        </w:pict>
      </w:r>
      <w:r>
        <w:rPr>
          <w:noProof/>
        </w:rPr>
        <w:drawing>
          <wp:anchor distT="0" distB="0" distL="114300" distR="114300" simplePos="0" relativeHeight="251954256" behindDoc="0" locked="0" layoutInCell="1" allowOverlap="1">
            <wp:simplePos x="0" y="0"/>
            <wp:positionH relativeFrom="page">
              <wp:posOffset>2832100</wp:posOffset>
            </wp:positionH>
            <wp:positionV relativeFrom="page">
              <wp:posOffset>5143500</wp:posOffset>
            </wp:positionV>
            <wp:extent cx="824230" cy="1143000"/>
            <wp:effectExtent l="50800" t="25400" r="13970" b="0"/>
            <wp:wrapTight wrapText="bothSides">
              <wp:wrapPolygon edited="0">
                <wp:start x="-1331" y="-480"/>
                <wp:lineTo x="-1331" y="21600"/>
                <wp:lineTo x="21966" y="21600"/>
                <wp:lineTo x="21966" y="-480"/>
                <wp:lineTo x="-1331" y="-480"/>
              </wp:wrapPolygon>
            </wp:wrapTight>
            <wp:docPr id="5" name="Picture 4" descr="lisa ly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a lynch.JPG"/>
                    <pic:cNvPicPr/>
                  </pic:nvPicPr>
                  <pic:blipFill>
                    <a:blip r:embed="rId56"/>
                    <a:stretch>
                      <a:fillRect/>
                    </a:stretch>
                  </pic:blipFill>
                  <pic:spPr>
                    <a:xfrm>
                      <a:off x="0" y="0"/>
                      <a:ext cx="824230"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Pr>
          <w:noProof/>
        </w:rPr>
        <w:pict>
          <v:group id="_x0000_s29169" style="position:absolute;margin-left:35.5pt;margin-top:394pt;width:252pt;height:276pt;z-index:251952208;mso-position-horizontal-relative:page;mso-position-vertical-relative:page" coordsize="20000,20000" wrapcoords="0 0 21600 0 21600 21600 0 21600 0 0" mv:complextextbox="1">
            <o:lock v:ext="edit" ungrouping="t"/>
            <v:shape id="_x0000_s29170" type="#_x0000_t202" style="position:absolute;width:20000;height:20000;mso-wrap-edited:f;mso-position-horizontal-relative:page;mso-position-vertical-relative:page" wrapcoords="0 0 21600 0 21600 21600 0 21600 0 0" o:regroupid="192" mv:complextextbox="1" filled="f" stroked="f">
              <v:fill o:detectmouseclick="t"/>
              <v:textbox style="mso-next-textbox:#_x0000_s28436" inset=",7.2pt,,7.2pt"/>
            </v:shape>
            <v:shape id="_x0000_s29171" type="#_x0000_t202" style="position:absolute;left:571;top:522;width:13282;height:877" filled="f" stroked="f">
              <v:textbox style="mso-next-textbox:#_x0000_s29172" inset="0,0,0,0">
                <w:txbxContent>
                  <w:p w:rsidR="00182826" w:rsidRDefault="000A4450" w:rsidP="00A44FF0">
                    <w:pPr>
                      <w:spacing w:after="0"/>
                      <w:ind w:firstLine="216"/>
                    </w:pPr>
                    <w:r w:rsidRPr="001126B0">
                      <w:rPr>
                        <w:rFonts w:cs="Cambria"/>
                        <w:sz w:val="20"/>
                      </w:rPr>
                      <w:t>Hello classmates. To make a r</w:t>
                    </w:r>
                    <w:r w:rsidRPr="001126B0">
                      <w:rPr>
                        <w:rFonts w:cs="Cambria"/>
                        <w:sz w:val="20"/>
                      </w:rPr>
                      <w:t>eally long story - short, i am divorced and have 4 kids. 3 boys an</w:t>
                    </w:r>
                    <w:r>
                      <w:rPr>
                        <w:rFonts w:cs="Cambria"/>
                        <w:sz w:val="20"/>
                      </w:rPr>
                      <w:t>d</w:t>
                    </w:r>
                    <w:r w:rsidRPr="001126B0">
                      <w:rPr>
                        <w:rFonts w:cs="Cambria"/>
                        <w:sz w:val="20"/>
                      </w:rPr>
                      <w:t xml:space="preserve"> 1 girl. That would be my greatest accomplishment in life. The road has not been easy raising them alone, but we did it. I am very proud of them all. My oldest son was in a horrible acciden</w:t>
                    </w:r>
                    <w:r w:rsidRPr="001126B0">
                      <w:rPr>
                        <w:rFonts w:cs="Cambria"/>
                        <w:sz w:val="20"/>
                      </w:rPr>
                      <w:t>t right after he turned18 and has been in a wheelchair every since. I don</w:t>
                    </w:r>
                    <w:r>
                      <w:rPr>
                        <w:rFonts w:cs="Cambria"/>
                        <w:sz w:val="20"/>
                      </w:rPr>
                      <w:t>’</w:t>
                    </w:r>
                    <w:r w:rsidRPr="001126B0">
                      <w:rPr>
                        <w:rFonts w:cs="Cambria"/>
                        <w:sz w:val="20"/>
                      </w:rPr>
                      <w:t>t know how, but he still has a happy heart. My second son has three sons of his own and lives in Missouri. Son number 3 is an engineer at Gallo. My baby girl, now 26, is an RN and li</w:t>
                    </w:r>
                    <w:r w:rsidRPr="001126B0">
                      <w:rPr>
                        <w:rFonts w:cs="Cambria"/>
                        <w:sz w:val="20"/>
                      </w:rPr>
                      <w:t>ves in Visalia. I have been working in the Accounting office at Memorial Med</w:t>
                    </w:r>
                    <w:r>
                      <w:rPr>
                        <w:rFonts w:cs="Cambria"/>
                        <w:sz w:val="20"/>
                      </w:rPr>
                      <w:t>ical</w:t>
                    </w:r>
                    <w:r w:rsidRPr="001126B0">
                      <w:rPr>
                        <w:rFonts w:cs="Cambria"/>
                        <w:sz w:val="20"/>
                      </w:rPr>
                      <w:t xml:space="preserve"> C</w:t>
                    </w:r>
                    <w:r>
                      <w:rPr>
                        <w:rFonts w:cs="Cambria"/>
                        <w:sz w:val="20"/>
                      </w:rPr>
                      <w:t>en</w:t>
                    </w:r>
                    <w:r w:rsidRPr="001126B0">
                      <w:rPr>
                        <w:rFonts w:cs="Cambria"/>
                        <w:sz w:val="20"/>
                      </w:rPr>
                      <w:t>t</w:t>
                    </w:r>
                    <w:r>
                      <w:rPr>
                        <w:rFonts w:cs="Cambria"/>
                        <w:sz w:val="20"/>
                      </w:rPr>
                      <w:t>e</w:t>
                    </w:r>
                    <w:r w:rsidRPr="001126B0">
                      <w:rPr>
                        <w:rFonts w:cs="Cambria"/>
                        <w:sz w:val="20"/>
                      </w:rPr>
                      <w:t>r for 13 years now. Last year I found one of my best friends from MHS on Facebook. It was awesome to reconnect with Billie Vires after such a long time. I don</w:t>
                    </w:r>
                    <w:r>
                      <w:rPr>
                        <w:rFonts w:cs="Cambria"/>
                        <w:sz w:val="20"/>
                      </w:rPr>
                      <w:t xml:space="preserve">’t think we </w:t>
                    </w:r>
                    <w:r>
                      <w:rPr>
                        <w:rFonts w:cs="Cambria"/>
                        <w:sz w:val="20"/>
                      </w:rPr>
                      <w:t>will lo</w:t>
                    </w:r>
                    <w:r w:rsidRPr="001126B0">
                      <w:rPr>
                        <w:rFonts w:cs="Cambria"/>
                        <w:sz w:val="20"/>
                      </w:rPr>
                      <w:t>se that again. I am both a little apprehensive and anxious to see "the kids" from MHS '71. See you all soon.</w:t>
                    </w:r>
                  </w:p>
                </w:txbxContent>
              </v:textbox>
            </v:shape>
            <v:shape id="_x0000_s29172" type="#_x0000_t202" style="position:absolute;left:571;top:1395;width:13282;height:877" filled="f" stroked="f">
              <v:textbox style="mso-next-textbox:#_x0000_s29173" inset="0,0,0,0">
                <w:txbxContent/>
              </v:textbox>
            </v:shape>
            <v:shape id="_x0000_s29173" type="#_x0000_t202" style="position:absolute;left:571;top:2268;width:13282;height:877" filled="f" stroked="f">
              <v:textbox style="mso-next-textbox:#_x0000_s29174" inset="0,0,0,0">
                <w:txbxContent/>
              </v:textbox>
            </v:shape>
            <v:shape id="_x0000_s29174" type="#_x0000_t202" style="position:absolute;left:571;top:3141;width:13282;height:877" filled="f" stroked="f">
              <v:textbox style="mso-next-textbox:#_x0000_s29175" inset="0,0,0,0">
                <w:txbxContent/>
              </v:textbox>
            </v:shape>
            <v:shape id="_x0000_s29175" type="#_x0000_t202" style="position:absolute;left:571;top:4014;width:13282;height:881" filled="f" stroked="f">
              <v:textbox style="mso-next-textbox:#_x0000_s29176" inset="0,0,0,0">
                <w:txbxContent/>
              </v:textbox>
            </v:shape>
            <v:shape id="_x0000_s29176" type="#_x0000_t202" style="position:absolute;left:571;top:4891;width:13282;height:877" filled="f" stroked="f">
              <v:textbox style="mso-next-textbox:#_x0000_s29177" inset="0,0,0,0">
                <w:txbxContent/>
              </v:textbox>
            </v:shape>
            <v:shape id="_x0000_s29177" type="#_x0000_t202" style="position:absolute;left:571;top:5764;width:13282;height:877" filled="f" stroked="f">
              <v:textbox style="mso-next-textbox:#_x0000_s29178" inset="0,0,0,0">
                <w:txbxContent/>
              </v:textbox>
            </v:shape>
            <v:shape id="_x0000_s29178" type="#_x0000_t202" style="position:absolute;left:571;top:6638;width:13282;height:876" filled="f" stroked="f">
              <v:textbox style="mso-next-textbox:#_x0000_s29179" inset="0,0,0,0">
                <w:txbxContent/>
              </v:textbox>
            </v:shape>
            <v:shape id="_x0000_s29179" type="#_x0000_t202" style="position:absolute;left:571;top:7511;width:18854;height:11359" filled="f" stroked="f">
              <v:textbox style="mso-next-textbox:#_x0000_s29179" inset="0,0,0,0">
                <w:txbxContent/>
              </v:textbox>
            </v:shape>
            <w10:wrap type="tight" anchorx="page" anchory="page"/>
          </v:group>
        </w:pict>
      </w:r>
      <w:r>
        <w:rPr>
          <w:noProof/>
        </w:rPr>
        <w:pict>
          <v:shape id="_x0000_s24577" type="#_x0000_t202" style="position:absolute;margin-left:35.5pt;margin-top:381.4pt;width:252pt;height:16.6pt;z-index:251949136;mso-wrap-edited:f;mso-position-horizontal-relative:page;mso-position-vertical-relative:page" wrapcoords="0 0 21600 0 21600 21600 0 21600 0 0" filled="f" stroked="f">
            <v:fill o:detectmouseclick="t"/>
            <v:textbox style="mso-next-textbox:#_x0000_s24577" inset="0,0,0,0">
              <w:txbxContent>
                <w:p w:rsidR="00182826" w:rsidRPr="00FF4F9F" w:rsidRDefault="000A4450" w:rsidP="00A44FF0">
                  <w:pPr>
                    <w:pStyle w:val="Heading2"/>
                    <w:jc w:val="left"/>
                    <w:rPr>
                      <w:color w:val="auto"/>
                      <w:sz w:val="28"/>
                    </w:rPr>
                  </w:pPr>
                  <w:r>
                    <w:rPr>
                      <w:color w:val="auto"/>
                      <w:sz w:val="28"/>
                    </w:rPr>
                    <w:t>Lisa Lynch Lee</w:t>
                  </w:r>
                </w:p>
              </w:txbxContent>
            </v:textbox>
            <w10:wrap type="tight" anchorx="page" anchory="page"/>
          </v:shape>
        </w:pict>
      </w:r>
      <w:r>
        <w:rPr>
          <w:noProof/>
        </w:rPr>
        <w:pict>
          <v:line id="_x0000_s24578" style="position:absolute;z-index:251950160;mso-wrap-edited:f;mso-position-horizontal-relative:page;mso-position-vertical-relative:page" from="74pt,371pt" to="247pt,371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group id="_x0000_s29158" style="position:absolute;margin-left:36pt;margin-top:179pt;width:252pt;height:188pt;z-index:251946064;mso-position-horizontal-relative:page;mso-position-vertical-relative:page" coordsize="20000,20000" wrapcoords="0 0 21600 0 21600 21600 0 21600 0 0" mv:complextextbox="1">
            <o:lock v:ext="edit" ungrouping="t"/>
            <v:shape id="_x0000_s29159" type="#_x0000_t202" style="position:absolute;width:20000;height:20000;mso-wrap-edited:f;mso-position-horizontal-relative:page;mso-position-vertical-relative:page" wrapcoords="0 0 21600 0 21600 21600 0 21600 0 0" o:regroupid="191" mv:complextextbox="1" filled="f" stroked="f">
              <v:fill o:detectmouseclick="t"/>
              <v:textbox style="mso-next-textbox:#_x0000_s28424" inset=",7.2pt,,7.2pt"/>
            </v:shape>
            <v:shape id="_x0000_s29160" type="#_x0000_t202" style="position:absolute;left:571;top:766;width:13242;height:1287" filled="f" stroked="f">
              <v:textbox style="mso-next-textbox:#_x0000_s29161" inset="0,0,0,0">
                <w:txbxContent>
                  <w:p w:rsidR="00182826" w:rsidRDefault="000A4450" w:rsidP="00A44FF0">
                    <w:pPr>
                      <w:spacing w:after="0"/>
                      <w:ind w:firstLine="216"/>
                    </w:pPr>
                    <w:r w:rsidRPr="001126B0">
                      <w:rPr>
                        <w:rFonts w:cs="Cambria"/>
                        <w:sz w:val="20"/>
                      </w:rPr>
                      <w:t>After high school I continued my education in health care. I became a Respiratory Therapist.</w:t>
                    </w:r>
                    <w:r w:rsidRPr="001126B0">
                      <w:rPr>
                        <w:rFonts w:cs="Cambria"/>
                        <w:sz w:val="20"/>
                      </w:rPr>
                      <w:t xml:space="preserve"> In 1983 I met and married Fred a Pata (from Downey High) Some of you know him from grade school. Anyway, we have been married 28 years. We have 1 adopted daughter, Sara and 1 granddaughter, Savannah. In 2005 I had to stop working do to a disability. I now</w:t>
                    </w:r>
                    <w:r w:rsidRPr="001126B0">
                      <w:rPr>
                        <w:rFonts w:cs="Cambria"/>
                        <w:sz w:val="20"/>
                      </w:rPr>
                      <w:t xml:space="preserve"> have to use a scooter or wheelchair for mobility. I miss not working because it was what I did for over 38 years. But now,it is what it is and every day I wake up it is a good day.</w:t>
                    </w:r>
                  </w:p>
                </w:txbxContent>
              </v:textbox>
            </v:shape>
            <v:shape id="_x0000_s29161" type="#_x0000_t202" style="position:absolute;left:571;top:2048;width:13242;height:1287" filled="f" stroked="f">
              <v:textbox style="mso-next-textbox:#_x0000_s29162" inset="0,0,0,0">
                <w:txbxContent/>
              </v:textbox>
            </v:shape>
            <v:shape id="_x0000_s29162" type="#_x0000_t202" style="position:absolute;left:571;top:3330;width:13242;height:1287" filled="f" stroked="f">
              <v:textbox style="mso-next-textbox:#_x0000_s29163" inset="0,0,0,0">
                <w:txbxContent/>
              </v:textbox>
            </v:shape>
            <v:shape id="_x0000_s29163" type="#_x0000_t202" style="position:absolute;left:571;top:4612;width:13242;height:1287" filled="f" stroked="f">
              <v:textbox style="mso-next-textbox:#_x0000_s29164" inset="0,0,0,0">
                <w:txbxContent/>
              </v:textbox>
            </v:shape>
            <v:shape id="_x0000_s29164" type="#_x0000_t202" style="position:absolute;left:571;top:5894;width:13242;height:1292" filled="f" stroked="f">
              <v:textbox style="mso-next-textbox:#_x0000_s29165" inset="0,0,0,0">
                <w:txbxContent/>
              </v:textbox>
            </v:shape>
            <v:shape id="_x0000_s29165" type="#_x0000_t202" style="position:absolute;left:571;top:7181;width:13242;height:1287" filled="f" stroked="f">
              <v:textbox style="mso-next-textbox:#_x0000_s29166" inset="0,0,0,0">
                <w:txbxContent/>
              </v:textbox>
            </v:shape>
            <v:shape id="_x0000_s29166" type="#_x0000_t202" style="position:absolute;left:571;top:8463;width:13242;height:1287" filled="f" stroked="f">
              <v:textbox style="mso-next-textbox:#_x0000_s29167" inset="0,0,0,0">
                <w:txbxContent/>
              </v:textbox>
            </v:shape>
            <v:shape id="_x0000_s29167" type="#_x0000_t202" style="position:absolute;left:571;top:9745;width:13242;height:1287" filled="f" stroked="f">
              <v:textbox style="mso-next-textbox:#_x0000_s29168" inset="0,0,0,0">
                <w:txbxContent/>
              </v:textbox>
            </v:shape>
            <v:shape id="_x0000_s29168" type="#_x0000_t202" style="position:absolute;left:571;top:11027;width:18854;height:7702" filled="f" stroked="f">
              <v:textbox style="mso-next-textbox:#_x0000_s29168" inset="0,0,0,0">
                <w:txbxContent/>
              </v:textbox>
            </v:shape>
            <w10:wrap type="tight" anchorx="page" anchory="page"/>
          </v:group>
        </w:pict>
      </w:r>
      <w:r>
        <w:rPr>
          <w:noProof/>
        </w:rPr>
        <w:drawing>
          <wp:anchor distT="0" distB="0" distL="114300" distR="114300" simplePos="0" relativeHeight="251948112" behindDoc="0" locked="0" layoutInCell="1" allowOverlap="1">
            <wp:simplePos x="0" y="0"/>
            <wp:positionH relativeFrom="page">
              <wp:posOffset>2832100</wp:posOffset>
            </wp:positionH>
            <wp:positionV relativeFrom="page">
              <wp:posOffset>2413000</wp:posOffset>
            </wp:positionV>
            <wp:extent cx="812165" cy="1143000"/>
            <wp:effectExtent l="50800" t="25400" r="26035" b="0"/>
            <wp:wrapTight wrapText="bothSides">
              <wp:wrapPolygon edited="0">
                <wp:start x="-1351" y="-480"/>
                <wp:lineTo x="-1351" y="21600"/>
                <wp:lineTo x="22292" y="21600"/>
                <wp:lineTo x="22292" y="-480"/>
                <wp:lineTo x="-1351" y="-480"/>
              </wp:wrapPolygon>
            </wp:wrapTight>
            <wp:docPr id="4" name="Picture 3" descr="darlene 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lene long.JPG"/>
                    <pic:cNvPicPr/>
                  </pic:nvPicPr>
                  <pic:blipFill>
                    <a:blip r:embed="rId57"/>
                    <a:stretch>
                      <a:fillRect/>
                    </a:stretch>
                  </pic:blipFill>
                  <pic:spPr>
                    <a:xfrm>
                      <a:off x="0" y="0"/>
                      <a:ext cx="812165" cy="1143000"/>
                    </a:xfrm>
                    <a:prstGeom prst="rect">
                      <a:avLst/>
                    </a:prstGeom>
                    <a:ln w="12700" cap="flat" cmpd="sng" algn="ctr">
                      <a:solidFill>
                        <a:schemeClr val="tx1"/>
                      </a:solidFill>
                      <a:prstDash val="solid"/>
                      <a:round/>
                      <a:headEnd type="none" w="med" len="med"/>
                      <a:tailEnd type="none" w="med" len="med"/>
                    </a:ln>
                  </pic:spPr>
                </pic:pic>
              </a:graphicData>
            </a:graphic>
          </wp:anchor>
        </w:drawing>
      </w:r>
      <w:r w:rsidRPr="00724CC3">
        <w:rPr>
          <w:rFonts w:ascii="Book Antiqua" w:hAnsi="Book Antiqua" w:cs="Cambria"/>
          <w:noProof/>
        </w:rPr>
        <w:pict>
          <v:shape id="_x0000_s23550" type="#_x0000_t202" style="position:absolute;margin-left:36pt;margin-top:166pt;width:252pt;height:16.6pt;z-index:251942992;mso-wrap-edited:f;mso-position-horizontal-relative:page;mso-position-vertical-relative:page" wrapcoords="0 0 21600 0 21600 21600 0 21600 0 0" filled="f" stroked="f">
            <v:fill o:detectmouseclick="t"/>
            <v:textbox style="mso-next-textbox:#_x0000_s23550" inset="0,0,0,0">
              <w:txbxContent>
                <w:p w:rsidR="00182826" w:rsidRPr="00FF4F9F" w:rsidRDefault="000A4450" w:rsidP="00A44FF0">
                  <w:pPr>
                    <w:pStyle w:val="Heading2"/>
                    <w:jc w:val="left"/>
                    <w:rPr>
                      <w:color w:val="auto"/>
                      <w:sz w:val="28"/>
                    </w:rPr>
                  </w:pPr>
                  <w:r>
                    <w:rPr>
                      <w:color w:val="auto"/>
                      <w:sz w:val="28"/>
                    </w:rPr>
                    <w:t>Darlene Long Pata</w:t>
                  </w:r>
                </w:p>
              </w:txbxContent>
            </v:textbox>
            <w10:wrap type="tight" anchorx="page" anchory="page"/>
          </v:shape>
        </w:pict>
      </w:r>
      <w:r w:rsidRPr="00724CC3">
        <w:rPr>
          <w:rFonts w:ascii="Book Antiqua" w:hAnsi="Book Antiqua" w:cs="Cambria"/>
          <w:noProof/>
        </w:rPr>
        <w:pict>
          <v:line id="_x0000_s23551" style="position:absolute;z-index:251944016;mso-wrap-edited:f;mso-position-horizontal-relative:page;mso-position-vertical-relative:page" from="75pt,156pt" to="248pt,156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sidRPr="00724CC3">
        <w:rPr>
          <w:rFonts w:ascii="Book Antiqua" w:hAnsi="Book Antiqua" w:cs="Cambria"/>
          <w:noProof/>
        </w:rPr>
        <w:pict>
          <v:shape id="_x0000_s25364" type="#_x0000_t202" style="position:absolute;margin-left:36pt;margin-top:1in;width:252pt;height:75pt;z-index:251939920;mso-wrap-edited:f;mso-position-horizontal-relative:page;mso-position-vertical-relative:page" wrapcoords="0 0 21600 0 21600 21600 0 21600 0 0" mv:complextextbox="1" filled="f" stroked="f">
            <v:fill o:detectmouseclick="t"/>
            <v:textbox style="mso-next-textbox:#_x0000_s25364" inset=",7.2pt,,7.2pt">
              <w:txbxContent/>
            </v:textbox>
            <w10:wrap type="tight" anchorx="page" anchory="page"/>
          </v:shape>
        </w:pict>
      </w:r>
      <w:r w:rsidRPr="00724CC3">
        <w:rPr>
          <w:rFonts w:ascii="Book Antiqua" w:hAnsi="Book Antiqua" w:cs="Cambria"/>
          <w:noProof/>
        </w:rPr>
        <w:pict>
          <v:shape id="_x0000_s25363" type="#_x0000_t202" style="position:absolute;margin-left:35.5pt;margin-top:60.7pt;width:252pt;height:16.6pt;z-index:251940944;mso-wrap-edited:f;mso-position-horizontal-relative:page;mso-position-vertical-relative:page" wrapcoords="0 0 21600 0 21600 21600 0 21600 0 0" filled="f" stroked="f">
            <v:fill o:detectmouseclick="t"/>
            <v:textbox style="mso-next-textbox:#_x0000_s25363" inset=",0,,0">
              <w:txbxContent>
                <w:p w:rsidR="00182826" w:rsidRPr="00960FB3" w:rsidRDefault="000A4450" w:rsidP="00A44FF0">
                  <w:pPr>
                    <w:spacing w:after="0"/>
                  </w:pPr>
                  <w:r>
                    <w:t xml:space="preserve">David Kopecki </w:t>
                  </w:r>
                  <w:r w:rsidRPr="00960FB3">
                    <w:t>(continued)</w:t>
                  </w:r>
                </w:p>
              </w:txbxContent>
            </v:textbox>
            <w10:wrap type="tight" anchorx="page" anchory="page"/>
          </v:shape>
        </w:pict>
      </w:r>
      <w:r>
        <w:rPr>
          <w:rFonts w:ascii="Book Antiqua" w:hAnsi="Book Antiqua" w:cs="Cambria"/>
        </w:rPr>
        <w:br w:type="page"/>
      </w:r>
      <w:r>
        <w:rPr>
          <w:noProof/>
        </w:rPr>
        <w:pict>
          <v:shape id="_x0000_s24661" type="#_x0000_t202" style="position:absolute;margin-left:36pt;margin-top:614pt;width:252.8pt;height:129.45pt;z-index:252094544;mso-wrap-edited:f;mso-position-horizontal-relative:page;mso-position-vertical-relative:page" wrapcoords="0 0 21600 0 21600 21600 0 21600 0 0" mv:complextextbox="1" filled="f" stroked="f">
            <v:fill o:detectmouseclick="t"/>
            <v:textbox inset=",7.2pt,,7.2pt">
              <w:txbxContent>
                <w:p w:rsidR="00182826" w:rsidRPr="00377196" w:rsidRDefault="000A4450" w:rsidP="00A44FF0">
                  <w:pPr>
                    <w:jc w:val="center"/>
                    <w:rPr>
                      <w:rFonts w:ascii="Handwriting - Dakota" w:hAnsi="Handwriting - Dakota"/>
                      <w:sz w:val="32"/>
                      <w:szCs w:val="20"/>
                    </w:rPr>
                  </w:pPr>
                  <w:r w:rsidRPr="00377196">
                    <w:rPr>
                      <w:rFonts w:ascii="Handwriting - Dakota" w:hAnsi="Handwriting - Dakota"/>
                      <w:color w:val="000000"/>
                      <w:sz w:val="32"/>
                    </w:rPr>
                    <w:t>I count myself in nothing else so happy as in a soul rememb'ring my good friends. - William Shakespeare</w:t>
                  </w:r>
                </w:p>
                <w:p w:rsidR="00182826" w:rsidRPr="00377196" w:rsidRDefault="000A4450" w:rsidP="00A44FF0">
                  <w:pPr>
                    <w:jc w:val="center"/>
                    <w:rPr>
                      <w:rFonts w:ascii="Handwriting - Dakota" w:hAnsi="Handwriting - Dakota"/>
                      <w:sz w:val="32"/>
                    </w:rPr>
                  </w:pPr>
                </w:p>
              </w:txbxContent>
            </v:textbox>
            <w10:wrap type="tight" anchorx="page" anchory="page"/>
          </v:shape>
        </w:pict>
      </w:r>
      <w:r>
        <w:rPr>
          <w:noProof/>
        </w:rPr>
        <w:pict>
          <v:shape id="_x0000_s24604" type="#_x0000_t202" style="position:absolute;margin-left:323pt;margin-top:724.85pt;width:252pt;height:23.2pt;z-index:252001360;mso-wrap-edited:f;mso-position-horizontal-relative:page;mso-position-vertical-relative:page" wrapcoords="0 0 21600 0 21600 21600 0 21600 0 0" filled="f" stroked="f">
            <v:fill o:detectmouseclick="t"/>
            <v:textbox style="mso-next-textbox:#_x0000_s24604" inset=",0,,7.2pt">
              <w:txbxContent>
                <w:p w:rsidR="00182826" w:rsidRPr="00960FB3" w:rsidRDefault="000A4450" w:rsidP="00A44FF0">
                  <w:pPr>
                    <w:spacing w:after="0"/>
                    <w:rPr>
                      <w:sz w:val="22"/>
                    </w:rPr>
                  </w:pPr>
                  <w:r w:rsidRPr="00960FB3">
                    <w:rPr>
                      <w:sz w:val="22"/>
                    </w:rPr>
                    <w:t xml:space="preserve">(Continued </w:t>
                  </w:r>
                  <w:r>
                    <w:rPr>
                      <w:sz w:val="22"/>
                    </w:rPr>
                    <w:t>on next page</w:t>
                  </w:r>
                  <w:r w:rsidRPr="00960FB3">
                    <w:rPr>
                      <w:sz w:val="22"/>
                    </w:rPr>
                    <w:t xml:space="preserve"> …)</w:t>
                  </w:r>
                </w:p>
              </w:txbxContent>
            </v:textbox>
            <w10:wrap type="tight" anchorx="page" anchory="page"/>
          </v:shape>
        </w:pict>
      </w:r>
      <w:r>
        <w:rPr>
          <w:noProof/>
        </w:rPr>
        <w:drawing>
          <wp:anchor distT="0" distB="0" distL="114300" distR="114300" simplePos="0" relativeHeight="251997264" behindDoc="0" locked="0" layoutInCell="1" allowOverlap="1">
            <wp:simplePos x="0" y="0"/>
            <wp:positionH relativeFrom="page">
              <wp:posOffset>6489700</wp:posOffset>
            </wp:positionH>
            <wp:positionV relativeFrom="page">
              <wp:posOffset>6845300</wp:posOffset>
            </wp:positionV>
            <wp:extent cx="831850" cy="1143000"/>
            <wp:effectExtent l="50800" t="25400" r="31750" b="0"/>
            <wp:wrapTight wrapText="bothSides">
              <wp:wrapPolygon edited="0">
                <wp:start x="-1319" y="-480"/>
                <wp:lineTo x="-1319" y="21600"/>
                <wp:lineTo x="22424" y="21600"/>
                <wp:lineTo x="22424" y="-480"/>
                <wp:lineTo x="-1319" y="-480"/>
              </wp:wrapPolygon>
            </wp:wrapTight>
            <wp:docPr id="1477" name="Picture 1476" descr="barbara ree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ara reeves.jpg"/>
                    <pic:cNvPicPr/>
                  </pic:nvPicPr>
                  <pic:blipFill>
                    <a:blip r:embed="rId58"/>
                    <a:stretch>
                      <a:fillRect/>
                    </a:stretch>
                  </pic:blipFill>
                  <pic:spPr>
                    <a:xfrm>
                      <a:off x="0" y="0"/>
                      <a:ext cx="831850"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Pr>
          <w:noProof/>
        </w:rPr>
        <w:pict>
          <v:group id="_x0000_s29252" style="position:absolute;margin-left:324pt;margin-top:529pt;width:252pt;height:197pt;z-index:251993168;mso-position-horizontal-relative:page;mso-position-vertical-relative:page" coordsize="20000,20000" wrapcoords="0 0 21600 0 21600 21600 0 21600 0 0" mv:complextextbox="1">
            <o:lock v:ext="edit" ungrouping="t"/>
            <v:shape id="_x0000_s29253" type="#_x0000_t202" style="position:absolute;width:20000;height:20000;mso-wrap-edited:f;mso-position-horizontal-relative:page;mso-position-vertical-relative:page" wrapcoords="0 0 21600 0 21600 21600 0 21600 0 0" o:regroupid="199" mv:complextextbox="1" filled="f" stroked="f">
              <v:fill o:detectmouseclick="t"/>
              <v:textbox style="mso-next-textbox:#_x0000_s24601" inset=",7.2pt,,7.2pt"/>
            </v:shape>
            <v:shape id="_x0000_s29254" type="#_x0000_t202" style="position:absolute;left:571;top:731;width:13242;height:1228" filled="f" stroked="f">
              <v:textbox style="mso-next-textbox:#_x0000_s29255" inset="0,0,0,0">
                <w:txbxContent>
                  <w:p w:rsidR="00182826" w:rsidRDefault="000A4450" w:rsidP="00A44FF0">
                    <w:pPr>
                      <w:spacing w:after="0"/>
                      <w:ind w:firstLine="216"/>
                      <w:rPr>
                        <w:rFonts w:cs="Cambria"/>
                        <w:sz w:val="20"/>
                      </w:rPr>
                    </w:pPr>
                    <w:r w:rsidRPr="001126B0">
                      <w:rPr>
                        <w:rFonts w:cs="Cambria"/>
                        <w:sz w:val="20"/>
                      </w:rPr>
                      <w:t xml:space="preserve">I've been living in Southern Oregon since 1994. I currently live in the Applegate Valley on 5 acres near the Applegate River just outside of the small town of Jacksonville, OR.  I have been employed as a Speech/Language Pathologist since 1976 (right after </w:t>
                    </w:r>
                    <w:r w:rsidRPr="001126B0">
                      <w:rPr>
                        <w:rFonts w:cs="Cambria"/>
                        <w:sz w:val="20"/>
                      </w:rPr>
                      <w:t>grad school) for a variety of school districts and in private practice. I still love my work! I am currently employed by Central Point School District.  </w:t>
                    </w:r>
                  </w:p>
                  <w:p w:rsidR="00182826" w:rsidRDefault="000A4450" w:rsidP="00A44FF0">
                    <w:pPr>
                      <w:spacing w:after="0"/>
                      <w:ind w:firstLine="216"/>
                      <w:rPr>
                        <w:rFonts w:cs="Cambria"/>
                        <w:sz w:val="20"/>
                      </w:rPr>
                    </w:pPr>
                    <w:r w:rsidRPr="001126B0">
                      <w:rPr>
                        <w:rFonts w:cs="Cambria"/>
                        <w:sz w:val="20"/>
                      </w:rPr>
                      <w:t xml:space="preserve">I am married to a wonderful guy, Rick Taylor, who is a middle school language arts teacher. I am glad </w:t>
                    </w:r>
                    <w:r w:rsidRPr="001126B0">
                      <w:rPr>
                        <w:rFonts w:cs="Cambria"/>
                        <w:sz w:val="20"/>
                      </w:rPr>
                      <w:t>there are people like Rick who are willing to brave the middle school and enjoy the work!  </w:t>
                    </w:r>
                  </w:p>
                  <w:p w:rsidR="00182826" w:rsidRDefault="000A4450" w:rsidP="00A44FF0">
                    <w:pPr>
                      <w:spacing w:after="0"/>
                      <w:ind w:firstLine="216"/>
                      <w:rPr>
                        <w:rFonts w:cs="Cambria"/>
                        <w:sz w:val="20"/>
                      </w:rPr>
                    </w:pPr>
                    <w:r w:rsidRPr="001126B0">
                      <w:rPr>
                        <w:rFonts w:cs="Cambria"/>
                        <w:sz w:val="20"/>
                      </w:rPr>
                      <w:t xml:space="preserve">We have </w:t>
                    </w:r>
                    <w:r>
                      <w:rPr>
                        <w:rFonts w:cs="Cambria"/>
                        <w:sz w:val="20"/>
                      </w:rPr>
                      <w:t>a bright, beautiful 16-year-</w:t>
                    </w:r>
                    <w:r w:rsidRPr="001126B0">
                      <w:rPr>
                        <w:rFonts w:cs="Cambria"/>
                        <w:sz w:val="20"/>
                      </w:rPr>
                      <w:t>old daughter, Ali, who is a high school sophomore. We love to travel. Our daughter has grown up with memories of trudging throug</w:t>
                    </w:r>
                    <w:r w:rsidRPr="001126B0">
                      <w:rPr>
                        <w:rFonts w:cs="Cambria"/>
                        <w:sz w:val="20"/>
                      </w:rPr>
                      <w:t>h foreign lands carrying her little backpack. The backpack is now bigger and she loves to travel.  The last trip was to Portugal. Ali i</w:t>
                    </w:r>
                    <w:r>
                      <w:rPr>
                        <w:rFonts w:cs="Cambria"/>
                        <w:sz w:val="20"/>
                      </w:rPr>
                      <w:t>s currently interested in photo</w:t>
                    </w:r>
                    <w:r w:rsidRPr="001126B0">
                      <w:rPr>
                        <w:rFonts w:cs="Cambria"/>
                        <w:sz w:val="20"/>
                      </w:rPr>
                      <w:t>journalism, so who knows where that might take her.  </w:t>
                    </w:r>
                  </w:p>
                  <w:p w:rsidR="00182826" w:rsidRDefault="000A4450" w:rsidP="00A44FF0">
                    <w:pPr>
                      <w:spacing w:after="0"/>
                      <w:ind w:firstLine="216"/>
                    </w:pPr>
                    <w:r w:rsidRPr="001126B0">
                      <w:rPr>
                        <w:rFonts w:cs="Cambria"/>
                        <w:sz w:val="20"/>
                      </w:rPr>
                      <w:t xml:space="preserve">We have horses that my daughter and </w:t>
                    </w:r>
                    <w:r w:rsidRPr="001126B0">
                      <w:rPr>
                        <w:rFonts w:cs="Cambria"/>
                        <w:sz w:val="20"/>
                      </w:rPr>
                      <w:t>I love to ride. My husband rides a horse on occasion</w:t>
                    </w:r>
                    <w:r>
                      <w:rPr>
                        <w:rFonts w:cs="Cambria"/>
                        <w:sz w:val="20"/>
                      </w:rPr>
                      <w:t>,</w:t>
                    </w:r>
                    <w:r w:rsidRPr="001126B0">
                      <w:rPr>
                        <w:rFonts w:cs="Cambria"/>
                        <w:sz w:val="20"/>
                      </w:rPr>
                      <w:t xml:space="preserve"> but he prefers his racing recumbent road bike and his bike group who hammer hard. We have been blessed with good health and much happiness. We are working hard to stay fit and active as age advances!  W</w:t>
                    </w:r>
                    <w:r w:rsidRPr="001126B0">
                      <w:rPr>
                        <w:rFonts w:cs="Cambria"/>
                        <w:sz w:val="20"/>
                      </w:rPr>
                      <w:t>e continue to try to keep our lives in balance and our perspective on what is really important as we live in the moment.</w:t>
                    </w:r>
                  </w:p>
                </w:txbxContent>
              </v:textbox>
            </v:shape>
            <v:shape id="_x0000_s29255" type="#_x0000_t202" style="position:absolute;left:571;top:1954;width:13242;height:1229" filled="f" stroked="f">
              <v:textbox style="mso-next-textbox:#_x0000_s29256" inset="0,0,0,0">
                <w:txbxContent/>
              </v:textbox>
            </v:shape>
            <v:shape id="_x0000_s29256" type="#_x0000_t202" style="position:absolute;left:571;top:3178;width:13242;height:1228" filled="f" stroked="f">
              <v:textbox style="mso-next-textbox:#_x0000_s29257" inset="0,0,0,0">
                <w:txbxContent/>
              </v:textbox>
            </v:shape>
            <v:shape id="_x0000_s29257" type="#_x0000_t202" style="position:absolute;left:571;top:4401;width:13242;height:1228" filled="f" stroked="f">
              <v:textbox style="mso-next-textbox:#_x0000_s29258" inset="0,0,0,0">
                <w:txbxContent/>
              </v:textbox>
            </v:shape>
            <v:shape id="_x0000_s29258" type="#_x0000_t202" style="position:absolute;left:571;top:5624;width:13242;height:1234" filled="f" stroked="f">
              <v:textbox style="mso-next-textbox:#_x0000_s29259" inset="0,0,0,0">
                <w:txbxContent/>
              </v:textbox>
            </v:shape>
            <v:shape id="_x0000_s29259" type="#_x0000_t202" style="position:absolute;left:571;top:6853;width:13242;height:1228" filled="f" stroked="f">
              <v:textbox style="mso-next-textbox:#_x0000_s29260" inset="0,0,0,0">
                <w:txbxContent/>
              </v:textbox>
            </v:shape>
            <v:shape id="_x0000_s29260" type="#_x0000_t202" style="position:absolute;left:571;top:8076;width:13242;height:1229" filled="f" stroked="f">
              <v:textbox style="mso-next-textbox:#_x0000_s29261" inset="0,0,0,0">
                <w:txbxContent/>
              </v:textbox>
            </v:shape>
            <v:shape id="_x0000_s29261" type="#_x0000_t202" style="position:absolute;left:571;top:9299;width:13242;height:1229" filled="f" stroked="f">
              <v:textbox style="mso-next-textbox:#_x0000_s29262" inset="0,0,0,0">
                <w:txbxContent/>
              </v:textbox>
            </v:shape>
            <v:shape id="_x0000_s29262" type="#_x0000_t202" style="position:absolute;left:571;top:10523;width:18854;height:3675" filled="f" stroked="f">
              <v:textbox style="mso-next-textbox:#_x0000_s29263" inset="0,0,0,0">
                <w:txbxContent/>
              </v:textbox>
            </v:shape>
            <v:shape id="_x0000_s29263" type="#_x0000_t202" style="position:absolute;left:571;top:14193;width:18854;height:4903" filled="f" stroked="f">
              <v:textbox style="mso-next-textbox:#_x0000_s24601" inset="0,0,0,0">
                <w:txbxContent/>
              </v:textbox>
            </v:shape>
            <w10:wrap type="tight" anchorx="page" anchory="page"/>
          </v:group>
        </w:pict>
      </w:r>
      <w:r>
        <w:rPr>
          <w:noProof/>
        </w:rPr>
        <w:pict>
          <v:line id="_x0000_s24599" style="position:absolute;z-index:251994192;mso-wrap-edited:f;mso-position-horizontal-relative:page;mso-position-vertical-relative:page" from="363pt,506pt" to="536pt,506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shape id="_x0000_s24600" type="#_x0000_t202" style="position:absolute;margin-left:324pt;margin-top:516.4pt;width:252pt;height:16.6pt;z-index:251995216;mso-wrap-edited:f;mso-position-horizontal-relative:page;mso-position-vertical-relative:page" wrapcoords="0 0 21600 0 21600 21600 0 21600 0 0" filled="f" stroked="f">
            <v:fill o:detectmouseclick="t"/>
            <v:textbox style="mso-next-textbox:#_x0000_s24600" inset="0,0,0,0">
              <w:txbxContent>
                <w:p w:rsidR="00182826" w:rsidRPr="00FF4F9F" w:rsidRDefault="000A4450" w:rsidP="00A44FF0">
                  <w:pPr>
                    <w:pStyle w:val="Heading2"/>
                    <w:jc w:val="left"/>
                    <w:rPr>
                      <w:color w:val="auto"/>
                      <w:sz w:val="28"/>
                    </w:rPr>
                  </w:pPr>
                  <w:r>
                    <w:rPr>
                      <w:color w:val="auto"/>
                      <w:sz w:val="28"/>
                    </w:rPr>
                    <w:t>Barbara Reeves Taylor</w:t>
                  </w:r>
                </w:p>
              </w:txbxContent>
            </v:textbox>
            <w10:wrap type="tight" anchorx="page" anchory="page"/>
          </v:shape>
        </w:pict>
      </w:r>
      <w:r>
        <w:rPr>
          <w:noProof/>
        </w:rPr>
        <w:pict>
          <v:group id="_x0000_s29242" style="position:absolute;margin-left:324pt;margin-top:267pt;width:252pt;height:236pt;z-index:251989072;mso-position-horizontal-relative:page;mso-position-vertical-relative:page" coordsize="20000,20000" wrapcoords="0 0 21600 0 21600 21600 0 21600 0 0" mv:complextextbox="1">
            <o:lock v:ext="edit" ungrouping="t"/>
            <v:shape id="_x0000_s29243" type="#_x0000_t202" style="position:absolute;width:20000;height:20000;mso-wrap-edited:f;mso-position-horizontal-relative:page;mso-position-vertical-relative:page" wrapcoords="0 0 21600 0 21600 21600 0 21600 0 0" o:regroupid="198" mv:complextextbox="1" filled="f" stroked="f">
              <v:fill o:detectmouseclick="t"/>
              <v:textbox style="mso-next-textbox:#_x0000_s28514" inset=",7.2pt,,7.2pt"/>
            </v:shape>
            <v:shape id="_x0000_s29244" type="#_x0000_t202" style="position:absolute;left:571;top:610;width:12846;height:1026" filled="f" stroked="f">
              <v:textbox style="mso-next-textbox:#_x0000_s29245" inset="0,0,0,0">
                <w:txbxContent>
                  <w:p w:rsidR="00182826" w:rsidRDefault="000A4450" w:rsidP="00A44FF0">
                    <w:pPr>
                      <w:spacing w:after="0"/>
                      <w:ind w:firstLine="216"/>
                    </w:pPr>
                    <w:r w:rsidRPr="001126B0">
                      <w:rPr>
                        <w:rFonts w:cs="Cambria"/>
                        <w:sz w:val="20"/>
                      </w:rPr>
                      <w:t>Hi everyone.  Wow, forty years, can that be right?  It will be interesting to</w:t>
                    </w:r>
                    <w:r w:rsidRPr="001126B0">
                      <w:rPr>
                        <w:rFonts w:cs="Cambria"/>
                        <w:sz w:val="20"/>
                      </w:rPr>
                      <w:t xml:space="preserve"> see what former classmates have been up to.  I married Dave Silva (Turlock High class of 71) in 2006 and am now living and enjoying the country life. My two sons, Aaron (32) and Derek (25) are doing well and both still live in the Turlock area. With my ma</w:t>
                    </w:r>
                    <w:r w:rsidRPr="001126B0">
                      <w:rPr>
                        <w:rFonts w:cs="Cambria"/>
                        <w:sz w:val="20"/>
                      </w:rPr>
                      <w:t>rri</w:t>
                    </w:r>
                    <w:r>
                      <w:rPr>
                        <w:rFonts w:cs="Cambria"/>
                        <w:sz w:val="20"/>
                      </w:rPr>
                      <w:t>age, I gained a friend and step</w:t>
                    </w:r>
                    <w:r w:rsidRPr="001126B0">
                      <w:rPr>
                        <w:rFonts w:cs="Cambria"/>
                        <w:sz w:val="20"/>
                      </w:rPr>
                      <w:t>daughter Stacy.  She and her husband Jeremy recently had a daughter, Sydney. Dave and I are having so much</w:t>
                    </w:r>
                    <w:r>
                      <w:rPr>
                        <w:rFonts w:cs="Cambria"/>
                        <w:sz w:val="20"/>
                      </w:rPr>
                      <w:t xml:space="preserve"> fun with our adorable one-year-</w:t>
                    </w:r>
                    <w:r w:rsidRPr="001126B0">
                      <w:rPr>
                        <w:rFonts w:cs="Cambria"/>
                        <w:sz w:val="20"/>
                      </w:rPr>
                      <w:t>old granddaughter. I am still employed (24 years)</w:t>
                    </w:r>
                    <w:r>
                      <w:rPr>
                        <w:rFonts w:cs="Cambria"/>
                        <w:sz w:val="20"/>
                      </w:rPr>
                      <w:t xml:space="preserve"> </w:t>
                    </w:r>
                    <w:r w:rsidRPr="001126B0">
                      <w:rPr>
                        <w:rFonts w:cs="Cambria"/>
                        <w:sz w:val="20"/>
                      </w:rPr>
                      <w:t>at the same electrical company.  Y</w:t>
                    </w:r>
                    <w:r w:rsidRPr="001126B0">
                      <w:rPr>
                        <w:rFonts w:cs="Cambria"/>
                        <w:sz w:val="20"/>
                      </w:rPr>
                      <w:t>es, still checking shorts. I stay busy and happy with our family, friends, almond orchards, work, play, and travel. I have to say that at this point, life is good!</w:t>
                    </w:r>
                  </w:p>
                </w:txbxContent>
              </v:textbox>
            </v:shape>
            <v:shape id="_x0000_s29245" type="#_x0000_t202" style="position:absolute;left:571;top:1631;width:12846;height:1026" filled="f" stroked="f">
              <v:textbox style="mso-next-textbox:#_x0000_s29246" inset="0,0,0,0">
                <w:txbxContent/>
              </v:textbox>
            </v:shape>
            <v:shape id="_x0000_s29246" type="#_x0000_t202" style="position:absolute;left:571;top:2653;width:12846;height:1025" filled="f" stroked="f">
              <v:textbox style="mso-next-textbox:#_x0000_s29247" inset="0,0,0,0">
                <w:txbxContent/>
              </v:textbox>
            </v:shape>
            <v:shape id="_x0000_s29247" type="#_x0000_t202" style="position:absolute;left:571;top:3674;width:12846;height:1025" filled="f" stroked="f">
              <v:textbox style="mso-next-textbox:#_x0000_s29248" inset="0,0,0,0">
                <w:txbxContent/>
              </v:textbox>
            </v:shape>
            <v:shape id="_x0000_s29248" type="#_x0000_t202" style="position:absolute;left:571;top:4695;width:12846;height:1030" filled="f" stroked="f">
              <v:textbox style="mso-next-textbox:#_x0000_s29249" inset="0,0,0,0">
                <w:txbxContent/>
              </v:textbox>
            </v:shape>
            <v:shape id="_x0000_s29249" type="#_x0000_t202" style="position:absolute;left:571;top:5720;width:12846;height:1026" filled="f" stroked="f">
              <v:textbox style="mso-next-textbox:#_x0000_s29250" inset="0,0,0,0">
                <w:txbxContent/>
              </v:textbox>
            </v:shape>
            <v:shape id="_x0000_s29250" type="#_x0000_t202" style="position:absolute;left:571;top:6742;width:12846;height:1025" filled="f" stroked="f">
              <v:textbox style="mso-next-textbox:#_x0000_s29251" inset="0,0,0,0">
                <w:txbxContent/>
              </v:textbox>
            </v:shape>
            <v:shape id="_x0000_s29251" type="#_x0000_t202" style="position:absolute;left:571;top:7763;width:18854;height:11241" filled="f" stroked="f">
              <v:textbox style="mso-next-textbox:#_x0000_s29251" inset="0,0,0,0">
                <w:txbxContent/>
              </v:textbox>
            </v:shape>
            <w10:wrap type="tight" anchorx="page" anchory="page"/>
          </v:group>
        </w:pict>
      </w:r>
      <w:r>
        <w:rPr>
          <w:noProof/>
        </w:rPr>
        <w:drawing>
          <wp:anchor distT="0" distB="0" distL="114300" distR="114300" simplePos="0" relativeHeight="251991120" behindDoc="0" locked="0" layoutInCell="1" allowOverlap="1">
            <wp:simplePos x="0" y="0"/>
            <wp:positionH relativeFrom="page">
              <wp:posOffset>6426200</wp:posOffset>
            </wp:positionH>
            <wp:positionV relativeFrom="page">
              <wp:posOffset>3352800</wp:posOffset>
            </wp:positionV>
            <wp:extent cx="869950" cy="1143000"/>
            <wp:effectExtent l="50800" t="25400" r="19050" b="0"/>
            <wp:wrapTight wrapText="bothSides">
              <wp:wrapPolygon edited="0">
                <wp:start x="-1261" y="-480"/>
                <wp:lineTo x="-1261" y="21600"/>
                <wp:lineTo x="22073" y="21600"/>
                <wp:lineTo x="22073" y="-480"/>
                <wp:lineTo x="-1261" y="-480"/>
              </wp:wrapPolygon>
            </wp:wrapTight>
            <wp:docPr id="1476" name="Picture 1475" descr="sandy p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y price.jpg"/>
                    <pic:cNvPicPr/>
                  </pic:nvPicPr>
                  <pic:blipFill>
                    <a:blip r:embed="rId59"/>
                    <a:stretch>
                      <a:fillRect/>
                    </a:stretch>
                  </pic:blipFill>
                  <pic:spPr>
                    <a:xfrm>
                      <a:off x="0" y="0"/>
                      <a:ext cx="869950"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Pr>
          <w:noProof/>
        </w:rPr>
        <w:pict>
          <v:shape id="_x0000_s24596" type="#_x0000_t202" style="position:absolute;margin-left:324pt;margin-top:254.4pt;width:252pt;height:16.6pt;z-index:251987024;mso-wrap-edited:f;mso-position-horizontal-relative:page;mso-position-vertical-relative:page" wrapcoords="0 0 21600 0 21600 21600 0 21600 0 0" filled="f" stroked="f">
            <v:fill o:detectmouseclick="t"/>
            <v:textbox style="mso-next-textbox:#_x0000_s24596" inset="0,0,0,0">
              <w:txbxContent>
                <w:p w:rsidR="00182826" w:rsidRPr="00FF4F9F" w:rsidRDefault="000A4450" w:rsidP="00A44FF0">
                  <w:pPr>
                    <w:pStyle w:val="Heading2"/>
                    <w:jc w:val="left"/>
                    <w:rPr>
                      <w:color w:val="auto"/>
                      <w:sz w:val="28"/>
                    </w:rPr>
                  </w:pPr>
                  <w:r>
                    <w:rPr>
                      <w:color w:val="auto"/>
                      <w:sz w:val="28"/>
                    </w:rPr>
                    <w:t>Sandra Price Silva</w:t>
                  </w:r>
                </w:p>
              </w:txbxContent>
            </v:textbox>
            <w10:wrap type="tight" anchorx="page" anchory="page"/>
          </v:shape>
        </w:pict>
      </w:r>
      <w:r>
        <w:rPr>
          <w:noProof/>
        </w:rPr>
        <w:pict>
          <v:line id="_x0000_s24595" style="position:absolute;z-index:251986000;mso-wrap-edited:f;mso-position-horizontal-relative:page;mso-position-vertical-relative:page" from="363pt,244pt" to="536pt,244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group id="_x0000_s29231" style="position:absolute;margin-left:324pt;margin-top:73.8pt;width:252pt;height:159.2pt;z-index:251982928;mso-position-horizontal-relative:page;mso-position-vertical-relative:page" coordsize="20000,20000" wrapcoords="0 0 21600 0 21600 21600 0 21600 0 0" mv:complextextbox="1">
            <o:lock v:ext="edit" ungrouping="t"/>
            <v:shape id="_x0000_s29232" type="#_x0000_t202" style="position:absolute;width:20000;height:20000;mso-wrap-edited:f;mso-position-horizontal-relative:page;mso-position-vertical-relative:page" wrapcoords="0 0 21600 0 21600 21600 0 21600 0 0" o:regroupid="197" mv:complextextbox="1" filled="f" stroked="f">
              <v:fill o:detectmouseclick="t"/>
              <v:textbox style="mso-next-textbox:#_x0000_s28503" inset=",7.2pt,,7.2pt"/>
            </v:shape>
            <v:shape id="_x0000_s29233" type="#_x0000_t202" style="position:absolute;left:571;top:905;width:13481;height:1520" filled="f" stroked="f">
              <v:textbox style="mso-next-textbox:#_x0000_s29234" inset="0,0,0,0">
                <w:txbxContent>
                  <w:p w:rsidR="00182826" w:rsidRDefault="000A4450" w:rsidP="00A44FF0">
                    <w:pPr>
                      <w:spacing w:after="0"/>
                      <w:ind w:firstLine="216"/>
                    </w:pPr>
                    <w:r w:rsidRPr="001126B0">
                      <w:rPr>
                        <w:rFonts w:cs="Cambria"/>
                        <w:sz w:val="20"/>
                      </w:rPr>
                      <w:t xml:space="preserve">I've had several "careers" since graduating. The last and longest </w:t>
                    </w:r>
                    <w:r>
                      <w:rPr>
                        <w:rFonts w:cs="Cambria"/>
                        <w:sz w:val="20"/>
                      </w:rPr>
                      <w:t xml:space="preserve"> was </w:t>
                    </w:r>
                    <w:r w:rsidRPr="001126B0">
                      <w:rPr>
                        <w:rFonts w:cs="Cambria"/>
                        <w:sz w:val="20"/>
                      </w:rPr>
                      <w:t>in medical billing. I retired from Tenet healthcare in 1999 at the ripe old age of 46. Since then I have become a grandma two times and enjoy spending lots of time with two beautiful li</w:t>
                    </w:r>
                    <w:r w:rsidRPr="001126B0">
                      <w:rPr>
                        <w:rFonts w:cs="Cambria"/>
                        <w:sz w:val="20"/>
                      </w:rPr>
                      <w:t>ttle girls every chance I get. My husband also retired in 1999 and is a consultant. We love to visit the central coast but don't get away often enough. I'm looking forward to renewing friendships at our 40th reunion.</w:t>
                    </w:r>
                  </w:p>
                </w:txbxContent>
              </v:textbox>
            </v:shape>
            <v:shape id="_x0000_s29234" type="#_x0000_t202" style="position:absolute;left:571;top:2418;width:13481;height:1520" filled="f" stroked="f">
              <v:textbox style="mso-next-textbox:#_x0000_s29235" inset="0,0,0,0">
                <w:txbxContent/>
              </v:textbox>
            </v:shape>
            <v:shape id="_x0000_s29235" type="#_x0000_t202" style="position:absolute;left:571;top:3932;width:13481;height:1520" filled="f" stroked="f">
              <v:textbox style="mso-next-textbox:#_x0000_s29236" inset="0,0,0,0">
                <w:txbxContent/>
              </v:textbox>
            </v:shape>
            <v:shape id="_x0000_s29236" type="#_x0000_t202" style="position:absolute;left:571;top:5446;width:13481;height:1520" filled="f" stroked="f">
              <v:textbox style="mso-next-textbox:#_x0000_s29237" inset="0,0,0,0">
                <w:txbxContent/>
              </v:textbox>
            </v:shape>
            <v:shape id="_x0000_s29237" type="#_x0000_t202" style="position:absolute;left:571;top:6960;width:13481;height:1526" filled="f" stroked="f">
              <v:textbox style="mso-next-textbox:#_x0000_s29238" inset="0,0,0,0">
                <w:txbxContent/>
              </v:textbox>
            </v:shape>
            <v:shape id="_x0000_s29238" type="#_x0000_t202" style="position:absolute;left:571;top:8480;width:13481;height:1520" filled="f" stroked="f">
              <v:textbox style="mso-next-textbox:#_x0000_s29239" inset="0,0,0,0">
                <w:txbxContent/>
              </v:textbox>
            </v:shape>
            <v:shape id="_x0000_s29239" type="#_x0000_t202" style="position:absolute;left:571;top:9994;width:13481;height:1520" filled="f" stroked="f">
              <v:textbox style="mso-next-textbox:#_x0000_s29240" inset="0,0,0,0">
                <w:txbxContent/>
              </v:textbox>
            </v:shape>
            <v:shape id="_x0000_s29240" type="#_x0000_t202" style="position:absolute;left:571;top:11508;width:13481;height:1520" filled="f" stroked="f">
              <v:textbox style="mso-next-textbox:#_x0000_s29241" inset="0,0,0,0">
                <w:txbxContent/>
              </v:textbox>
            </v:shape>
            <v:shape id="_x0000_s29241" type="#_x0000_t202" style="position:absolute;left:571;top:13021;width:18854;height:6062" filled="f" stroked="f">
              <v:textbox style="mso-next-textbox:#_x0000_s29241" inset="0,0,0,0">
                <w:txbxContent/>
              </v:textbox>
            </v:shape>
            <w10:wrap type="tight" anchorx="page" anchory="page"/>
          </v:group>
        </w:pict>
      </w:r>
      <w:r>
        <w:rPr>
          <w:noProof/>
        </w:rPr>
        <w:drawing>
          <wp:anchor distT="0" distB="0" distL="114300" distR="114300" simplePos="0" relativeHeight="251984976" behindDoc="0" locked="0" layoutInCell="1" allowOverlap="1">
            <wp:simplePos x="0" y="0"/>
            <wp:positionH relativeFrom="page">
              <wp:posOffset>6527800</wp:posOffset>
            </wp:positionH>
            <wp:positionV relativeFrom="page">
              <wp:posOffset>1092200</wp:posOffset>
            </wp:positionV>
            <wp:extent cx="774700" cy="1143000"/>
            <wp:effectExtent l="50800" t="25400" r="12700" b="0"/>
            <wp:wrapTight wrapText="bothSides">
              <wp:wrapPolygon edited="0">
                <wp:start x="-1416" y="-480"/>
                <wp:lineTo x="-1416" y="21600"/>
                <wp:lineTo x="21954" y="21600"/>
                <wp:lineTo x="21954" y="-480"/>
                <wp:lineTo x="-1416" y="-480"/>
              </wp:wrapPolygon>
            </wp:wrapTight>
            <wp:docPr id="1475" name="Picture 1474" descr="peggy pa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ggy patton.jpg"/>
                    <pic:cNvPicPr/>
                  </pic:nvPicPr>
                  <pic:blipFill>
                    <a:blip r:embed="rId60"/>
                    <a:stretch>
                      <a:fillRect/>
                    </a:stretch>
                  </pic:blipFill>
                  <pic:spPr>
                    <a:xfrm>
                      <a:off x="0" y="0"/>
                      <a:ext cx="774700"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Pr>
          <w:noProof/>
        </w:rPr>
        <w:pict>
          <v:shape id="_x0000_s24592" type="#_x0000_t202" style="position:absolute;margin-left:324pt;margin-top:61.2pt;width:252pt;height:16.6pt;z-index:251979856;mso-wrap-edited:f;mso-position-horizontal-relative:page;mso-position-vertical-relative:page" wrapcoords="0 0 21600 0 21600 21600 0 21600 0 0" filled="f" stroked="f">
            <v:fill o:detectmouseclick="t"/>
            <v:textbox style="mso-next-textbox:#_x0000_s24592" inset="0,0,0,0">
              <w:txbxContent>
                <w:p w:rsidR="00182826" w:rsidRPr="00FF4F9F" w:rsidRDefault="000A4450" w:rsidP="00A44FF0">
                  <w:pPr>
                    <w:pStyle w:val="Heading2"/>
                    <w:jc w:val="left"/>
                    <w:rPr>
                      <w:color w:val="auto"/>
                      <w:sz w:val="28"/>
                    </w:rPr>
                  </w:pPr>
                  <w:r>
                    <w:rPr>
                      <w:color w:val="auto"/>
                      <w:sz w:val="28"/>
                    </w:rPr>
                    <w:t xml:space="preserve">Peggy </w:t>
                  </w:r>
                  <w:r>
                    <w:rPr>
                      <w:color w:val="auto"/>
                      <w:sz w:val="28"/>
                    </w:rPr>
                    <w:t>Patton Hegel</w:t>
                  </w:r>
                </w:p>
              </w:txbxContent>
            </v:textbox>
            <w10:wrap type="tight" anchorx="page" anchory="page"/>
          </v:shape>
        </w:pict>
      </w:r>
      <w:r>
        <w:rPr>
          <w:noProof/>
        </w:rPr>
        <w:pict>
          <v:line id="_x0000_s24593" style="position:absolute;z-index:251980880;mso-wrap-edited:f;mso-position-horizontal-relative:page;mso-position-vertical-relative:page" from="1in,604pt" to="245pt,604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group id="_x0000_s29218" style="position:absolute;margin-left:36pt;margin-top:267pt;width:252pt;height:328pt;z-index:251976784;mso-position-horizontal-relative:page;mso-position-vertical-relative:page" coordsize="20000,20000" wrapcoords="0 0 21600 0 21600 21600 0 21600 0 0" mv:complextextbox="1">
            <o:lock v:ext="edit" ungrouping="t"/>
            <v:shape id="_x0000_s29219" type="#_x0000_t202" style="position:absolute;width:20000;height:20000;mso-wrap-edited:f;mso-position-horizontal-relative:page;mso-position-vertical-relative:page" wrapcoords="0 0 21600 0 21600 21600 0 21600 0 0" o:regroupid="196" mv:complextextbox="1" filled="f" stroked="f">
              <v:fill o:detectmouseclick="t"/>
              <v:textbox style="mso-next-textbox:#_x0000_s28491" inset=",7.2pt,,7.2pt"/>
            </v:shape>
            <v:shape id="_x0000_s29220" type="#_x0000_t202" style="position:absolute;left:571;top:439;width:13000;height:738" filled="f" stroked="f">
              <v:textbox style="mso-next-textbox:#_x0000_s29221" inset="0,0,0,0">
                <w:txbxContent>
                  <w:p w:rsidR="00182826" w:rsidRDefault="000A4450" w:rsidP="00A44FF0">
                    <w:pPr>
                      <w:widowControl w:val="0"/>
                      <w:autoSpaceDE w:val="0"/>
                      <w:autoSpaceDN w:val="0"/>
                      <w:adjustRightInd w:val="0"/>
                      <w:spacing w:after="0"/>
                      <w:ind w:firstLine="216"/>
                      <w:rPr>
                        <w:rFonts w:cs="Cambria"/>
                        <w:sz w:val="20"/>
                      </w:rPr>
                    </w:pPr>
                    <w:r>
                      <w:rPr>
                        <w:rFonts w:cs="Cambria"/>
                        <w:sz w:val="20"/>
                      </w:rPr>
                      <w:t>I am m</w:t>
                    </w:r>
                    <w:r w:rsidRPr="001126B0">
                      <w:rPr>
                        <w:rFonts w:cs="Cambria"/>
                        <w:sz w:val="20"/>
                      </w:rPr>
                      <w:t>arried to Marilyn Petty Parman</w:t>
                    </w:r>
                    <w:r>
                      <w:rPr>
                        <w:rFonts w:cs="Cambria"/>
                        <w:sz w:val="20"/>
                      </w:rPr>
                      <w:t>,</w:t>
                    </w:r>
                    <w:r w:rsidRPr="001126B0">
                      <w:rPr>
                        <w:rFonts w:cs="Cambria"/>
                        <w:sz w:val="20"/>
                      </w:rPr>
                      <w:t xml:space="preserve"> a </w:t>
                    </w:r>
                    <w:r>
                      <w:rPr>
                        <w:rFonts w:cs="Cambria"/>
                        <w:sz w:val="20"/>
                      </w:rPr>
                      <w:t>fellow alumni graduated in 1970. W</w:t>
                    </w:r>
                    <w:r w:rsidRPr="001126B0">
                      <w:rPr>
                        <w:rFonts w:cs="Cambria"/>
                        <w:sz w:val="20"/>
                      </w:rPr>
                      <w:t xml:space="preserve">e just celebrated 41 years of marriage in </w:t>
                    </w:r>
                    <w:r>
                      <w:rPr>
                        <w:rFonts w:cs="Cambria"/>
                        <w:sz w:val="20"/>
                      </w:rPr>
                      <w:t xml:space="preserve">June 2011. We have two children, </w:t>
                    </w:r>
                    <w:r w:rsidRPr="001126B0">
                      <w:rPr>
                        <w:rFonts w:cs="Cambria"/>
                        <w:sz w:val="20"/>
                      </w:rPr>
                      <w:t>Kevin (Glena) and Jennifer (Matt)</w:t>
                    </w:r>
                    <w:r>
                      <w:rPr>
                        <w:rFonts w:cs="Cambria"/>
                        <w:sz w:val="20"/>
                      </w:rPr>
                      <w:t>, but only one grand</w:t>
                    </w:r>
                    <w:r w:rsidRPr="001126B0">
                      <w:rPr>
                        <w:rFonts w:cs="Cambria"/>
                        <w:sz w:val="20"/>
                      </w:rPr>
                      <w:t>child</w:t>
                    </w:r>
                    <w:r>
                      <w:rPr>
                        <w:rFonts w:cs="Cambria"/>
                        <w:sz w:val="20"/>
                      </w:rPr>
                      <w:t>,</w:t>
                    </w:r>
                    <w:r w:rsidRPr="001126B0">
                      <w:rPr>
                        <w:rFonts w:cs="Cambria"/>
                        <w:sz w:val="20"/>
                      </w:rPr>
                      <w:t xml:space="preserve"> Shawn Giles Parman. Shawn liv</w:t>
                    </w:r>
                    <w:r w:rsidRPr="001126B0">
                      <w:rPr>
                        <w:rFonts w:cs="Cambria"/>
                        <w:sz w:val="20"/>
                      </w:rPr>
                      <w:t>es with his parents i</w:t>
                    </w:r>
                    <w:r>
                      <w:rPr>
                        <w:rFonts w:cs="Cambria"/>
                        <w:sz w:val="20"/>
                      </w:rPr>
                      <w:t>n the house ac</w:t>
                    </w:r>
                    <w:r w:rsidRPr="001126B0">
                      <w:rPr>
                        <w:rFonts w:cs="Cambria"/>
                        <w:sz w:val="20"/>
                      </w:rPr>
                      <w:t>ross our back fence so as you ca</w:t>
                    </w:r>
                    <w:r>
                      <w:rPr>
                        <w:rFonts w:cs="Cambria"/>
                        <w:sz w:val="20"/>
                      </w:rPr>
                      <w:t>n imagine we are very hands on g</w:t>
                    </w:r>
                    <w:r w:rsidRPr="001126B0">
                      <w:rPr>
                        <w:rFonts w:cs="Cambria"/>
                        <w:sz w:val="20"/>
                      </w:rPr>
                      <w:t xml:space="preserve">randparents. </w:t>
                    </w:r>
                  </w:p>
                  <w:p w:rsidR="00182826" w:rsidRDefault="000A4450" w:rsidP="00A44FF0">
                    <w:pPr>
                      <w:widowControl w:val="0"/>
                      <w:autoSpaceDE w:val="0"/>
                      <w:autoSpaceDN w:val="0"/>
                      <w:adjustRightInd w:val="0"/>
                      <w:spacing w:after="0"/>
                      <w:ind w:firstLine="216"/>
                      <w:rPr>
                        <w:rFonts w:cs="Cambria"/>
                        <w:sz w:val="20"/>
                      </w:rPr>
                    </w:pPr>
                    <w:r w:rsidRPr="001126B0">
                      <w:rPr>
                        <w:rFonts w:cs="Cambria"/>
                        <w:sz w:val="20"/>
                      </w:rPr>
                      <w:t>Marilyn and I both worked at the Post Cereal/ Kool-Aid facility and retired four years ago after 35 years of service. We both enjoy genealogy a</w:t>
                    </w:r>
                    <w:r w:rsidRPr="001126B0">
                      <w:rPr>
                        <w:rFonts w:cs="Cambria"/>
                        <w:sz w:val="20"/>
                      </w:rPr>
                      <w:t>s a hobby so we spend some time on the road tracing our numerous family trees</w:t>
                    </w:r>
                    <w:r>
                      <w:rPr>
                        <w:rFonts w:cs="Cambria"/>
                        <w:sz w:val="20"/>
                      </w:rPr>
                      <w:t>,</w:t>
                    </w:r>
                    <w:r w:rsidRPr="001126B0">
                      <w:rPr>
                        <w:rFonts w:cs="Cambria"/>
                        <w:sz w:val="20"/>
                      </w:rPr>
                      <w:t xml:space="preserve"> as well as volunteering for the Web Site Find-A-Grave tracing down headstones and taking pictures. </w:t>
                    </w:r>
                  </w:p>
                  <w:p w:rsidR="00182826" w:rsidRPr="00E912C7" w:rsidRDefault="000A4450" w:rsidP="00A44FF0">
                    <w:pPr>
                      <w:widowControl w:val="0"/>
                      <w:autoSpaceDE w:val="0"/>
                      <w:autoSpaceDN w:val="0"/>
                      <w:adjustRightInd w:val="0"/>
                      <w:spacing w:after="0"/>
                      <w:ind w:firstLine="216"/>
                      <w:rPr>
                        <w:rFonts w:cs="Cambria"/>
                        <w:sz w:val="20"/>
                      </w:rPr>
                    </w:pPr>
                    <w:r w:rsidRPr="001126B0">
                      <w:rPr>
                        <w:rFonts w:cs="Cambria"/>
                        <w:sz w:val="20"/>
                      </w:rPr>
                      <w:t>I enjoy reading all about the lives of everyone I went to school with. I have</w:t>
                    </w:r>
                    <w:r w:rsidRPr="001126B0">
                      <w:rPr>
                        <w:rFonts w:cs="Cambria"/>
                        <w:sz w:val="20"/>
                      </w:rPr>
                      <w:t xml:space="preserve"> to say my memories of </w:t>
                    </w:r>
                    <w:r>
                      <w:rPr>
                        <w:rFonts w:cs="Cambria"/>
                        <w:sz w:val="20"/>
                      </w:rPr>
                      <w:t xml:space="preserve">high school are limited </w:t>
                    </w:r>
                    <w:r w:rsidRPr="001126B0">
                      <w:rPr>
                        <w:rFonts w:cs="Cambria"/>
                        <w:sz w:val="20"/>
                      </w:rPr>
                      <w:t>as my stay wasn't the f</w:t>
                    </w:r>
                    <w:r>
                      <w:rPr>
                        <w:rFonts w:cs="Cambria"/>
                        <w:sz w:val="20"/>
                      </w:rPr>
                      <w:t>ull four years. I graduated mid-</w:t>
                    </w:r>
                    <w:r w:rsidRPr="001126B0">
                      <w:rPr>
                        <w:rFonts w:cs="Cambria"/>
                        <w:sz w:val="20"/>
                      </w:rPr>
                      <w:t>term 71 and my senior year I had only t</w:t>
                    </w:r>
                    <w:r>
                      <w:rPr>
                        <w:rFonts w:cs="Cambria"/>
                        <w:sz w:val="20"/>
                      </w:rPr>
                      <w:t>wo classes, auto-mechanics and g</w:t>
                    </w:r>
                    <w:r w:rsidRPr="001126B0">
                      <w:rPr>
                        <w:rFonts w:cs="Cambria"/>
                        <w:sz w:val="20"/>
                      </w:rPr>
                      <w:t xml:space="preserve">ym. I actually had enough credits to graduate with the </w:t>
                    </w:r>
                    <w:r>
                      <w:rPr>
                        <w:rFonts w:cs="Cambria"/>
                        <w:sz w:val="20"/>
                      </w:rPr>
                      <w:t>‘</w:t>
                    </w:r>
                    <w:r w:rsidRPr="001126B0">
                      <w:rPr>
                        <w:rFonts w:cs="Cambria"/>
                        <w:sz w:val="20"/>
                      </w:rPr>
                      <w:t>70 class except for some cl</w:t>
                    </w:r>
                    <w:r w:rsidRPr="001126B0">
                      <w:rPr>
                        <w:rFonts w:cs="Cambria"/>
                        <w:sz w:val="20"/>
                      </w:rPr>
                      <w:t>erical error brought me back. Shortly after the school year started</w:t>
                    </w:r>
                    <w:r>
                      <w:rPr>
                        <w:rFonts w:cs="Cambria"/>
                        <w:sz w:val="20"/>
                      </w:rPr>
                      <w:t>,</w:t>
                    </w:r>
                    <w:r w:rsidRPr="001126B0">
                      <w:rPr>
                        <w:rFonts w:cs="Cambria"/>
                        <w:sz w:val="20"/>
                      </w:rPr>
                      <w:t xml:space="preserve"> they corrected it </w:t>
                    </w:r>
                    <w:r>
                      <w:rPr>
                        <w:rFonts w:cs="Cambria"/>
                        <w:sz w:val="20"/>
                      </w:rPr>
                      <w:t>,</w:t>
                    </w:r>
                    <w:r w:rsidRPr="001126B0">
                      <w:rPr>
                        <w:rFonts w:cs="Cambria"/>
                        <w:sz w:val="20"/>
                      </w:rPr>
                      <w:t>but then would not let me out of attending.</w:t>
                    </w:r>
                  </w:p>
                </w:txbxContent>
              </v:textbox>
            </v:shape>
            <v:shape id="_x0000_s29221" type="#_x0000_t202" style="position:absolute;left:571;top:1174;width:13000;height:738" filled="f" stroked="f">
              <v:textbox style="mso-next-textbox:#_x0000_s29222" inset="0,0,0,0">
                <w:txbxContent/>
              </v:textbox>
            </v:shape>
            <v:shape id="_x0000_s29222" type="#_x0000_t202" style="position:absolute;left:571;top:1909;width:13000;height:737" filled="f" stroked="f">
              <v:textbox style="mso-next-textbox:#_x0000_s29223" inset="0,0,0,0">
                <w:txbxContent/>
              </v:textbox>
            </v:shape>
            <v:shape id="_x0000_s29223" type="#_x0000_t202" style="position:absolute;left:571;top:2643;width:13000;height:738" filled="f" stroked="f">
              <v:textbox style="mso-next-textbox:#_x0000_s29224" inset="0,0,0,0">
                <w:txbxContent/>
              </v:textbox>
            </v:shape>
            <v:shape id="_x0000_s29224" type="#_x0000_t202" style="position:absolute;left:571;top:3378;width:13000;height:741" filled="f" stroked="f">
              <v:textbox style="mso-next-textbox:#_x0000_s29225" inset="0,0,0,0">
                <w:txbxContent/>
              </v:textbox>
            </v:shape>
            <v:shape id="_x0000_s29225" type="#_x0000_t202" style="position:absolute;left:571;top:4116;width:13000;height:738" filled="f" stroked="f">
              <v:textbox style="mso-next-textbox:#_x0000_s29226" inset="0,0,0,0">
                <w:txbxContent/>
              </v:textbox>
            </v:shape>
            <v:shape id="_x0000_s29226" type="#_x0000_t202" style="position:absolute;left:571;top:4851;width:13000;height:737" filled="f" stroked="f">
              <v:textbox style="mso-next-textbox:#_x0000_s29227" inset="0,0,0,0">
                <w:txbxContent/>
              </v:textbox>
            </v:shape>
            <v:shape id="_x0000_s29227" type="#_x0000_t202" style="position:absolute;left:571;top:5585;width:13000;height:738" filled="f" stroked="f">
              <v:textbox style="mso-next-textbox:#_x0000_s29228" inset="0,0,0,0">
                <w:txbxContent/>
              </v:textbox>
            </v:shape>
            <v:shape id="_x0000_s29228" type="#_x0000_t202" style="position:absolute;left:571;top:6320;width:18854;height:1473" filled="f" stroked="f">
              <v:textbox style="mso-next-textbox:#_x0000_s29229" inset="0,0,0,0">
                <w:txbxContent/>
              </v:textbox>
            </v:shape>
            <v:shape id="_x0000_s29229" type="#_x0000_t202" style="position:absolute;left:571;top:7790;width:18854;height:5149" filled="f" stroked="f">
              <v:textbox style="mso-next-textbox:#_x0000_s29230" inset="0,0,0,0">
                <w:txbxContent/>
              </v:textbox>
            </v:shape>
            <v:shape id="_x0000_s29230" type="#_x0000_t202" style="position:absolute;left:571;top:12936;width:18854;height:6619" filled="f" stroked="f">
              <v:textbox style="mso-next-textbox:#_x0000_s29230" inset="0,0,0,0">
                <w:txbxContent/>
              </v:textbox>
            </v:shape>
            <w10:wrap type="tight" anchorx="page" anchory="page"/>
          </v:group>
        </w:pict>
      </w:r>
      <w:r>
        <w:rPr>
          <w:noProof/>
        </w:rPr>
        <w:drawing>
          <wp:anchor distT="0" distB="0" distL="114300" distR="114300" simplePos="0" relativeHeight="251978832" behindDoc="0" locked="0" layoutInCell="1" allowOverlap="1">
            <wp:simplePos x="0" y="0"/>
            <wp:positionH relativeFrom="page">
              <wp:posOffset>2794000</wp:posOffset>
            </wp:positionH>
            <wp:positionV relativeFrom="page">
              <wp:posOffset>3530600</wp:posOffset>
            </wp:positionV>
            <wp:extent cx="855345" cy="1143000"/>
            <wp:effectExtent l="50800" t="25400" r="33655" b="0"/>
            <wp:wrapTight wrapText="bothSides">
              <wp:wrapPolygon edited="0">
                <wp:start x="-1283" y="-480"/>
                <wp:lineTo x="-1283" y="21600"/>
                <wp:lineTo x="22450" y="21600"/>
                <wp:lineTo x="22450" y="-480"/>
                <wp:lineTo x="-1283" y="-480"/>
              </wp:wrapPolygon>
            </wp:wrapTight>
            <wp:docPr id="1474" name="Picture 1473" descr="doug pa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g parman.jpg"/>
                    <pic:cNvPicPr/>
                  </pic:nvPicPr>
                  <pic:blipFill>
                    <a:blip r:embed="rId61"/>
                    <a:srcRect l="8180"/>
                    <a:stretch>
                      <a:fillRect/>
                    </a:stretch>
                  </pic:blipFill>
                  <pic:spPr>
                    <a:xfrm>
                      <a:off x="0" y="0"/>
                      <a:ext cx="855345"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Pr>
          <w:noProof/>
        </w:rPr>
        <w:pict>
          <v:line id="_x0000_s24590" style="position:absolute;z-index:251974736;mso-wrap-edited:f;mso-position-horizontal-relative:page;mso-position-vertical-relative:page" from="73pt,244pt" to="246pt,244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shape id="_x0000_s24589" type="#_x0000_t202" style="position:absolute;margin-left:34.5pt;margin-top:254.4pt;width:252pt;height:16.6pt;z-index:251973712;mso-wrap-edited:f;mso-position-horizontal-relative:page;mso-position-vertical-relative:page" wrapcoords="0 0 21600 0 21600 21600 0 21600 0 0" filled="f" stroked="f">
            <v:fill o:detectmouseclick="t"/>
            <v:textbox style="mso-next-textbox:#_x0000_s24589" inset="0,0,0,0">
              <w:txbxContent>
                <w:p w:rsidR="00182826" w:rsidRPr="00FF4F9F" w:rsidRDefault="000A4450" w:rsidP="00A44FF0">
                  <w:pPr>
                    <w:pStyle w:val="Heading2"/>
                    <w:jc w:val="left"/>
                    <w:rPr>
                      <w:color w:val="auto"/>
                      <w:sz w:val="28"/>
                    </w:rPr>
                  </w:pPr>
                  <w:r>
                    <w:rPr>
                      <w:color w:val="auto"/>
                      <w:sz w:val="28"/>
                    </w:rPr>
                    <w:t>Doug Parman</w:t>
                  </w:r>
                </w:p>
              </w:txbxContent>
            </v:textbox>
            <w10:wrap type="tight" anchorx="page" anchory="page"/>
          </v:shape>
        </w:pict>
      </w:r>
      <w:r>
        <w:rPr>
          <w:noProof/>
        </w:rPr>
        <w:drawing>
          <wp:anchor distT="0" distB="0" distL="114300" distR="114300" simplePos="0" relativeHeight="251972688" behindDoc="0" locked="0" layoutInCell="1" allowOverlap="1">
            <wp:simplePos x="0" y="0"/>
            <wp:positionH relativeFrom="page">
              <wp:posOffset>2794000</wp:posOffset>
            </wp:positionH>
            <wp:positionV relativeFrom="page">
              <wp:posOffset>1092200</wp:posOffset>
            </wp:positionV>
            <wp:extent cx="861060" cy="1143000"/>
            <wp:effectExtent l="50800" t="25400" r="27940" b="0"/>
            <wp:wrapTight wrapText="bothSides">
              <wp:wrapPolygon edited="0">
                <wp:start x="-1274" y="-480"/>
                <wp:lineTo x="-1274" y="21600"/>
                <wp:lineTo x="22301" y="21600"/>
                <wp:lineTo x="22301" y="-480"/>
                <wp:lineTo x="-1274" y="-480"/>
              </wp:wrapPolygon>
            </wp:wrapTight>
            <wp:docPr id="25" name="Picture 24" descr="sandra naj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ra najera.jpg"/>
                    <pic:cNvPicPr/>
                  </pic:nvPicPr>
                  <pic:blipFill>
                    <a:blip r:embed="rId62"/>
                    <a:stretch>
                      <a:fillRect/>
                    </a:stretch>
                  </pic:blipFill>
                  <pic:spPr>
                    <a:xfrm>
                      <a:off x="0" y="0"/>
                      <a:ext cx="861060"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Pr>
          <w:noProof/>
        </w:rPr>
        <w:pict>
          <v:group id="_x0000_s29205" style="position:absolute;margin-left:36pt;margin-top:74.5pt;width:252pt;height:174pt;z-index:251970640;mso-position-horizontal-relative:page;mso-position-vertical-relative:page" coordsize="20000,20000" wrapcoords="0 0 21600 0 21600 21600 0 21600 0 0" mv:complextextbox="1">
            <o:lock v:ext="edit" ungrouping="t"/>
            <v:shape id="_x0000_s29206" type="#_x0000_t202" style="position:absolute;width:20000;height:20000;mso-wrap-edited:f;mso-position-horizontal-relative:page;mso-position-vertical-relative:page" wrapcoords="0 0 21600 0 21600 21600 0 21600 0 0" o:regroupid="195" mv:complextextbox="1" filled="f" stroked="f">
              <v:fill o:detectmouseclick="t"/>
              <v:textbox style="mso-next-textbox:#_x0000_s28477" inset=",7.2pt,,7.2pt"/>
            </v:shape>
            <v:shape id="_x0000_s29207" type="#_x0000_t202" style="position:absolute;left:571;top:828;width:13004;height:1390" filled="f" stroked="f">
              <v:textbox style="mso-next-textbox:#_x0000_s29208" inset="0,0,0,0">
                <w:txbxContent>
                  <w:p w:rsidR="00182826" w:rsidRDefault="000A4450" w:rsidP="00A44FF0">
                    <w:pPr>
                      <w:widowControl w:val="0"/>
                      <w:autoSpaceDE w:val="0"/>
                      <w:autoSpaceDN w:val="0"/>
                      <w:adjustRightInd w:val="0"/>
                      <w:spacing w:after="0"/>
                      <w:ind w:firstLine="216"/>
                      <w:rPr>
                        <w:rFonts w:cs="Cambria"/>
                        <w:sz w:val="20"/>
                      </w:rPr>
                    </w:pPr>
                    <w:r w:rsidRPr="001126B0">
                      <w:rPr>
                        <w:rFonts w:cs="Cambria"/>
                        <w:sz w:val="20"/>
                      </w:rPr>
                      <w:t>Hello, I have two children (Connie 37 &amp; Jesus (33) One grandson (D</w:t>
                    </w:r>
                    <w:r w:rsidRPr="001126B0">
                      <w:rPr>
                        <w:rFonts w:cs="Cambria"/>
                        <w:sz w:val="20"/>
                      </w:rPr>
                      <w:t>ominic 3 yrs).  </w:t>
                    </w:r>
                  </w:p>
                  <w:p w:rsidR="00182826" w:rsidRDefault="000A4450" w:rsidP="00A44FF0">
                    <w:pPr>
                      <w:widowControl w:val="0"/>
                      <w:autoSpaceDE w:val="0"/>
                      <w:autoSpaceDN w:val="0"/>
                      <w:adjustRightInd w:val="0"/>
                      <w:spacing w:after="0"/>
                      <w:ind w:firstLine="216"/>
                      <w:rPr>
                        <w:rFonts w:cs="Cambria"/>
                        <w:sz w:val="20"/>
                      </w:rPr>
                    </w:pPr>
                    <w:r>
                      <w:rPr>
                        <w:rFonts w:cs="Cambria"/>
                        <w:sz w:val="20"/>
                      </w:rPr>
                      <w:t xml:space="preserve"> I</w:t>
                    </w:r>
                    <w:r w:rsidRPr="001126B0">
                      <w:rPr>
                        <w:rFonts w:cs="Cambria"/>
                        <w:sz w:val="20"/>
                      </w:rPr>
                      <w:t xml:space="preserve"> am a Project Manager for Clinica Sierra Vista which are Federally Qualified Health Centers (Health, Behavorial Hea</w:t>
                    </w:r>
                    <w:r>
                      <w:rPr>
                        <w:rFonts w:cs="Cambria"/>
                        <w:sz w:val="20"/>
                      </w:rPr>
                      <w:t>lth and Dental Clinics).  I do c</w:t>
                    </w:r>
                    <w:r w:rsidRPr="001126B0">
                      <w:rPr>
                        <w:rFonts w:cs="Cambria"/>
                        <w:sz w:val="20"/>
                      </w:rPr>
                      <w:t>redentialing for Providers.  I have lived in Bakersfield for 22 years.</w:t>
                    </w:r>
                  </w:p>
                  <w:p w:rsidR="00182826" w:rsidRDefault="000A4450" w:rsidP="00A44FF0">
                    <w:pPr>
                      <w:spacing w:after="0"/>
                      <w:ind w:firstLine="216"/>
                      <w:rPr>
                        <w:rFonts w:cs="Cambria"/>
                        <w:sz w:val="20"/>
                      </w:rPr>
                    </w:pPr>
                    <w:r w:rsidRPr="001126B0">
                      <w:rPr>
                        <w:rFonts w:cs="Cambria"/>
                        <w:sz w:val="20"/>
                      </w:rPr>
                      <w:t>I spend lots of tim</w:t>
                    </w:r>
                    <w:r w:rsidRPr="001126B0">
                      <w:rPr>
                        <w:rFonts w:cs="Cambria"/>
                        <w:sz w:val="20"/>
                      </w:rPr>
                      <w:t xml:space="preserve">e with my Grandson </w:t>
                    </w:r>
                    <w:r>
                      <w:rPr>
                        <w:rFonts w:cs="Cambria"/>
                        <w:sz w:val="20"/>
                      </w:rPr>
                      <w:t>and work full time.  Enjoy the b</w:t>
                    </w:r>
                    <w:r w:rsidRPr="001126B0">
                      <w:rPr>
                        <w:rFonts w:cs="Cambria"/>
                        <w:sz w:val="20"/>
                      </w:rPr>
                      <w:t>each and spending time with family and friends</w:t>
                    </w:r>
                    <w:r>
                      <w:rPr>
                        <w:rFonts w:cs="Cambria"/>
                        <w:sz w:val="20"/>
                      </w:rPr>
                      <w:t>.</w:t>
                    </w:r>
                  </w:p>
                  <w:p w:rsidR="00182826" w:rsidRDefault="000A4450" w:rsidP="00A44FF0">
                    <w:pPr>
                      <w:spacing w:after="0"/>
                      <w:ind w:firstLine="216"/>
                    </w:pPr>
                    <w:r w:rsidRPr="001126B0">
                      <w:rPr>
                        <w:rFonts w:cs="Cambria"/>
                        <w:sz w:val="20"/>
                      </w:rPr>
                      <w:t>.</w:t>
                    </w:r>
                  </w:p>
                </w:txbxContent>
              </v:textbox>
            </v:shape>
            <v:shape id="_x0000_s29208" type="#_x0000_t202" style="position:absolute;left:571;top:2213;width:13004;height:1390" filled="f" stroked="f">
              <v:textbox style="mso-next-textbox:#_x0000_s29209" inset="0,0,0,0">
                <w:txbxContent/>
              </v:textbox>
            </v:shape>
            <v:shape id="_x0000_s29209" type="#_x0000_t202" style="position:absolute;left:571;top:3598;width:13004;height:1391" filled="f" stroked="f">
              <v:textbox style="mso-next-textbox:#_x0000_s29210" inset="0,0,0,0">
                <w:txbxContent/>
              </v:textbox>
            </v:shape>
            <v:shape id="_x0000_s29210" type="#_x0000_t202" style="position:absolute;left:571;top:4983;width:13004;height:1391" filled="f" stroked="f">
              <v:textbox style="mso-next-textbox:#_x0000_s29211" inset="0,0,0,0">
                <w:txbxContent/>
              </v:textbox>
            </v:shape>
            <v:shape id="_x0000_s29211" type="#_x0000_t202" style="position:absolute;left:571;top:6368;width:13004;height:1396" filled="f" stroked="f">
              <v:textbox style="mso-next-textbox:#_x0000_s29212" inset="0,0,0,0">
                <w:txbxContent/>
              </v:textbox>
            </v:shape>
            <v:shape id="_x0000_s29212" type="#_x0000_t202" style="position:absolute;left:571;top:7759;width:13004;height:1390" filled="f" stroked="f">
              <v:textbox style="mso-next-textbox:#_x0000_s29213" inset="0,0,0,0">
                <w:txbxContent/>
              </v:textbox>
            </v:shape>
            <v:shape id="_x0000_s29213" type="#_x0000_t202" style="position:absolute;left:571;top:9144;width:13004;height:1390" filled="f" stroked="f">
              <v:textbox style="mso-next-textbox:#_x0000_s29214" inset="0,0,0,0">
                <w:txbxContent/>
              </v:textbox>
            </v:shape>
            <v:shape id="_x0000_s29214" type="#_x0000_t202" style="position:absolute;left:571;top:10529;width:13004;height:1391" filled="f" stroked="f">
              <v:textbox style="mso-next-textbox:#_x0000_s29215" inset="0,0,0,0">
                <w:txbxContent/>
              </v:textbox>
            </v:shape>
            <v:shape id="_x0000_s29215" type="#_x0000_t202" style="position:absolute;left:571;top:11914;width:18854;height:1391" filled="f" stroked="f">
              <v:textbox style="mso-next-textbox:#_x0000_s29216" inset="0,0,0,0">
                <w:txbxContent/>
              </v:textbox>
            </v:shape>
            <v:shape id="_x0000_s29216" type="#_x0000_t202" style="position:absolute;left:571;top:13299;width:18854;height:4161" filled="f" stroked="f">
              <v:textbox style="mso-next-textbox:#_x0000_s29217" inset="0,0,0,0">
                <w:txbxContent/>
              </v:textbox>
            </v:shape>
            <v:shape id="_x0000_s29217" type="#_x0000_t202" style="position:absolute;left:571;top:17454;width:18854;height:1391" filled="f" stroked="f">
              <v:textbox style="mso-next-textbox:#_x0000_s29217" inset="0,0,0,0">
                <w:txbxContent/>
              </v:textbox>
            </v:shape>
            <w10:wrap type="tight" anchorx="page" anchory="page"/>
          </v:group>
        </w:pict>
      </w:r>
      <w:r>
        <w:rPr>
          <w:noProof/>
        </w:rPr>
        <w:pict>
          <v:shape id="_x0000_s24587" type="#_x0000_t202" style="position:absolute;margin-left:36pt;margin-top:61.2pt;width:252pt;height:16.6pt;z-index:251968592;mso-wrap-edited:f;mso-position-horizontal-relative:page;mso-position-vertical-relative:page" wrapcoords="0 0 21600 0 21600 21600 0 21600 0 0" filled="f" stroked="f">
            <v:fill o:detectmouseclick="t"/>
            <v:textbox style="mso-next-textbox:#_x0000_s24587" inset="0,0,0,0">
              <w:txbxContent>
                <w:p w:rsidR="00182826" w:rsidRPr="00FF4F9F" w:rsidRDefault="000A4450" w:rsidP="00A44FF0">
                  <w:pPr>
                    <w:pStyle w:val="Heading2"/>
                    <w:jc w:val="left"/>
                    <w:rPr>
                      <w:color w:val="auto"/>
                      <w:sz w:val="28"/>
                    </w:rPr>
                  </w:pPr>
                  <w:r>
                    <w:rPr>
                      <w:color w:val="auto"/>
                      <w:sz w:val="28"/>
                    </w:rPr>
                    <w:t>Sandra Najera Lopez</w:t>
                  </w:r>
                </w:p>
              </w:txbxContent>
            </v:textbox>
            <w10:wrap type="tight" anchorx="page" anchory="page"/>
          </v:shape>
        </w:pict>
      </w:r>
      <w:r>
        <w:rPr>
          <w:rFonts w:ascii="Book Antiqua" w:hAnsi="Book Antiqua" w:cs="Cambria"/>
        </w:rPr>
        <w:br w:type="page"/>
      </w:r>
      <w:r>
        <w:rPr>
          <w:noProof/>
        </w:rPr>
        <w:pict>
          <v:shape id="_x0000_s24662" type="#_x0000_t202" style="position:absolute;margin-left:35.5pt;margin-top:679pt;width:252.1pt;height:66.05pt;z-index:252095568;mso-wrap-edited:f;mso-position-horizontal-relative:page;mso-position-vertical-relative:page" wrapcoords="0 0 21600 0 21600 21600 0 21600 0 0" mv:complextextbox="1" filled="f" stroked="f">
            <v:fill o:detectmouseclick="t"/>
            <v:textbox inset=",7.2pt,,7.2pt">
              <w:txbxContent>
                <w:p w:rsidR="00182826" w:rsidRPr="00BE0F5B" w:rsidRDefault="000A4450" w:rsidP="00A44FF0">
                  <w:pPr>
                    <w:spacing w:after="0"/>
                    <w:jc w:val="center"/>
                    <w:rPr>
                      <w:rFonts w:ascii="Handwriting - Dakota" w:hAnsi="Handwriting - Dakota"/>
                      <w:sz w:val="32"/>
                      <w:szCs w:val="20"/>
                    </w:rPr>
                  </w:pPr>
                  <w:r w:rsidRPr="00BE0F5B">
                    <w:rPr>
                      <w:rFonts w:ascii="Handwriting - Dakota" w:hAnsi="Handwriting - Dakota"/>
                      <w:color w:val="000000"/>
                      <w:sz w:val="32"/>
                    </w:rPr>
                    <w:t>Nothing is as comfortable as an old friend</w:t>
                  </w:r>
                </w:p>
                <w:p w:rsidR="00182826" w:rsidRPr="00BE0F5B" w:rsidRDefault="000A4450" w:rsidP="00A44FF0">
                  <w:pPr>
                    <w:jc w:val="center"/>
                    <w:rPr>
                      <w:rFonts w:ascii="Handwriting - Dakota" w:hAnsi="Handwriting - Dakota"/>
                      <w:sz w:val="32"/>
                    </w:rPr>
                  </w:pPr>
                </w:p>
              </w:txbxContent>
            </v:textbox>
            <w10:wrap type="tight" anchorx="page" anchory="page"/>
          </v:shape>
        </w:pict>
      </w:r>
      <w:r>
        <w:rPr>
          <w:noProof/>
        </w:rPr>
        <w:drawing>
          <wp:anchor distT="0" distB="0" distL="114300" distR="114300" simplePos="0" relativeHeight="252032080" behindDoc="0" locked="0" layoutInCell="1" allowOverlap="1">
            <wp:simplePos x="0" y="0"/>
            <wp:positionH relativeFrom="page">
              <wp:posOffset>6477000</wp:posOffset>
            </wp:positionH>
            <wp:positionV relativeFrom="page">
              <wp:posOffset>8026400</wp:posOffset>
            </wp:positionV>
            <wp:extent cx="835025" cy="1143000"/>
            <wp:effectExtent l="50800" t="25400" r="28575" b="0"/>
            <wp:wrapTight wrapText="bothSides">
              <wp:wrapPolygon edited="0">
                <wp:start x="-1314" y="-480"/>
                <wp:lineTo x="-1314" y="21600"/>
                <wp:lineTo x="22339" y="21600"/>
                <wp:lineTo x="22339" y="-480"/>
                <wp:lineTo x="-1314" y="-480"/>
              </wp:wrapPolygon>
            </wp:wrapTight>
            <wp:docPr id="1483" name="Picture 1482" descr="randy sc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y scott.jpg"/>
                    <pic:cNvPicPr/>
                  </pic:nvPicPr>
                  <pic:blipFill>
                    <a:blip r:embed="rId63"/>
                    <a:stretch>
                      <a:fillRect/>
                    </a:stretch>
                  </pic:blipFill>
                  <pic:spPr>
                    <a:xfrm>
                      <a:off x="0" y="0"/>
                      <a:ext cx="835025"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Pr>
          <w:noProof/>
        </w:rPr>
        <w:pict>
          <v:group id="_x0000_s29313" style="position:absolute;margin-left:325.5pt;margin-top:625pt;width:252pt;height:108.45pt;z-index:252030032;mso-position-horizontal-relative:page;mso-position-vertical-relative:page" coordsize="20000,20000" wrapcoords="0 0 21600 0 21600 21600 0 21600 0 0" mv:complextextbox="1">
            <o:lock v:ext="edit" ungrouping="t"/>
            <v:shape id="_x0000_s29314" type="#_x0000_t202" style="position:absolute;width:20000;height:20000;mso-wrap-edited:f;mso-position-horizontal-relative:page;mso-position-vertical-relative:page" wrapcoords="0 0 21600 0 21600 21600 0 21600 0 0" o:regroupid="204" mv:complextextbox="1" filled="f" stroked="f">
              <v:fill o:detectmouseclick="t"/>
              <v:textbox style="mso-next-textbox:#_x0000_s24622" inset=",7.2pt,,7.2pt"/>
            </v:shape>
            <v:shape id="_x0000_s29315" type="#_x0000_t202" style="position:absolute;left:571;top:1328;width:13044;height:2231" filled="f" stroked="f">
              <v:textbox style="mso-next-textbox:#_x0000_s29316" inset="0,0,0,0">
                <w:txbxContent>
                  <w:p w:rsidR="00182826" w:rsidRDefault="000A4450" w:rsidP="00A44FF0">
                    <w:pPr>
                      <w:spacing w:after="0"/>
                      <w:ind w:firstLine="216"/>
                    </w:pPr>
                    <w:r w:rsidRPr="001126B0">
                      <w:rPr>
                        <w:rFonts w:cs="Cambria"/>
                        <w:sz w:val="20"/>
                      </w:rPr>
                      <w:t>I am still madly in love with my MHS sweeth</w:t>
                    </w:r>
                    <w:r>
                      <w:rPr>
                        <w:rFonts w:cs="Cambria"/>
                        <w:sz w:val="20"/>
                      </w:rPr>
                      <w:t>e</w:t>
                    </w:r>
                    <w:r w:rsidRPr="001126B0">
                      <w:rPr>
                        <w:rFonts w:cs="Cambria"/>
                        <w:sz w:val="20"/>
                      </w:rPr>
                      <w:t xml:space="preserve">art </w:t>
                    </w:r>
                    <w:r w:rsidRPr="001126B0">
                      <w:rPr>
                        <w:rFonts w:cs="Cambria"/>
                        <w:sz w:val="20"/>
                      </w:rPr>
                      <w:t>and wife Kathy. Next June will be our 40th. We have 4 kids and 2 grandkids. Our youngest is 16 and our oldest is 35.(wow) I worked 34 years for a plastics company</w:t>
                    </w:r>
                    <w:r>
                      <w:rPr>
                        <w:rFonts w:cs="Cambria"/>
                        <w:sz w:val="20"/>
                      </w:rPr>
                      <w:t xml:space="preserve"> in Modesto and Fresno. We semi-</w:t>
                    </w:r>
                    <w:r w:rsidRPr="001126B0">
                      <w:rPr>
                        <w:rFonts w:cs="Cambria"/>
                        <w:sz w:val="20"/>
                      </w:rPr>
                      <w:t>retired and moved to Missouri i</w:t>
                    </w:r>
                    <w:r>
                      <w:rPr>
                        <w:rFonts w:cs="Cambria"/>
                        <w:sz w:val="20"/>
                      </w:rPr>
                      <w:t>n ‘06 and have been here ever s</w:t>
                    </w:r>
                    <w:r>
                      <w:rPr>
                        <w:rFonts w:cs="Cambria"/>
                        <w:sz w:val="20"/>
                      </w:rPr>
                      <w:t>inc</w:t>
                    </w:r>
                    <w:r w:rsidRPr="001126B0">
                      <w:rPr>
                        <w:rFonts w:cs="Cambria"/>
                        <w:sz w:val="20"/>
                      </w:rPr>
                      <w:t>e.</w:t>
                    </w:r>
                    <w:r>
                      <w:rPr>
                        <w:rFonts w:cs="Cambria"/>
                        <w:sz w:val="20"/>
                      </w:rPr>
                      <w:t xml:space="preserve"> </w:t>
                    </w:r>
                    <w:r w:rsidRPr="001126B0">
                      <w:rPr>
                        <w:rFonts w:cs="Cambria"/>
                        <w:sz w:val="20"/>
                      </w:rPr>
                      <w:t>This year my old company opened a new facility here so I am running it for them. The rest of my time is spent fishing, hunting and spending quality time with my wife.</w:t>
                    </w:r>
                  </w:p>
                </w:txbxContent>
              </v:textbox>
            </v:shape>
            <v:shape id="_x0000_s29316" type="#_x0000_t202" style="position:absolute;left:571;top:3550;width:13044;height:2231" filled="f" stroked="f">
              <v:textbox style="mso-next-textbox:#_x0000_s29317" inset="0,0,0,0">
                <w:txbxContent/>
              </v:textbox>
            </v:shape>
            <v:shape id="_x0000_s29317" type="#_x0000_t202" style="position:absolute;left:571;top:5772;width:13044;height:2232" filled="f" stroked="f">
              <v:textbox style="mso-next-textbox:#_x0000_s29318" inset="0,0,0,0">
                <w:txbxContent/>
              </v:textbox>
            </v:shape>
            <v:shape id="_x0000_s29318" type="#_x0000_t202" style="position:absolute;left:571;top:7994;width:13044;height:2232" filled="f" stroked="f">
              <v:textbox style="mso-next-textbox:#_x0000_s29319" inset="0,0,0,0">
                <w:txbxContent/>
              </v:textbox>
            </v:shape>
            <v:shape id="_x0000_s29319" type="#_x0000_t202" style="position:absolute;left:571;top:10217;width:13044;height:2240" filled="f" stroked="f">
              <v:textbox style="mso-next-textbox:#_x0000_s29320" inset="0,0,0,0">
                <w:txbxContent/>
              </v:textbox>
            </v:shape>
            <v:shape id="_x0000_s29320" type="#_x0000_t202" style="position:absolute;left:571;top:12448;width:13044;height:2232" filled="f" stroked="f">
              <v:textbox style="mso-next-textbox:#_x0000_s29321" inset="0,0,0,0">
                <w:txbxContent/>
              </v:textbox>
            </v:shape>
            <v:shape id="_x0000_s29321" type="#_x0000_t202" style="position:absolute;left:571;top:14670;width:13044;height:2232" filled="f" stroked="f">
              <v:textbox style="mso-next-textbox:#_x0000_s24622" inset="0,0,0,0">
                <w:txbxContent/>
              </v:textbox>
            </v:shape>
            <w10:wrap type="tight" anchorx="page" anchory="page"/>
          </v:group>
        </w:pict>
      </w:r>
      <w:r>
        <w:rPr>
          <w:noProof/>
        </w:rPr>
        <w:pict>
          <v:line id="_x0000_s24619" style="position:absolute;z-index:252026960;mso-wrap-edited:f;mso-position-horizontal-relative:page;mso-position-vertical-relative:page" from="363pt,602pt" to="536pt,602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shape id="_x0000_s24620" type="#_x0000_t202" style="position:absolute;margin-left:323.5pt;margin-top:612.4pt;width:252pt;height:16.6pt;z-index:252027984;mso-wrap-edited:f;mso-position-horizontal-relative:page;mso-position-vertical-relative:page" wrapcoords="0 0 21600 0 21600 21600 0 21600 0 0" filled="f" stroked="f">
            <v:fill o:detectmouseclick="t"/>
            <v:textbox style="mso-next-textbox:#_x0000_s24620" inset="0,0,0,0">
              <w:txbxContent>
                <w:p w:rsidR="00182826" w:rsidRPr="00FF4F9F" w:rsidRDefault="000A4450" w:rsidP="00A44FF0">
                  <w:pPr>
                    <w:pStyle w:val="Heading2"/>
                    <w:jc w:val="left"/>
                    <w:rPr>
                      <w:color w:val="auto"/>
                      <w:sz w:val="28"/>
                    </w:rPr>
                  </w:pPr>
                  <w:r>
                    <w:rPr>
                      <w:color w:val="auto"/>
                      <w:sz w:val="28"/>
                    </w:rPr>
                    <w:t>Randy Scott</w:t>
                  </w:r>
                </w:p>
              </w:txbxContent>
            </v:textbox>
            <w10:wrap type="tight" anchorx="page" anchory="page"/>
          </v:shape>
        </w:pict>
      </w:r>
      <w:r>
        <w:rPr>
          <w:noProof/>
        </w:rPr>
        <w:drawing>
          <wp:anchor distT="0" distB="0" distL="114300" distR="114300" simplePos="0" relativeHeight="252025936" behindDoc="0" locked="0" layoutInCell="1" allowOverlap="1">
            <wp:simplePos x="0" y="0"/>
            <wp:positionH relativeFrom="page">
              <wp:posOffset>6489700</wp:posOffset>
            </wp:positionH>
            <wp:positionV relativeFrom="page">
              <wp:posOffset>5600700</wp:posOffset>
            </wp:positionV>
            <wp:extent cx="835025" cy="1143000"/>
            <wp:effectExtent l="50800" t="25400" r="28575" b="0"/>
            <wp:wrapTight wrapText="bothSides">
              <wp:wrapPolygon edited="0">
                <wp:start x="-1314" y="-480"/>
                <wp:lineTo x="-1314" y="21600"/>
                <wp:lineTo x="22339" y="21600"/>
                <wp:lineTo x="22339" y="-480"/>
                <wp:lineTo x="-1314" y="-480"/>
              </wp:wrapPolygon>
            </wp:wrapTight>
            <wp:docPr id="1482" name="Picture 1481" descr="rosemary samue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mary samuelson.jpg"/>
                    <pic:cNvPicPr/>
                  </pic:nvPicPr>
                  <pic:blipFill>
                    <a:blip r:embed="rId64"/>
                    <a:stretch>
                      <a:fillRect/>
                    </a:stretch>
                  </pic:blipFill>
                  <pic:spPr>
                    <a:xfrm>
                      <a:off x="0" y="0"/>
                      <a:ext cx="835025"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Pr>
          <w:noProof/>
        </w:rPr>
        <w:pict>
          <v:group id="_x0000_s29302" style="position:absolute;margin-left:323.5pt;margin-top:430.7pt;width:252pt;height:177pt;z-index:252023888;mso-position-horizontal-relative:page;mso-position-vertical-relative:page" coordsize="20000,20000" wrapcoords="0 0 21600 0 21600 21600 0 21600 0 0" mv:complextextbox="1">
            <o:lock v:ext="edit" ungrouping="t"/>
            <v:shape id="_x0000_s29303" type="#_x0000_t202" style="position:absolute;width:20000;height:20000;mso-wrap-edited:f;mso-position-horizontal-relative:page;mso-position-vertical-relative:page" wrapcoords="0 0 21600 0 21600 21600 0 21600 0 0" o:regroupid="203" mv:complextextbox="1" filled="f" stroked="f">
              <v:fill o:detectmouseclick="t"/>
              <v:textbox style="mso-next-textbox:#_x0000_s28580" inset=",7.2pt,,7.2pt"/>
            </v:shape>
            <v:shape id="_x0000_s29304" type="#_x0000_t202" style="position:absolute;left:571;top:814;width:13282;height:1367" filled="f" stroked="f">
              <v:textbox style="mso-next-textbox:#_x0000_s29305" inset="0,0,0,0">
                <w:txbxContent>
                  <w:p w:rsidR="00182826" w:rsidRDefault="000A4450" w:rsidP="00A44FF0">
                    <w:pPr>
                      <w:spacing w:after="0"/>
                      <w:ind w:firstLine="216"/>
                    </w:pPr>
                    <w:r w:rsidRPr="001126B0">
                      <w:rPr>
                        <w:rFonts w:cs="Cambria"/>
                        <w:sz w:val="20"/>
                      </w:rPr>
                      <w:t>I had been working in the medical field for</w:t>
                    </w:r>
                    <w:r w:rsidRPr="001126B0">
                      <w:rPr>
                        <w:rFonts w:cs="Cambria"/>
                        <w:sz w:val="20"/>
                      </w:rPr>
                      <w:t xml:space="preserve"> the past 35 years until a near-fatal car accident in Oregon in 2005! </w:t>
                    </w:r>
                    <w:r>
                      <w:rPr>
                        <w:rFonts w:cs="Cambria"/>
                        <w:sz w:val="20"/>
                      </w:rPr>
                      <w:t xml:space="preserve">I </w:t>
                    </w:r>
                    <w:r w:rsidRPr="001126B0">
                      <w:rPr>
                        <w:rFonts w:cs="Cambria"/>
                        <w:sz w:val="20"/>
                      </w:rPr>
                      <w:t>was in a coma for 3 weeks</w:t>
                    </w:r>
                    <w:r>
                      <w:rPr>
                        <w:rFonts w:cs="Cambria"/>
                        <w:sz w:val="20"/>
                      </w:rPr>
                      <w:t xml:space="preserve"> (</w:t>
                    </w:r>
                    <w:r w:rsidRPr="001126B0">
                      <w:rPr>
                        <w:rFonts w:cs="Cambria"/>
                        <w:sz w:val="20"/>
                      </w:rPr>
                      <w:t>!</w:t>
                    </w:r>
                    <w:r>
                      <w:rPr>
                        <w:rFonts w:cs="Cambria"/>
                        <w:sz w:val="20"/>
                      </w:rPr>
                      <w:t>), but made it thru!!! Truly a miracle!!! C</w:t>
                    </w:r>
                    <w:r w:rsidRPr="001126B0">
                      <w:rPr>
                        <w:rFonts w:cs="Cambria"/>
                        <w:sz w:val="20"/>
                      </w:rPr>
                      <w:t>ame away with lots of injuries</w:t>
                    </w:r>
                    <w:r>
                      <w:rPr>
                        <w:rFonts w:cs="Cambria"/>
                        <w:sz w:val="20"/>
                      </w:rPr>
                      <w:t>, but I'm doing well!! U</w:t>
                    </w:r>
                    <w:r w:rsidRPr="001126B0">
                      <w:rPr>
                        <w:rFonts w:cs="Cambria"/>
                        <w:sz w:val="20"/>
                      </w:rPr>
                      <w:t xml:space="preserve">nfortunately------I have been on medical disability ever </w:t>
                    </w:r>
                    <w:r w:rsidRPr="001126B0">
                      <w:rPr>
                        <w:rFonts w:cs="Cambria"/>
                        <w:sz w:val="20"/>
                      </w:rPr>
                      <w:t>since!  I have 2 wonderful sons &amp; 3 grandsons with another grandson on the way!! I am currently single, still living in NORTHERN California in beautiful----REDDING!! for nearly 30 years now!! I love it up here!!</w:t>
                    </w:r>
                  </w:p>
                </w:txbxContent>
              </v:textbox>
            </v:shape>
            <v:shape id="_x0000_s29305" type="#_x0000_t202" style="position:absolute;left:571;top:2175;width:13282;height:1367" filled="f" stroked="f">
              <v:textbox style="mso-next-textbox:#_x0000_s29306" inset="0,0,0,0">
                <w:txbxContent/>
              </v:textbox>
            </v:shape>
            <v:shape id="_x0000_s29306" type="#_x0000_t202" style="position:absolute;left:571;top:3537;width:13282;height:1367" filled="f" stroked="f">
              <v:textbox style="mso-next-textbox:#_x0000_s29307" inset="0,0,0,0">
                <w:txbxContent/>
              </v:textbox>
            </v:shape>
            <v:shape id="_x0000_s29307" type="#_x0000_t202" style="position:absolute;left:571;top:4898;width:13282;height:1368" filled="f" stroked="f">
              <v:textbox style="mso-next-textbox:#_x0000_s29308" inset="0,0,0,0">
                <w:txbxContent/>
              </v:textbox>
            </v:shape>
            <v:shape id="_x0000_s29308" type="#_x0000_t202" style="position:absolute;left:571;top:6260;width:13282;height:1373" filled="f" stroked="f">
              <v:textbox style="mso-next-textbox:#_x0000_s29309" inset="0,0,0,0">
                <w:txbxContent/>
              </v:textbox>
            </v:shape>
            <v:shape id="_x0000_s29309" type="#_x0000_t202" style="position:absolute;left:571;top:7627;width:13282;height:1367" filled="f" stroked="f">
              <v:textbox style="mso-next-textbox:#_x0000_s29310" inset="0,0,0,0">
                <w:txbxContent/>
              </v:textbox>
            </v:shape>
            <v:shape id="_x0000_s29310" type="#_x0000_t202" style="position:absolute;left:571;top:8989;width:13282;height:1367" filled="f" stroked="f">
              <v:textbox style="mso-next-textbox:#_x0000_s29311" inset="0,0,0,0">
                <w:txbxContent/>
              </v:textbox>
            </v:shape>
            <v:shape id="_x0000_s29311" type="#_x0000_t202" style="position:absolute;left:571;top:10350;width:13282;height:1368" filled="f" stroked="f">
              <v:textbox style="mso-next-textbox:#_x0000_s29312" inset="0,0,0,0">
                <w:txbxContent/>
              </v:textbox>
            </v:shape>
            <v:shape id="_x0000_s29312" type="#_x0000_t202" style="position:absolute;left:571;top:11712;width:18854;height:6813" filled="f" stroked="f">
              <v:textbox style="mso-next-textbox:#_x0000_s29312" inset="0,0,0,0">
                <w:txbxContent/>
              </v:textbox>
            </v:shape>
            <w10:wrap type="tight" anchorx="page" anchory="page"/>
          </v:group>
        </w:pict>
      </w:r>
      <w:r>
        <w:rPr>
          <w:noProof/>
        </w:rPr>
        <w:pict>
          <v:shape id="_x0000_s24615" type="#_x0000_t202" style="position:absolute;margin-left:324pt;margin-top:418.4pt;width:252pt;height:16.6pt;z-index:252021840;mso-wrap-edited:f;mso-position-horizontal-relative:page;mso-position-vertical-relative:page" wrapcoords="0 0 21600 0 21600 21600 0 21600 0 0" filled="f" stroked="f">
            <v:fill o:detectmouseclick="t"/>
            <v:textbox style="mso-next-textbox:#_x0000_s24615" inset="0,0,0,0">
              <w:txbxContent>
                <w:p w:rsidR="00182826" w:rsidRPr="00FF4F9F" w:rsidRDefault="000A4450" w:rsidP="00A44FF0">
                  <w:pPr>
                    <w:pStyle w:val="Heading2"/>
                    <w:jc w:val="left"/>
                    <w:rPr>
                      <w:color w:val="auto"/>
                      <w:sz w:val="28"/>
                    </w:rPr>
                  </w:pPr>
                  <w:r>
                    <w:rPr>
                      <w:color w:val="auto"/>
                      <w:sz w:val="28"/>
                    </w:rPr>
                    <w:t xml:space="preserve">Rosemary </w:t>
                  </w:r>
                  <w:r>
                    <w:rPr>
                      <w:color w:val="auto"/>
                      <w:sz w:val="28"/>
                    </w:rPr>
                    <w:t>Samuelson</w:t>
                  </w:r>
                </w:p>
              </w:txbxContent>
            </v:textbox>
            <w10:wrap type="tight" anchorx="page" anchory="page"/>
          </v:shape>
        </w:pict>
      </w:r>
      <w:r>
        <w:rPr>
          <w:noProof/>
        </w:rPr>
        <w:pict>
          <v:line id="_x0000_s24614" style="position:absolute;z-index:252020816;mso-wrap-edited:f;mso-position-horizontal-relative:page;mso-position-vertical-relative:page" from="363.5pt,408pt" to="536.5pt,408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group id="_x0000_s29288" style="position:absolute;margin-left:324pt;margin-top:73.3pt;width:252pt;height:335.7pt;z-index:252016720;mso-position-horizontal-relative:page;mso-position-vertical-relative:page" coordsize="20000,20000" wrapcoords="0 0 21600 0 21600 21600 0 21600 0 0" mv:complextextbox="1">
            <o:lock v:ext="edit" ungrouping="t"/>
            <v:shape id="_x0000_s29289" type="#_x0000_t202" style="position:absolute;width:20000;height:20000;mso-wrap-edited:f;mso-position-horizontal-relative:page;mso-position-vertical-relative:page" wrapcoords="0 0 21600 0 21600 21600 0 21600 0 0" o:regroupid="202" mv:complextextbox="1" filled="f" stroked="f">
              <v:fill o:detectmouseclick="t"/>
              <v:textbox style="mso-next-textbox:#_x0000_s28568" inset=",7.2pt,,7.2pt"/>
            </v:shape>
            <v:shape id="_x0000_s29290" type="#_x0000_t202" style="position:absolute;left:571;top:429;width:13401;height:721" filled="f" stroked="f">
              <v:textbox style="mso-next-textbox:#_x0000_s29291" inset="0,0,0,0">
                <w:txbxContent>
                  <w:p w:rsidR="00182826" w:rsidRDefault="000A4450" w:rsidP="00A44FF0">
                    <w:pPr>
                      <w:widowControl w:val="0"/>
                      <w:autoSpaceDE w:val="0"/>
                      <w:autoSpaceDN w:val="0"/>
                      <w:adjustRightInd w:val="0"/>
                      <w:spacing w:after="0"/>
                      <w:ind w:firstLine="216"/>
                      <w:rPr>
                        <w:rFonts w:cs="Cambria"/>
                        <w:sz w:val="20"/>
                      </w:rPr>
                    </w:pPr>
                    <w:r w:rsidRPr="001126B0">
                      <w:rPr>
                        <w:rFonts w:cs="Cambria"/>
                        <w:sz w:val="20"/>
                      </w:rPr>
                      <w:t>I'm still married to my husband of 40 years; daughter, Katherine (one-granddaughter (12 years) and 3 grandsons, (9, 7 and 7 months), son, Dominic (one grandson, 2 months old). We all live close to each other in the Modesto area. We have play</w:t>
                    </w:r>
                    <w:r w:rsidRPr="001126B0">
                      <w:rPr>
                        <w:rFonts w:cs="Cambria"/>
                        <w:sz w:val="20"/>
                      </w:rPr>
                      <w:t xml:space="preserve">ed Friday nights co-ed softball through Modesto Parks and Recreation department for many years; a way to keep the family together! Currently, we divide our time between work and grandchildren's sports: soccer, softball, and baseball. </w:t>
                    </w:r>
                  </w:p>
                  <w:p w:rsidR="00182826" w:rsidRDefault="000A4450" w:rsidP="00A44FF0">
                    <w:pPr>
                      <w:widowControl w:val="0"/>
                      <w:autoSpaceDE w:val="0"/>
                      <w:autoSpaceDN w:val="0"/>
                      <w:adjustRightInd w:val="0"/>
                      <w:spacing w:after="0"/>
                      <w:ind w:firstLine="216"/>
                      <w:rPr>
                        <w:rFonts w:cs="Cambria"/>
                        <w:sz w:val="20"/>
                      </w:rPr>
                    </w:pPr>
                    <w:r>
                      <w:rPr>
                        <w:rFonts w:cs="Cambria"/>
                        <w:sz w:val="20"/>
                      </w:rPr>
                      <w:t xml:space="preserve">     </w:t>
                    </w:r>
                    <w:r w:rsidRPr="001126B0">
                      <w:rPr>
                        <w:rFonts w:cs="Cambria"/>
                        <w:sz w:val="20"/>
                      </w:rPr>
                      <w:t>I have worked at</w:t>
                    </w:r>
                    <w:r w:rsidRPr="001126B0">
                      <w:rPr>
                        <w:rFonts w:cs="Cambria"/>
                        <w:sz w:val="20"/>
                      </w:rPr>
                      <w:t xml:space="preserve"> Stanislaus County Office of Education for the past 11 years as a Staff Assistant for Information Technology and Network Services departments; previously, had worked for The Modesto Bee for 19 years as a newsroom assistant!</w:t>
                    </w:r>
                  </w:p>
                  <w:p w:rsidR="00182826" w:rsidRDefault="000A4450" w:rsidP="00A44FF0">
                    <w:pPr>
                      <w:widowControl w:val="0"/>
                      <w:autoSpaceDE w:val="0"/>
                      <w:autoSpaceDN w:val="0"/>
                      <w:adjustRightInd w:val="0"/>
                      <w:spacing w:after="0"/>
                      <w:ind w:firstLine="216"/>
                      <w:rPr>
                        <w:rFonts w:cs="Cambria"/>
                        <w:sz w:val="20"/>
                      </w:rPr>
                    </w:pPr>
                    <w:r>
                      <w:rPr>
                        <w:rFonts w:cs="Cambria"/>
                        <w:sz w:val="20"/>
                      </w:rPr>
                      <w:t xml:space="preserve">     </w:t>
                    </w:r>
                    <w:r w:rsidRPr="001126B0">
                      <w:rPr>
                        <w:rFonts w:cs="Cambria"/>
                        <w:sz w:val="20"/>
                      </w:rPr>
                      <w:t>I spent six weeks in New Me</w:t>
                    </w:r>
                    <w:r w:rsidRPr="001126B0">
                      <w:rPr>
                        <w:rFonts w:cs="Cambria"/>
                        <w:sz w:val="20"/>
                      </w:rPr>
                      <w:t>xico assisting with the election of Barack Obama turning New Mexico into a democratic state after 19 years of a republican run leadership. I was able to be part of this historical event through my union involvement</w:t>
                    </w:r>
                    <w:r>
                      <w:rPr>
                        <w:rFonts w:cs="Cambria"/>
                        <w:sz w:val="20"/>
                      </w:rPr>
                      <w:t>,</w:t>
                    </w:r>
                    <w:r w:rsidRPr="001126B0">
                      <w:rPr>
                        <w:rFonts w:cs="Cambria"/>
                        <w:sz w:val="20"/>
                      </w:rPr>
                      <w:t xml:space="preserve"> which I serve as secretary for classifie</w:t>
                    </w:r>
                    <w:r w:rsidRPr="001126B0">
                      <w:rPr>
                        <w:rFonts w:cs="Cambria"/>
                        <w:sz w:val="20"/>
                      </w:rPr>
                      <w:t xml:space="preserve">d employees. </w:t>
                    </w:r>
                  </w:p>
                  <w:p w:rsidR="00182826" w:rsidRDefault="000A4450" w:rsidP="00A44FF0">
                    <w:pPr>
                      <w:spacing w:after="0"/>
                      <w:ind w:firstLine="216"/>
                    </w:pPr>
                    <w:r>
                      <w:rPr>
                        <w:rFonts w:cs="Cambria"/>
                        <w:sz w:val="20"/>
                      </w:rPr>
                      <w:t xml:space="preserve">     </w:t>
                    </w:r>
                    <w:r w:rsidRPr="001126B0">
                      <w:rPr>
                        <w:rFonts w:cs="Cambria"/>
                        <w:sz w:val="20"/>
                      </w:rPr>
                      <w:t>If I am not doing union work or attending my grandchildren's sports activities, you can find me at a casino, spending my grandchildren's inheritance...lol!</w:t>
                    </w:r>
                  </w:p>
                </w:txbxContent>
              </v:textbox>
            </v:shape>
            <v:shape id="_x0000_s29291" type="#_x0000_t202" style="position:absolute;left:571;top:1147;width:13401;height:721" filled="f" stroked="f">
              <v:textbox style="mso-next-textbox:#_x0000_s29292" inset="0,0,0,0">
                <w:txbxContent/>
              </v:textbox>
            </v:shape>
            <v:shape id="_x0000_s29292" type="#_x0000_t202" style="position:absolute;left:571;top:1865;width:13401;height:721" filled="f" stroked="f">
              <v:textbox style="mso-next-textbox:#_x0000_s29293" inset="0,0,0,0">
                <w:txbxContent/>
              </v:textbox>
            </v:shape>
            <v:shape id="_x0000_s29293" type="#_x0000_t202" style="position:absolute;left:571;top:2583;width:13401;height:721" filled="f" stroked="f">
              <v:textbox style="mso-next-textbox:#_x0000_s29294" inset="0,0,0,0">
                <w:txbxContent/>
              </v:textbox>
            </v:shape>
            <v:shape id="_x0000_s29294" type="#_x0000_t202" style="position:absolute;left:571;top:3301;width:13401;height:723" filled="f" stroked="f">
              <v:textbox style="mso-next-textbox:#_x0000_s29295" inset="0,0,0,0">
                <w:txbxContent/>
              </v:textbox>
            </v:shape>
            <v:shape id="_x0000_s29295" type="#_x0000_t202" style="position:absolute;left:571;top:4021;width:13401;height:721" filled="f" stroked="f">
              <v:textbox style="mso-next-textbox:#_x0000_s29296" inset="0,0,0,0">
                <w:txbxContent/>
              </v:textbox>
            </v:shape>
            <v:shape id="_x0000_s29296" type="#_x0000_t202" style="position:absolute;left:571;top:4739;width:13401;height:721" filled="f" stroked="f">
              <v:textbox style="mso-next-textbox:#_x0000_s29297" inset="0,0,0,0">
                <w:txbxContent/>
              </v:textbox>
            </v:shape>
            <v:shape id="_x0000_s29297" type="#_x0000_t202" style="position:absolute;left:571;top:5457;width:13401;height:721" filled="f" stroked="f">
              <v:textbox style="mso-next-textbox:#_x0000_s29298" inset="0,0,0,0">
                <w:txbxContent/>
              </v:textbox>
            </v:shape>
            <v:shape id="_x0000_s29298" type="#_x0000_t202" style="position:absolute;left:571;top:6175;width:18854;height:2875" filled="f" stroked="f">
              <v:textbox style="mso-next-textbox:#_x0000_s29299" inset="0,0,0,0">
                <w:txbxContent/>
              </v:textbox>
            </v:shape>
            <v:shape id="_x0000_s29299" type="#_x0000_t202" style="position:absolute;left:571;top:9047;width:18854;height:3595" filled="f" stroked="f">
              <v:textbox style="mso-next-textbox:#_x0000_s29300" inset="0,0,0,0">
                <w:txbxContent/>
              </v:textbox>
            </v:shape>
            <v:shape id="_x0000_s29300" type="#_x0000_t202" style="position:absolute;left:571;top:12639;width:18854;height:4314" filled="f" stroked="f">
              <v:textbox style="mso-next-textbox:#_x0000_s29301" inset="0,0,0,0">
                <w:txbxContent/>
              </v:textbox>
            </v:shape>
            <v:shape id="_x0000_s29301" type="#_x0000_t202" style="position:absolute;left:571;top:16950;width:18854;height:2156" filled="f" stroked="f">
              <v:textbox style="mso-next-textbox:#_x0000_s29301" inset="0,0,0,0">
                <w:txbxContent/>
              </v:textbox>
            </v:shape>
            <w10:wrap type="tight" anchorx="page" anchory="page"/>
          </v:group>
        </w:pict>
      </w:r>
      <w:r>
        <w:rPr>
          <w:noProof/>
        </w:rPr>
        <w:drawing>
          <wp:anchor distT="0" distB="0" distL="114300" distR="114300" simplePos="0" relativeHeight="252019792" behindDoc="0" locked="0" layoutInCell="1" allowOverlap="1">
            <wp:simplePos x="0" y="0"/>
            <wp:positionH relativeFrom="page">
              <wp:posOffset>6515100</wp:posOffset>
            </wp:positionH>
            <wp:positionV relativeFrom="page">
              <wp:posOffset>1054100</wp:posOffset>
            </wp:positionV>
            <wp:extent cx="801370" cy="1143000"/>
            <wp:effectExtent l="50800" t="25400" r="36830" b="0"/>
            <wp:wrapTight wrapText="bothSides">
              <wp:wrapPolygon edited="0">
                <wp:start x="-1369" y="-480"/>
                <wp:lineTo x="-1369" y="21600"/>
                <wp:lineTo x="22593" y="21600"/>
                <wp:lineTo x="22593" y="-480"/>
                <wp:lineTo x="-1369" y="-480"/>
              </wp:wrapPolygon>
            </wp:wrapTight>
            <wp:docPr id="1481" name="Picture 1480" descr="ruth sald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h saldana.jpg"/>
                    <pic:cNvPicPr/>
                  </pic:nvPicPr>
                  <pic:blipFill>
                    <a:blip r:embed="rId65"/>
                    <a:stretch>
                      <a:fillRect/>
                    </a:stretch>
                  </pic:blipFill>
                  <pic:spPr>
                    <a:xfrm>
                      <a:off x="0" y="0"/>
                      <a:ext cx="801370"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Pr>
          <w:noProof/>
        </w:rPr>
        <w:pict>
          <v:shape id="_x0000_s24613" type="#_x0000_t202" style="position:absolute;margin-left:325.5pt;margin-top:60.7pt;width:252pt;height:16.6pt;z-index:252017744;mso-wrap-edited:f;mso-position-horizontal-relative:page;mso-position-vertical-relative:page" wrapcoords="0 0 21600 0 21600 21600 0 21600 0 0" filled="f" stroked="f">
            <v:fill o:detectmouseclick="t"/>
            <v:textbox style="mso-next-textbox:#_x0000_s24613" inset="0,0,0,0">
              <w:txbxContent>
                <w:p w:rsidR="00182826" w:rsidRPr="00FF4F9F" w:rsidRDefault="000A4450" w:rsidP="00A44FF0">
                  <w:pPr>
                    <w:pStyle w:val="Heading2"/>
                    <w:jc w:val="left"/>
                    <w:rPr>
                      <w:color w:val="auto"/>
                      <w:sz w:val="28"/>
                    </w:rPr>
                  </w:pPr>
                  <w:r>
                    <w:rPr>
                      <w:color w:val="auto"/>
                      <w:sz w:val="28"/>
                    </w:rPr>
                    <w:t>Ruth Saldana Gloria</w:t>
                  </w:r>
                </w:p>
              </w:txbxContent>
            </v:textbox>
            <w10:wrap type="tight" anchorx="page" anchory="page"/>
          </v:shape>
        </w:pict>
      </w:r>
      <w:r>
        <w:rPr>
          <w:noProof/>
        </w:rPr>
        <w:drawing>
          <wp:anchor distT="0" distB="0" distL="114300" distR="114300" simplePos="0" relativeHeight="252013648" behindDoc="0" locked="0" layoutInCell="1" allowOverlap="1">
            <wp:simplePos x="0" y="0"/>
            <wp:positionH relativeFrom="page">
              <wp:posOffset>2819400</wp:posOffset>
            </wp:positionH>
            <wp:positionV relativeFrom="page">
              <wp:posOffset>6743700</wp:posOffset>
            </wp:positionV>
            <wp:extent cx="819150" cy="1143000"/>
            <wp:effectExtent l="50800" t="25400" r="19050" b="0"/>
            <wp:wrapTight wrapText="bothSides">
              <wp:wrapPolygon edited="0">
                <wp:start x="-1340" y="-480"/>
                <wp:lineTo x="-1340" y="21600"/>
                <wp:lineTo x="22102" y="21600"/>
                <wp:lineTo x="22102" y="-480"/>
                <wp:lineTo x="-1340" y="-480"/>
              </wp:wrapPolygon>
            </wp:wrapTight>
            <wp:docPr id="1480" name="Picture 1479" descr="hazel r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el roman.jpg"/>
                    <pic:cNvPicPr/>
                  </pic:nvPicPr>
                  <pic:blipFill>
                    <a:blip r:embed="rId66"/>
                    <a:stretch>
                      <a:fillRect/>
                    </a:stretch>
                  </pic:blipFill>
                  <pic:spPr>
                    <a:xfrm>
                      <a:off x="0" y="0"/>
                      <a:ext cx="819150"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Pr>
          <w:noProof/>
        </w:rPr>
        <w:pict>
          <v:line id="_x0000_s24611" style="position:absolute;z-index:252014672;mso-wrap-edited:f;mso-position-horizontal-relative:page;mso-position-vertical-relative:page" from="75pt,683pt" to="248pt,683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group id="_x0000_s29277" style="position:absolute;margin-left:35.5pt;margin-top:518pt;width:252pt;height:162pt;z-index:252011600;mso-position-horizontal-relative:page;mso-position-vertical-relative:page" coordsize="20000,20000" wrapcoords="0 0 21600 0 21600 21600 0 21600 0 0" mv:complextextbox="1">
            <o:lock v:ext="edit" ungrouping="t"/>
            <v:shape id="_x0000_s29278" type="#_x0000_t202" style="position:absolute;width:20000;height:20000;mso-wrap-edited:f;mso-position-horizontal-relative:page;mso-position-vertical-relative:page" wrapcoords="0 0 21600 0 21600 21600 0 21600 0 0" o:regroupid="201" mv:complextextbox="1" filled="f" stroked="f">
              <v:fill o:detectmouseclick="t"/>
              <v:textbox style="mso-next-textbox:#_x0000_s28553" inset=",7.2pt,,7.2pt"/>
            </v:shape>
            <v:shape id="_x0000_s29279" type="#_x0000_t202" style="position:absolute;left:571;top:889;width:13199;height:1494" filled="f" stroked="f">
              <v:textbox style="mso-next-textbox:#_x0000_s29280" inset="0,0,0,0">
                <w:txbxContent>
                  <w:p w:rsidR="00182826" w:rsidRPr="001126B0" w:rsidRDefault="000A4450" w:rsidP="00A44FF0">
                    <w:pPr>
                      <w:widowControl w:val="0"/>
                      <w:autoSpaceDE w:val="0"/>
                      <w:autoSpaceDN w:val="0"/>
                      <w:adjustRightInd w:val="0"/>
                      <w:spacing w:after="0"/>
                      <w:ind w:firstLine="216"/>
                      <w:rPr>
                        <w:rFonts w:cs="Helvetica"/>
                        <w:sz w:val="20"/>
                        <w:szCs w:val="28"/>
                      </w:rPr>
                    </w:pPr>
                    <w:r w:rsidRPr="001126B0">
                      <w:rPr>
                        <w:rFonts w:cs="Helvetica"/>
                        <w:sz w:val="20"/>
                        <w:szCs w:val="28"/>
                      </w:rPr>
                      <w:t xml:space="preserve">Single, </w:t>
                    </w:r>
                    <w:r>
                      <w:rPr>
                        <w:rFonts w:cs="Helvetica"/>
                        <w:sz w:val="20"/>
                        <w:szCs w:val="28"/>
                      </w:rPr>
                      <w:t xml:space="preserve">with </w:t>
                    </w:r>
                    <w:r w:rsidRPr="001126B0">
                      <w:rPr>
                        <w:rFonts w:cs="Helvetica"/>
                        <w:sz w:val="20"/>
                        <w:szCs w:val="28"/>
                      </w:rPr>
                      <w:t xml:space="preserve">3 </w:t>
                    </w:r>
                    <w:r w:rsidRPr="001126B0">
                      <w:rPr>
                        <w:rFonts w:cs="Helvetica"/>
                        <w:sz w:val="20"/>
                        <w:szCs w:val="28"/>
                      </w:rPr>
                      <w:t>children and 3 grandchildren.  Work</w:t>
                    </w:r>
                    <w:r>
                      <w:rPr>
                        <w:rFonts w:cs="Helvetica"/>
                        <w:sz w:val="20"/>
                        <w:szCs w:val="28"/>
                      </w:rPr>
                      <w:t>ed for Costco W</w:t>
                    </w:r>
                    <w:r w:rsidRPr="001126B0">
                      <w:rPr>
                        <w:rFonts w:cs="Helvetica"/>
                        <w:sz w:val="20"/>
                        <w:szCs w:val="28"/>
                      </w:rPr>
                      <w:t>holesale since 1993. Lived in Kona on the Big Island of Hawaii for 12 years. Returned to Modesto for family reasons and have been raising my nephew who has special needs for the last 10 years. It's been ama</w:t>
                    </w:r>
                    <w:r w:rsidRPr="001126B0">
                      <w:rPr>
                        <w:rFonts w:cs="Helvetica"/>
                        <w:sz w:val="20"/>
                        <w:szCs w:val="28"/>
                      </w:rPr>
                      <w:t>zing connecting with all these people. Some I have known since Kindergarten at Washington Elementary School, James Marshall, Mark Twain Jr. Hi</w:t>
                    </w:r>
                    <w:r>
                      <w:rPr>
                        <w:rFonts w:cs="Helvetica"/>
                        <w:sz w:val="20"/>
                        <w:szCs w:val="28"/>
                      </w:rPr>
                      <w:t>gh,</w:t>
                    </w:r>
                    <w:r w:rsidRPr="001126B0">
                      <w:rPr>
                        <w:rFonts w:cs="Helvetica"/>
                        <w:sz w:val="20"/>
                        <w:szCs w:val="28"/>
                      </w:rPr>
                      <w:t xml:space="preserve"> and the greatest of all, "MHS" CLASS OF '71</w:t>
                    </w:r>
                  </w:p>
                  <w:p w:rsidR="00182826" w:rsidRDefault="000A4450" w:rsidP="00A44FF0">
                    <w:pPr>
                      <w:spacing w:after="0"/>
                      <w:ind w:firstLine="216"/>
                    </w:pPr>
                  </w:p>
                </w:txbxContent>
              </v:textbox>
            </v:shape>
            <v:shape id="_x0000_s29280" type="#_x0000_t202" style="position:absolute;left:571;top:2377;width:13199;height:1493" filled="f" stroked="f">
              <v:textbox style="mso-next-textbox:#_x0000_s29281" inset="0,0,0,0">
                <w:txbxContent/>
              </v:textbox>
            </v:shape>
            <v:shape id="_x0000_s29281" type="#_x0000_t202" style="position:absolute;left:571;top:3864;width:13199;height:1494" filled="f" stroked="f">
              <v:textbox style="mso-next-textbox:#_x0000_s29282" inset="0,0,0,0">
                <w:txbxContent/>
              </v:textbox>
            </v:shape>
            <v:shape id="_x0000_s29282" type="#_x0000_t202" style="position:absolute;left:571;top:5352;width:13199;height:1494" filled="f" stroked="f">
              <v:textbox style="mso-next-textbox:#_x0000_s29283" inset="0,0,0,0">
                <w:txbxContent/>
              </v:textbox>
            </v:shape>
            <v:shape id="_x0000_s29283" type="#_x0000_t202" style="position:absolute;left:571;top:6840;width:13199;height:1500" filled="f" stroked="f">
              <v:textbox style="mso-next-textbox:#_x0000_s29284" inset="0,0,0,0">
                <w:txbxContent/>
              </v:textbox>
            </v:shape>
            <v:shape id="_x0000_s29284" type="#_x0000_t202" style="position:absolute;left:571;top:8333;width:13199;height:1494" filled="f" stroked="f">
              <v:textbox style="mso-next-textbox:#_x0000_s29285" inset="0,0,0,0">
                <w:txbxContent/>
              </v:textbox>
            </v:shape>
            <v:shape id="_x0000_s29285" type="#_x0000_t202" style="position:absolute;left:571;top:9821;width:13199;height:1494" filled="f" stroked="f">
              <v:textbox style="mso-next-textbox:#_x0000_s29286" inset="0,0,0,0">
                <w:txbxContent/>
              </v:textbox>
            </v:shape>
            <v:shape id="_x0000_s29286" type="#_x0000_t202" style="position:absolute;left:571;top:11309;width:13199;height:1493" filled="f" stroked="f">
              <v:textbox style="mso-next-textbox:#_x0000_s29287" inset="0,0,0,0">
                <w:txbxContent/>
              </v:textbox>
            </v:shape>
            <v:shape id="_x0000_s29287" type="#_x0000_t202" style="position:absolute;left:571;top:12796;width:18854;height:5957" filled="f" stroked="f">
              <v:textbox style="mso-next-textbox:#_x0000_s29287" inset="0,0,0,0">
                <w:txbxContent/>
              </v:textbox>
            </v:shape>
            <w10:wrap type="tight" anchorx="page" anchory="page"/>
          </v:group>
        </w:pict>
      </w:r>
      <w:r>
        <w:rPr>
          <w:noProof/>
        </w:rPr>
        <w:pict>
          <v:shape id="_x0000_s24609" type="#_x0000_t202" style="position:absolute;margin-left:35.5pt;margin-top:505.4pt;width:252pt;height:16.6pt;z-index:252009552;mso-wrap-edited:f;mso-position-horizontal-relative:page;mso-position-vertical-relative:page" wrapcoords="0 0 21600 0 21600 21600 0 21600 0 0" filled="f" stroked="f">
            <v:fill o:detectmouseclick="t"/>
            <v:textbox style="mso-next-textbox:#_x0000_s24609" inset="0,0,0,0">
              <w:txbxContent>
                <w:p w:rsidR="00182826" w:rsidRPr="00FF4F9F" w:rsidRDefault="000A4450" w:rsidP="00A44FF0">
                  <w:pPr>
                    <w:pStyle w:val="Heading2"/>
                    <w:jc w:val="left"/>
                    <w:rPr>
                      <w:color w:val="auto"/>
                      <w:sz w:val="28"/>
                    </w:rPr>
                  </w:pPr>
                  <w:r>
                    <w:rPr>
                      <w:color w:val="auto"/>
                      <w:sz w:val="28"/>
                    </w:rPr>
                    <w:t>Hazel Roman Naymon</w:t>
                  </w:r>
                </w:p>
              </w:txbxContent>
            </v:textbox>
            <w10:wrap type="tight" anchorx="page" anchory="page"/>
          </v:shape>
        </w:pict>
      </w:r>
      <w:r>
        <w:rPr>
          <w:noProof/>
        </w:rPr>
        <w:pict>
          <v:line id="_x0000_s24608" style="position:absolute;z-index:252008528;mso-wrap-edited:f;mso-position-horizontal-relative:page;mso-position-vertical-relative:page" from="75pt,495pt" to="248pt,495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group id="_x0000_s29264" style="position:absolute;margin-left:35.5pt;margin-top:308pt;width:252pt;height:186pt;z-index:252005456;mso-position-horizontal-relative:page;mso-position-vertical-relative:page" coordsize="20000,20000" wrapcoords="0 0 21600 0 21600 21600 0 21600 0 0" mv:complextextbox="1">
            <o:lock v:ext="edit" ungrouping="t"/>
            <v:shape id="_x0000_s29265" type="#_x0000_t202" style="position:absolute;width:20000;height:20000;mso-wrap-edited:f;mso-position-horizontal-relative:page;mso-position-vertical-relative:page" wrapcoords="0 0 21600 0 21600 21600 0 21600 0 0" o:regroupid="200" mv:complextextbox="1" filled="f" stroked="f">
              <v:fill o:detectmouseclick="t"/>
              <v:textbox style="mso-next-textbox:#_x0000_s28541" inset=",7.2pt,,7.2pt"/>
            </v:shape>
            <v:shape id="_x0000_s29266" type="#_x0000_t202" style="position:absolute;left:571;top:774;width:13044;height:1301" filled="f" stroked="f">
              <v:textbox style="mso-next-textbox:#_x0000_s29267" inset="0,0,0,0">
                <w:txbxContent>
                  <w:p w:rsidR="00182826" w:rsidRPr="001126B0" w:rsidRDefault="000A4450" w:rsidP="00A44FF0">
                    <w:pPr>
                      <w:spacing w:after="0"/>
                      <w:ind w:firstLine="216"/>
                      <w:rPr>
                        <w:sz w:val="20"/>
                      </w:rPr>
                    </w:pPr>
                    <w:r w:rsidRPr="001126B0">
                      <w:rPr>
                        <w:sz w:val="20"/>
                      </w:rPr>
                      <w:t xml:space="preserve">I’ve been </w:t>
                    </w:r>
                    <w:r w:rsidRPr="001126B0">
                      <w:rPr>
                        <w:sz w:val="20"/>
                      </w:rPr>
                      <w:t>married for 37 years and have two children, Matthew, MHS class of 96 and Ashley, MHS class of 02....I have three grandchildren from my son, Michaela, 9 Alie, 4 and Thomas, 2....</w:t>
                    </w:r>
                  </w:p>
                  <w:p w:rsidR="00182826" w:rsidRPr="001126B0" w:rsidRDefault="000A4450" w:rsidP="00A44FF0">
                    <w:pPr>
                      <w:spacing w:after="0"/>
                      <w:ind w:firstLine="216"/>
                      <w:rPr>
                        <w:sz w:val="20"/>
                      </w:rPr>
                    </w:pPr>
                    <w:r w:rsidRPr="001126B0">
                      <w:rPr>
                        <w:sz w:val="20"/>
                      </w:rPr>
                      <w:t>I live out in the country and we farm almonds.... Have some cows too....</w:t>
                    </w:r>
                  </w:p>
                  <w:p w:rsidR="00182826" w:rsidRPr="001126B0" w:rsidRDefault="000A4450" w:rsidP="00A44FF0">
                    <w:pPr>
                      <w:spacing w:after="0"/>
                      <w:ind w:firstLine="216"/>
                      <w:rPr>
                        <w:sz w:val="20"/>
                      </w:rPr>
                    </w:pPr>
                    <w:r w:rsidRPr="001126B0">
                      <w:rPr>
                        <w:sz w:val="20"/>
                      </w:rPr>
                      <w:t xml:space="preserve">I've </w:t>
                    </w:r>
                    <w:r w:rsidRPr="001126B0">
                      <w:rPr>
                        <w:sz w:val="20"/>
                      </w:rPr>
                      <w:t>been working at Trader Joe's for almost 3 years now and enjoy it...</w:t>
                    </w:r>
                  </w:p>
                  <w:p w:rsidR="00182826" w:rsidRPr="001126B0" w:rsidRDefault="000A4450" w:rsidP="00A44FF0">
                    <w:pPr>
                      <w:spacing w:after="0"/>
                      <w:ind w:firstLine="216"/>
                      <w:rPr>
                        <w:sz w:val="20"/>
                      </w:rPr>
                    </w:pPr>
                    <w:r w:rsidRPr="001126B0">
                      <w:rPr>
                        <w:sz w:val="20"/>
                      </w:rPr>
                      <w:t>I've been fortunate that my aunt has taken me on trips to China, Egypt and Greece...I would love to travel more if I could...</w:t>
                    </w:r>
                  </w:p>
                  <w:p w:rsidR="00182826" w:rsidRDefault="000A4450" w:rsidP="00A44FF0">
                    <w:pPr>
                      <w:spacing w:after="0"/>
                      <w:ind w:firstLine="216"/>
                    </w:pPr>
                  </w:p>
                </w:txbxContent>
              </v:textbox>
            </v:shape>
            <v:shape id="_x0000_s29267" type="#_x0000_t202" style="position:absolute;left:571;top:2070;width:13044;height:1301" filled="f" stroked="f">
              <v:textbox style="mso-next-textbox:#_x0000_s29268" inset="0,0,0,0">
                <w:txbxContent/>
              </v:textbox>
            </v:shape>
            <v:shape id="_x0000_s29268" type="#_x0000_t202" style="position:absolute;left:571;top:3366;width:13044;height:1301" filled="f" stroked="f">
              <v:textbox style="mso-next-textbox:#_x0000_s29269" inset="0,0,0,0">
                <w:txbxContent/>
              </v:textbox>
            </v:shape>
            <v:shape id="_x0000_s29269" type="#_x0000_t202" style="position:absolute;left:571;top:4661;width:13044;height:1301" filled="f" stroked="f">
              <v:textbox style="mso-next-textbox:#_x0000_s29270" inset="0,0,0,0">
                <w:txbxContent/>
              </v:textbox>
            </v:shape>
            <v:shape id="_x0000_s29270" type="#_x0000_t202" style="position:absolute;left:571;top:5957;width:13044;height:1306" filled="f" stroked="f">
              <v:textbox style="mso-next-textbox:#_x0000_s29271" inset="0,0,0,0">
                <w:txbxContent/>
              </v:textbox>
            </v:shape>
            <v:shape id="_x0000_s29271" type="#_x0000_t202" style="position:absolute;left:571;top:7258;width:13044;height:1301" filled="f" stroked="f">
              <v:textbox style="mso-next-textbox:#_x0000_s29272" inset="0,0,0,0">
                <w:txbxContent/>
              </v:textbox>
            </v:shape>
            <v:shape id="_x0000_s29272" type="#_x0000_t202" style="position:absolute;left:571;top:8554;width:13044;height:1301" filled="f" stroked="f">
              <v:textbox style="mso-next-textbox:#_x0000_s29273" inset="0,0,0,0">
                <w:txbxContent/>
              </v:textbox>
            </v:shape>
            <v:shape id="_x0000_s29273" type="#_x0000_t202" style="position:absolute;left:571;top:9849;width:13044;height:1302" filled="f" stroked="f">
              <v:textbox style="mso-next-textbox:#_x0000_s29274" inset="0,0,0,0">
                <w:txbxContent/>
              </v:textbox>
            </v:shape>
            <v:shape id="_x0000_s29274" type="#_x0000_t202" style="position:absolute;left:571;top:11145;width:18854;height:1301" filled="f" stroked="f">
              <v:textbox style="mso-next-textbox:#_x0000_s29275" inset="0,0,0,0">
                <w:txbxContent/>
              </v:textbox>
            </v:shape>
            <v:shape id="_x0000_s29275" type="#_x0000_t202" style="position:absolute;left:571;top:12441;width:18854;height:2597" filled="f" stroked="f">
              <v:textbox style="mso-next-textbox:#_x0000_s29276" inset="0,0,0,0">
                <w:txbxContent/>
              </v:textbox>
            </v:shape>
            <v:shape id="_x0000_s29276" type="#_x0000_t202" style="position:absolute;left:571;top:15032;width:18854;height:3898" filled="f" stroked="f">
              <v:textbox style="mso-next-textbox:#_x0000_s29276" inset="0,0,0,0">
                <w:txbxContent/>
              </v:textbox>
            </v:shape>
            <w10:wrap type="tight" anchorx="page" anchory="page"/>
          </v:group>
        </w:pict>
      </w:r>
      <w:r>
        <w:rPr>
          <w:noProof/>
        </w:rPr>
        <w:drawing>
          <wp:anchor distT="0" distB="0" distL="114300" distR="114300" simplePos="0" relativeHeight="252007504" behindDoc="0" locked="0" layoutInCell="1" allowOverlap="1">
            <wp:simplePos x="0" y="0"/>
            <wp:positionH relativeFrom="page">
              <wp:posOffset>2794000</wp:posOffset>
            </wp:positionH>
            <wp:positionV relativeFrom="page">
              <wp:posOffset>4038600</wp:posOffset>
            </wp:positionV>
            <wp:extent cx="845820" cy="1143000"/>
            <wp:effectExtent l="50800" t="25400" r="17780" b="0"/>
            <wp:wrapTight wrapText="bothSides">
              <wp:wrapPolygon edited="0">
                <wp:start x="-1297" y="-480"/>
                <wp:lineTo x="-1297" y="21600"/>
                <wp:lineTo x="22054" y="21600"/>
                <wp:lineTo x="22054" y="-480"/>
                <wp:lineTo x="-1297" y="-480"/>
              </wp:wrapPolygon>
            </wp:wrapTight>
            <wp:docPr id="1479" name="Picture 1478" descr="pam rett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 rettig.jpg"/>
                    <pic:cNvPicPr/>
                  </pic:nvPicPr>
                  <pic:blipFill>
                    <a:blip r:embed="rId67"/>
                    <a:stretch>
                      <a:fillRect/>
                    </a:stretch>
                  </pic:blipFill>
                  <pic:spPr>
                    <a:xfrm>
                      <a:off x="0" y="0"/>
                      <a:ext cx="845820"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sidRPr="00724CC3">
        <w:rPr>
          <w:rFonts w:ascii="Book Antiqua" w:hAnsi="Book Antiqua" w:cs="Cambria"/>
          <w:noProof/>
        </w:rPr>
        <w:pict>
          <v:shape id="_x0000_s24606" type="#_x0000_t202" style="position:absolute;margin-left:35.5pt;margin-top:295.4pt;width:252pt;height:16.6pt;z-index:252003408;mso-wrap-edited:f;mso-position-horizontal-relative:page;mso-position-vertical-relative:page" wrapcoords="0 0 21600 0 21600 21600 0 21600 0 0" filled="f" stroked="f">
            <v:fill o:detectmouseclick="t"/>
            <v:textbox style="mso-next-textbox:#_x0000_s24606" inset="0,0,0,0">
              <w:txbxContent>
                <w:p w:rsidR="00182826" w:rsidRPr="00FF4F9F" w:rsidRDefault="000A4450" w:rsidP="00A44FF0">
                  <w:pPr>
                    <w:pStyle w:val="Heading2"/>
                    <w:jc w:val="left"/>
                    <w:rPr>
                      <w:color w:val="auto"/>
                      <w:sz w:val="28"/>
                    </w:rPr>
                  </w:pPr>
                  <w:r>
                    <w:rPr>
                      <w:color w:val="auto"/>
                      <w:sz w:val="28"/>
                    </w:rPr>
                    <w:t>Pamela Rettig Dubbs</w:t>
                  </w:r>
                </w:p>
              </w:txbxContent>
            </v:textbox>
            <w10:wrap type="tight" anchorx="page" anchory="page"/>
          </v:shape>
        </w:pict>
      </w:r>
      <w:r w:rsidRPr="00724CC3">
        <w:rPr>
          <w:rFonts w:ascii="Book Antiqua" w:hAnsi="Book Antiqua" w:cs="Cambria"/>
          <w:noProof/>
        </w:rPr>
        <w:pict>
          <v:line id="_x0000_s24605" style="position:absolute;z-index:252002384;mso-wrap-edited:f;mso-position-horizontal-relative:page;mso-position-vertical-relative:page" from="75pt,285pt" to="248pt,285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sidRPr="00724CC3">
        <w:rPr>
          <w:rFonts w:ascii="Book Antiqua" w:hAnsi="Book Antiqua" w:cs="Cambria"/>
          <w:noProof/>
        </w:rPr>
        <w:pict>
          <v:shape id="_x0000_s24601" type="#_x0000_t202" style="position:absolute;margin-left:34.5pt;margin-top:1in;width:271.5pt;height:210pt;z-index:251998288;mso-wrap-edited:f;mso-position-horizontal-relative:page;mso-position-vertical-relative:page" wrapcoords="0 0 21600 0 21600 21600 0 21600 0 0" mv:complextextbox="1" filled="f" stroked="f">
            <v:fill o:detectmouseclick="t"/>
            <v:textbox style="mso-next-textbox:#_x0000_s24601" inset=",7.2pt,,7.2pt">
              <w:txbxContent/>
            </v:textbox>
            <w10:wrap type="tight" anchorx="page" anchory="page"/>
          </v:shape>
        </w:pict>
      </w:r>
      <w:r w:rsidRPr="00724CC3">
        <w:rPr>
          <w:rFonts w:ascii="Book Antiqua" w:hAnsi="Book Antiqua" w:cs="Cambria"/>
          <w:noProof/>
        </w:rPr>
        <w:pict>
          <v:shape id="_x0000_s24602" type="#_x0000_t202" style="position:absolute;margin-left:35.5pt;margin-top:60.7pt;width:252pt;height:16.6pt;z-index:251999312;mso-wrap-edited:f;mso-position-horizontal-relative:page;mso-position-vertical-relative:page" wrapcoords="0 0 21600 0 21600 21600 0 21600 0 0" filled="f" stroked="f">
            <v:fill o:detectmouseclick="t"/>
            <v:textbox style="mso-next-textbox:#_x0000_s24602" inset=",0,,0">
              <w:txbxContent>
                <w:p w:rsidR="00182826" w:rsidRPr="00960FB3" w:rsidRDefault="000A4450" w:rsidP="00A44FF0">
                  <w:pPr>
                    <w:spacing w:after="0"/>
                  </w:pPr>
                  <w:r>
                    <w:t xml:space="preserve">Barbara Reeves Taylor </w:t>
                  </w:r>
                  <w:r w:rsidRPr="00960FB3">
                    <w:t>(continued)</w:t>
                  </w:r>
                </w:p>
              </w:txbxContent>
            </v:textbox>
            <w10:wrap type="tight" anchorx="page" anchory="page"/>
          </v:shape>
        </w:pict>
      </w:r>
      <w:r w:rsidRPr="00724CC3">
        <w:rPr>
          <w:rFonts w:ascii="Book Antiqua" w:hAnsi="Book Antiqua" w:cs="Cambria"/>
          <w:noProof/>
        </w:rPr>
        <w:pict>
          <v:shape id="_x0000_s24603" type="#_x0000_t202" style="position:absolute;margin-left:324pt;margin-top:721.85pt;width:252pt;height:23.2pt;z-index:252000336;mso-wrap-edited:f;mso-position-horizontal-relative:page;mso-position-vertical-relative:page" wrapcoords="0 0 21600 0 21600 21600 0 21600 0 0" filled="f" stroked="f">
            <v:fill o:detectmouseclick="t"/>
            <v:textbox style="mso-next-textbox:#_x0000_s24603" inset=",0,,7.2pt">
              <w:txbxContent>
                <w:p w:rsidR="00182826" w:rsidRPr="00960FB3" w:rsidRDefault="000A4450" w:rsidP="00A44FF0">
                  <w:pPr>
                    <w:spacing w:after="0"/>
                    <w:rPr>
                      <w:sz w:val="22"/>
                    </w:rPr>
                  </w:pPr>
                  <w:r w:rsidRPr="00960FB3">
                    <w:rPr>
                      <w:sz w:val="22"/>
                    </w:rPr>
                    <w:t xml:space="preserve">(Continued </w:t>
                  </w:r>
                  <w:r>
                    <w:rPr>
                      <w:sz w:val="22"/>
                    </w:rPr>
                    <w:t>on next page</w:t>
                  </w:r>
                  <w:r w:rsidRPr="00960FB3">
                    <w:rPr>
                      <w:sz w:val="22"/>
                    </w:rPr>
                    <w:t xml:space="preserve"> …)</w:t>
                  </w:r>
                </w:p>
              </w:txbxContent>
            </v:textbox>
            <w10:wrap type="tight" anchorx="page" anchory="page"/>
          </v:shape>
        </w:pict>
      </w:r>
      <w:r>
        <w:rPr>
          <w:rFonts w:ascii="Book Antiqua" w:hAnsi="Book Antiqua" w:cs="Cambria"/>
        </w:rPr>
        <w:br w:type="page"/>
      </w:r>
      <w:r>
        <w:rPr>
          <w:noProof/>
        </w:rPr>
        <w:pict>
          <v:shape id="_x0000_s24663" type="#_x0000_t202" style="position:absolute;margin-left:330pt;margin-top:649.4pt;width:246pt;height:87.1pt;z-index:252096592;mso-wrap-edited:f;mso-position-horizontal-relative:page;mso-position-vertical-relative:page" wrapcoords="0 0 21600 0 21600 21600 0 21600 0 0" mv:complextextbox="1" filled="f" stroked="f">
            <v:fill o:detectmouseclick="t"/>
            <v:textbox inset=",7.2pt,,7.2pt">
              <w:txbxContent>
                <w:p w:rsidR="00182826" w:rsidRPr="00AF4732" w:rsidRDefault="000A4450" w:rsidP="00A44FF0">
                  <w:pPr>
                    <w:spacing w:after="0"/>
                    <w:jc w:val="center"/>
                    <w:rPr>
                      <w:rFonts w:ascii="Handwriting - Dakota" w:hAnsi="Handwriting - Dakota"/>
                      <w:sz w:val="32"/>
                      <w:szCs w:val="20"/>
                    </w:rPr>
                  </w:pPr>
                  <w:r w:rsidRPr="00AF4732">
                    <w:rPr>
                      <w:rFonts w:ascii="Handwriting - Dakota" w:hAnsi="Handwriting - Dakota"/>
                      <w:color w:val="000000"/>
                      <w:sz w:val="32"/>
                    </w:rPr>
                    <w:t>Good friends are hard to find, harder to leave, and impossible to forget</w:t>
                  </w:r>
                </w:p>
              </w:txbxContent>
            </v:textbox>
            <w10:wrap type="tight" anchorx="page" anchory="page"/>
          </v:shape>
        </w:pict>
      </w:r>
      <w:r>
        <w:rPr>
          <w:noProof/>
        </w:rPr>
        <w:pict>
          <v:line id="_x0000_s24638" style="position:absolute;z-index:252064848;mso-wrap-edited:f;mso-position-horizontal-relative:page;mso-position-vertical-relative:page" from="363pt,646.4pt" to="536pt,646.4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group id="_x0000_s29367" style="position:absolute;margin-left:324pt;margin-top:470.4pt;width:252pt;height:173pt;z-index:252061776;mso-position-horizontal-relative:page;mso-position-vertical-relative:page" coordsize="20000,20000" wrapcoords="0 0 21600 0 21600 21600 0 21600 0 0" mv:complextextbox="1">
            <o:lock v:ext="edit" ungrouping="t"/>
            <v:shape id="_x0000_s29368" type="#_x0000_t202" style="position:absolute;width:20000;height:20000;mso-wrap-edited:f;mso-position-horizontal-relative:page;mso-position-vertical-relative:page" wrapcoords="0 0 21600 0 21600 21600 0 21600 0 0" o:regroupid="209" mv:complextextbox="1" filled="f" stroked="f">
              <v:fill o:detectmouseclick="t"/>
              <v:textbox style="mso-next-textbox:#_x0000_s28651" inset=",7.2pt,,7.2pt"/>
            </v:shape>
            <v:shape id="_x0000_s29369" type="#_x0000_t202" style="position:absolute;left:571;top:832;width:13274;height:1399" filled="f" stroked="f">
              <v:textbox style="mso-next-textbox:#_x0000_s29370" inset="0,0,0,0">
                <w:txbxContent>
                  <w:p w:rsidR="00182826" w:rsidRDefault="000A4450" w:rsidP="00A44FF0">
                    <w:pPr>
                      <w:spacing w:after="0"/>
                      <w:ind w:firstLine="216"/>
                    </w:pPr>
                    <w:r w:rsidRPr="001126B0">
                      <w:rPr>
                        <w:rFonts w:cs="Cambria"/>
                        <w:sz w:val="20"/>
                      </w:rPr>
                      <w:t xml:space="preserve">I work for Don's Mobile Glass in the Administration Office in A/P and I've been there for 22 years. My daughter works </w:t>
                    </w:r>
                    <w:r>
                      <w:rPr>
                        <w:rFonts w:cs="Cambria"/>
                        <w:sz w:val="20"/>
                      </w:rPr>
                      <w:t>@ Rose Ave. school as yard duty, s</w:t>
                    </w:r>
                    <w:r w:rsidRPr="001126B0">
                      <w:rPr>
                        <w:rFonts w:cs="Cambria"/>
                        <w:sz w:val="20"/>
                      </w:rPr>
                      <w:t>he has 3 children</w:t>
                    </w:r>
                    <w:r>
                      <w:rPr>
                        <w:rFonts w:cs="Cambria"/>
                        <w:sz w:val="20"/>
                      </w:rPr>
                      <w:t>,</w:t>
                    </w:r>
                    <w:r w:rsidRPr="001126B0">
                      <w:rPr>
                        <w:rFonts w:cs="Cambria"/>
                        <w:sz w:val="20"/>
                      </w:rPr>
                      <w:t xml:space="preserve"> and my son works for Cal Trans,</w:t>
                    </w:r>
                    <w:r>
                      <w:rPr>
                        <w:rFonts w:cs="Cambria"/>
                        <w:sz w:val="20"/>
                      </w:rPr>
                      <w:t xml:space="preserve"> and</w:t>
                    </w:r>
                    <w:r w:rsidRPr="001126B0">
                      <w:rPr>
                        <w:rFonts w:cs="Cambria"/>
                        <w:sz w:val="20"/>
                      </w:rPr>
                      <w:t xml:space="preserve"> he </w:t>
                    </w:r>
                    <w:r>
                      <w:rPr>
                        <w:rFonts w:cs="Cambria"/>
                        <w:sz w:val="20"/>
                      </w:rPr>
                      <w:t>also has 3 children and 2 stepc</w:t>
                    </w:r>
                    <w:r w:rsidRPr="001126B0">
                      <w:rPr>
                        <w:rFonts w:cs="Cambria"/>
                        <w:sz w:val="20"/>
                      </w:rPr>
                      <w:t xml:space="preserve">hildren. I </w:t>
                    </w:r>
                    <w:r w:rsidRPr="001126B0">
                      <w:rPr>
                        <w:rFonts w:cs="Cambria"/>
                        <w:sz w:val="20"/>
                      </w:rPr>
                      <w:t>guess you could say I have 8 gran</w:t>
                    </w:r>
                    <w:r>
                      <w:rPr>
                        <w:rFonts w:cs="Cambria"/>
                        <w:sz w:val="20"/>
                      </w:rPr>
                      <w:t>d</w:t>
                    </w:r>
                    <w:r w:rsidRPr="001126B0">
                      <w:rPr>
                        <w:rFonts w:cs="Cambria"/>
                        <w:sz w:val="20"/>
                      </w:rPr>
                      <w:t>children in all</w:t>
                    </w:r>
                    <w:r>
                      <w:rPr>
                        <w:rFonts w:cs="Cambria"/>
                        <w:sz w:val="20"/>
                      </w:rPr>
                      <w:t>,</w:t>
                    </w:r>
                    <w:r w:rsidRPr="001126B0">
                      <w:rPr>
                        <w:rFonts w:cs="Cambria"/>
                        <w:sz w:val="20"/>
                      </w:rPr>
                      <w:t xml:space="preserve"> and it is very hectic at holidays since we spend all holidays at grandma and grandpa's house. I enjoy trips to Tahoe and reading and relaxing at home when I am not spending time playing badminton and baske</w:t>
                    </w:r>
                    <w:r w:rsidRPr="001126B0">
                      <w:rPr>
                        <w:rFonts w:cs="Cambria"/>
                        <w:sz w:val="20"/>
                      </w:rPr>
                      <w:t>tball with the kids.</w:t>
                    </w:r>
                  </w:p>
                </w:txbxContent>
              </v:textbox>
            </v:shape>
            <v:shape id="_x0000_s29370" type="#_x0000_t202" style="position:absolute;left:571;top:2225;width:13274;height:1399" filled="f" stroked="f">
              <v:textbox style="mso-next-textbox:#_x0000_s29371" inset="0,0,0,0">
                <w:txbxContent/>
              </v:textbox>
            </v:shape>
            <v:shape id="_x0000_s29371" type="#_x0000_t202" style="position:absolute;left:571;top:3618;width:13274;height:1399" filled="f" stroked="f">
              <v:textbox style="mso-next-textbox:#_x0000_s29372" inset="0,0,0,0">
                <w:txbxContent/>
              </v:textbox>
            </v:shape>
            <v:shape id="_x0000_s29372" type="#_x0000_t202" style="position:absolute;left:571;top:5012;width:13274;height:1398" filled="f" stroked="f">
              <v:textbox style="mso-next-textbox:#_x0000_s29373" inset="0,0,0,0">
                <w:txbxContent/>
              </v:textbox>
            </v:shape>
            <v:shape id="_x0000_s29373" type="#_x0000_t202" style="position:absolute;left:571;top:6405;width:13274;height:1404" filled="f" stroked="f">
              <v:textbox style="mso-next-textbox:#_x0000_s29374" inset="0,0,0,0">
                <w:txbxContent/>
              </v:textbox>
            </v:shape>
            <v:shape id="_x0000_s29374" type="#_x0000_t202" style="position:absolute;left:571;top:7803;width:13274;height:1399" filled="f" stroked="f">
              <v:textbox style="mso-next-textbox:#_x0000_s29375" inset="0,0,0,0">
                <w:txbxContent/>
              </v:textbox>
            </v:shape>
            <v:shape id="_x0000_s29375" type="#_x0000_t202" style="position:absolute;left:571;top:9197;width:13274;height:1398" filled="f" stroked="f">
              <v:textbox style="mso-next-textbox:#_x0000_s29376" inset="0,0,0,0">
                <w:txbxContent/>
              </v:textbox>
            </v:shape>
            <v:shape id="_x0000_s29376" type="#_x0000_t202" style="position:absolute;left:571;top:10590;width:13274;height:1398" filled="f" stroked="f">
              <v:textbox style="mso-next-textbox:#_x0000_s29377" inset="0,0,0,0">
                <w:txbxContent/>
              </v:textbox>
            </v:shape>
            <v:shape id="_x0000_s29377" type="#_x0000_t202" style="position:absolute;left:571;top:11983;width:18854;height:6971" filled="f" stroked="f">
              <v:textbox style="mso-next-textbox:#_x0000_s29377" inset="0,0,0,0">
                <w:txbxContent/>
              </v:textbox>
            </v:shape>
            <w10:wrap type="tight" anchorx="page" anchory="page"/>
          </v:group>
        </w:pict>
      </w:r>
      <w:r>
        <w:rPr>
          <w:noProof/>
        </w:rPr>
        <w:drawing>
          <wp:anchor distT="0" distB="0" distL="114300" distR="114300" simplePos="0" relativeHeight="252063824" behindDoc="0" locked="0" layoutInCell="1" allowOverlap="1">
            <wp:simplePos x="0" y="0"/>
            <wp:positionH relativeFrom="page">
              <wp:posOffset>6494780</wp:posOffset>
            </wp:positionH>
            <wp:positionV relativeFrom="page">
              <wp:posOffset>6121400</wp:posOffset>
            </wp:positionV>
            <wp:extent cx="835025" cy="1143000"/>
            <wp:effectExtent l="50800" t="25400" r="28575" b="0"/>
            <wp:wrapTight wrapText="bothSides">
              <wp:wrapPolygon edited="0">
                <wp:start x="-1314" y="-480"/>
                <wp:lineTo x="-1314" y="21600"/>
                <wp:lineTo x="22339" y="21600"/>
                <wp:lineTo x="22339" y="-480"/>
                <wp:lineTo x="-1314" y="-480"/>
              </wp:wrapPolygon>
            </wp:wrapTight>
            <wp:docPr id="1489" name="Picture 1488" descr="brenda ten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da tennis.jpg"/>
                    <pic:cNvPicPr/>
                  </pic:nvPicPr>
                  <pic:blipFill>
                    <a:blip r:embed="rId68"/>
                    <a:stretch>
                      <a:fillRect/>
                    </a:stretch>
                  </pic:blipFill>
                  <pic:spPr>
                    <a:xfrm>
                      <a:off x="0" y="0"/>
                      <a:ext cx="835025"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Pr>
          <w:noProof/>
        </w:rPr>
        <w:pict>
          <v:line id="_x0000_s24635" style="position:absolute;z-index:252058704;mso-wrap-edited:f;mso-position-horizontal-relative:page;mso-position-vertical-relative:page" from="363.5pt,447pt" to="536.5pt,447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shape id="_x0000_s24636" type="#_x0000_t202" style="position:absolute;margin-left:324pt;margin-top:457.4pt;width:252pt;height:16.6pt;z-index:252059728;mso-wrap-edited:f;mso-position-horizontal-relative:page;mso-position-vertical-relative:page" wrapcoords="0 0 21600 0 21600 21600 0 21600 0 0" filled="f" stroked="f">
            <v:fill o:detectmouseclick="t"/>
            <v:textbox style="mso-next-textbox:#_x0000_s24636" inset="0,0,0,0">
              <w:txbxContent>
                <w:p w:rsidR="00182826" w:rsidRPr="00FF4F9F" w:rsidRDefault="000A4450" w:rsidP="00A44FF0">
                  <w:pPr>
                    <w:pStyle w:val="Heading2"/>
                    <w:jc w:val="left"/>
                    <w:rPr>
                      <w:color w:val="auto"/>
                      <w:sz w:val="28"/>
                    </w:rPr>
                  </w:pPr>
                  <w:r>
                    <w:rPr>
                      <w:color w:val="auto"/>
                      <w:sz w:val="28"/>
                    </w:rPr>
                    <w:t>Brenda Tennis</w:t>
                  </w:r>
                </w:p>
              </w:txbxContent>
            </v:textbox>
            <w10:wrap type="tight" anchorx="page" anchory="page"/>
          </v:shape>
        </w:pict>
      </w:r>
      <w:r>
        <w:rPr>
          <w:noProof/>
        </w:rPr>
        <w:pict>
          <v:group id="_x0000_s29356" style="position:absolute;margin-left:324pt;margin-top:311pt;width:252pt;height:2in;z-index:252055632;mso-position-horizontal-relative:page;mso-position-vertical-relative:page" coordsize="20000,20000" wrapcoords="0 0 21600 0 21600 21600 0 21600 0 0" mv:complextextbox="1">
            <o:lock v:ext="edit" ungrouping="t"/>
            <v:shape id="_x0000_s29357" type="#_x0000_t202" style="position:absolute;width:20000;height:20000;mso-wrap-edited:f;mso-position-horizontal-relative:page;mso-position-vertical-relative:page" wrapcoords="0 0 21600 0 21600 21600 0 21600 0 0" o:regroupid="208" mv:complextextbox="1" filled="f" stroked="f">
              <v:fill o:detectmouseclick="t"/>
              <v:textbox style="mso-next-textbox:#_x0000_s28639" inset=",7.2pt,,7.2pt"/>
            </v:shape>
            <v:shape id="_x0000_s29358" type="#_x0000_t202" style="position:absolute;left:571;top:1000;width:13080;height:1681" filled="f" stroked="f">
              <v:textbox style="mso-next-textbox:#_x0000_s29359" inset="0,0,0,0">
                <w:txbxContent>
                  <w:p w:rsidR="00182826" w:rsidRDefault="000A4450" w:rsidP="00A44FF0">
                    <w:pPr>
                      <w:spacing w:after="0"/>
                      <w:ind w:firstLine="216"/>
                    </w:pPr>
                    <w:r>
                      <w:rPr>
                        <w:rFonts w:cs="Cambria"/>
                        <w:sz w:val="20"/>
                      </w:rPr>
                      <w:t xml:space="preserve">Married </w:t>
                    </w:r>
                    <w:r w:rsidRPr="001126B0">
                      <w:rPr>
                        <w:rFonts w:cs="Cambria"/>
                        <w:sz w:val="20"/>
                      </w:rPr>
                      <w:t xml:space="preserve">Linda </w:t>
                    </w:r>
                    <w:r>
                      <w:rPr>
                        <w:rFonts w:cs="Cambria"/>
                        <w:sz w:val="20"/>
                      </w:rPr>
                      <w:t>in 1973</w:t>
                    </w:r>
                    <w:r w:rsidRPr="001126B0">
                      <w:rPr>
                        <w:rFonts w:cs="Cambria"/>
                        <w:sz w:val="20"/>
                      </w:rPr>
                      <w:t>.</w:t>
                    </w:r>
                    <w:r>
                      <w:rPr>
                        <w:rFonts w:cs="Cambria"/>
                        <w:sz w:val="20"/>
                      </w:rPr>
                      <w:t xml:space="preserve"> Have </w:t>
                    </w:r>
                    <w:r w:rsidRPr="001126B0">
                      <w:rPr>
                        <w:rFonts w:cs="Cambria"/>
                        <w:sz w:val="20"/>
                      </w:rPr>
                      <w:t>3 children, Andrea</w:t>
                    </w:r>
                    <w:r>
                      <w:rPr>
                        <w:rFonts w:cs="Cambria"/>
                        <w:sz w:val="20"/>
                      </w:rPr>
                      <w:t>,</w:t>
                    </w:r>
                    <w:r w:rsidRPr="001126B0">
                      <w:rPr>
                        <w:rFonts w:cs="Cambria"/>
                        <w:sz w:val="20"/>
                      </w:rPr>
                      <w:t xml:space="preserve"> Allison</w:t>
                    </w:r>
                    <w:r>
                      <w:rPr>
                        <w:rFonts w:cs="Cambria"/>
                        <w:sz w:val="20"/>
                      </w:rPr>
                      <w:t>,</w:t>
                    </w:r>
                    <w:r w:rsidRPr="001126B0">
                      <w:rPr>
                        <w:rFonts w:cs="Cambria"/>
                        <w:sz w:val="20"/>
                      </w:rPr>
                      <w:t xml:space="preserve"> and Gre</w:t>
                    </w:r>
                    <w:r>
                      <w:rPr>
                        <w:rFonts w:cs="Cambria"/>
                        <w:sz w:val="20"/>
                      </w:rPr>
                      <w:t>g,</w:t>
                    </w:r>
                    <w:r w:rsidRPr="001126B0">
                      <w:rPr>
                        <w:rFonts w:cs="Cambria"/>
                        <w:sz w:val="20"/>
                      </w:rPr>
                      <w:t xml:space="preserve"> </w:t>
                    </w:r>
                    <w:r>
                      <w:rPr>
                        <w:rFonts w:cs="Cambria"/>
                        <w:sz w:val="20"/>
                      </w:rPr>
                      <w:t xml:space="preserve">and 4 grandchildren, 3 boys 1 girl. I do maintenance and custodial and am a bus driver for </w:t>
                    </w:r>
                    <w:r w:rsidRPr="001126B0">
                      <w:rPr>
                        <w:rFonts w:cs="Cambria"/>
                        <w:sz w:val="20"/>
                      </w:rPr>
                      <w:t>Ripon Unified. Linda is a s</w:t>
                    </w:r>
                    <w:r>
                      <w:rPr>
                        <w:rFonts w:cs="Cambria"/>
                        <w:sz w:val="20"/>
                      </w:rPr>
                      <w:t>ales rep for Protech Security. I t</w:t>
                    </w:r>
                    <w:r w:rsidRPr="001126B0">
                      <w:rPr>
                        <w:rFonts w:cs="Cambria"/>
                        <w:sz w:val="20"/>
                      </w:rPr>
                      <w:t>ravel the western states as a ti</w:t>
                    </w:r>
                    <w:r>
                      <w:rPr>
                        <w:rFonts w:cs="Cambria"/>
                        <w:sz w:val="20"/>
                      </w:rPr>
                      <w:t xml:space="preserve">re specialist for Bill McAnally. The race.driver is Eric Holmes, </w:t>
                    </w:r>
                    <w:r w:rsidRPr="001126B0">
                      <w:rPr>
                        <w:rFonts w:cs="Cambria"/>
                        <w:sz w:val="20"/>
                      </w:rPr>
                      <w:t>3x champion. Busy with life!</w:t>
                    </w:r>
                  </w:p>
                </w:txbxContent>
              </v:textbox>
            </v:shape>
            <v:shape id="_x0000_s29359" type="#_x0000_t202" style="position:absolute;left:571;top:2674;width:13080;height:1680" filled="f" stroked="f">
              <v:textbox style="mso-next-textbox:#_x0000_s29360" inset="0,0,0,0">
                <w:txbxContent/>
              </v:textbox>
            </v:shape>
            <v:shape id="_x0000_s29360" type="#_x0000_t202" style="position:absolute;left:571;top:4347;width:13080;height:1681" filled="f" stroked="f">
              <v:textbox style="mso-next-textbox:#_x0000_s29361" inset="0,0,0,0">
                <w:txbxContent/>
              </v:textbox>
            </v:shape>
            <v:shape id="_x0000_s29361" type="#_x0000_t202" style="position:absolute;left:571;top:6021;width:13080;height:1680" filled="f" stroked="f">
              <v:textbox style="mso-next-textbox:#_x0000_s29362" inset="0,0,0,0">
                <w:txbxContent/>
              </v:textbox>
            </v:shape>
            <v:shape id="_x0000_s29362" type="#_x0000_t202" style="position:absolute;left:571;top:7694;width:13080;height:1688" filled="f" stroked="f">
              <v:textbox style="mso-next-textbox:#_x0000_s29363" inset="0,0,0,0">
                <w:txbxContent/>
              </v:textbox>
            </v:shape>
            <v:shape id="_x0000_s29363" type="#_x0000_t202" style="position:absolute;left:571;top:9375;width:13080;height:1681" filled="f" stroked="f">
              <v:textbox style="mso-next-textbox:#_x0000_s29364" inset="0,0,0,0">
                <w:txbxContent/>
              </v:textbox>
            </v:shape>
            <v:shape id="_x0000_s29364" type="#_x0000_t202" style="position:absolute;left:571;top:11049;width:13080;height:1680" filled="f" stroked="f">
              <v:textbox style="mso-next-textbox:#_x0000_s29365" inset="0,0,0,0">
                <w:txbxContent/>
              </v:textbox>
            </v:shape>
            <v:shape id="_x0000_s29365" type="#_x0000_t202" style="position:absolute;left:571;top:12722;width:13080;height:1681" filled="f" stroked="f">
              <v:textbox style="mso-next-textbox:#_x0000_s29366" inset="0,0,0,0">
                <w:txbxContent/>
              </v:textbox>
            </v:shape>
            <v:shape id="_x0000_s29366" type="#_x0000_t202" style="position:absolute;left:571;top:14396;width:18854;height:3354" filled="f" stroked="f">
              <v:textbox style="mso-next-textbox:#_x0000_s29366" inset="0,0,0,0">
                <w:txbxContent/>
              </v:textbox>
            </v:shape>
            <w10:wrap type="tight" anchorx="page" anchory="page"/>
          </v:group>
        </w:pict>
      </w:r>
      <w:r>
        <w:rPr>
          <w:noProof/>
        </w:rPr>
        <w:drawing>
          <wp:anchor distT="0" distB="0" distL="114300" distR="114300" simplePos="0" relativeHeight="252057680" behindDoc="0" locked="0" layoutInCell="1" allowOverlap="1">
            <wp:simplePos x="0" y="0"/>
            <wp:positionH relativeFrom="page">
              <wp:posOffset>6464300</wp:posOffset>
            </wp:positionH>
            <wp:positionV relativeFrom="page">
              <wp:posOffset>4076700</wp:posOffset>
            </wp:positionV>
            <wp:extent cx="853440" cy="1143000"/>
            <wp:effectExtent l="50800" t="25400" r="35560" b="0"/>
            <wp:wrapTight wrapText="bothSides">
              <wp:wrapPolygon edited="0">
                <wp:start x="-1286" y="-480"/>
                <wp:lineTo x="-1286" y="21600"/>
                <wp:lineTo x="22500" y="21600"/>
                <wp:lineTo x="22500" y="-480"/>
                <wp:lineTo x="-1286" y="-480"/>
              </wp:wrapPolygon>
            </wp:wrapTight>
            <wp:docPr id="1488" name="Picture 1487" descr="art stre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streeter.jpg"/>
                    <pic:cNvPicPr/>
                  </pic:nvPicPr>
                  <pic:blipFill>
                    <a:blip r:embed="rId69"/>
                    <a:stretch>
                      <a:fillRect/>
                    </a:stretch>
                  </pic:blipFill>
                  <pic:spPr>
                    <a:xfrm>
                      <a:off x="0" y="0"/>
                      <a:ext cx="853440"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Pr>
          <w:noProof/>
        </w:rPr>
        <w:pict>
          <v:shape id="_x0000_s24633" type="#_x0000_t202" style="position:absolute;margin-left:324pt;margin-top:298.4pt;width:252pt;height:16.6pt;z-index:252053584;mso-wrap-edited:f;mso-position-horizontal-relative:page;mso-position-vertical-relative:page" wrapcoords="0 0 21600 0 21600 21600 0 21600 0 0" filled="f" stroked="f">
            <v:fill o:detectmouseclick="t"/>
            <v:textbox style="mso-next-textbox:#_x0000_s24633" inset="0,0,0,0">
              <w:txbxContent>
                <w:p w:rsidR="00182826" w:rsidRPr="00FF4F9F" w:rsidRDefault="000A4450" w:rsidP="00A44FF0">
                  <w:pPr>
                    <w:pStyle w:val="Heading2"/>
                    <w:jc w:val="left"/>
                    <w:rPr>
                      <w:color w:val="auto"/>
                      <w:sz w:val="28"/>
                    </w:rPr>
                  </w:pPr>
                  <w:r>
                    <w:rPr>
                      <w:color w:val="auto"/>
                      <w:sz w:val="28"/>
                    </w:rPr>
                    <w:t>Art Streeter</w:t>
                  </w:r>
                </w:p>
              </w:txbxContent>
            </v:textbox>
            <w10:wrap type="tight" anchorx="page" anchory="page"/>
          </v:shape>
        </w:pict>
      </w:r>
      <w:r>
        <w:rPr>
          <w:noProof/>
        </w:rPr>
        <w:pict>
          <v:line id="_x0000_s24632" style="position:absolute;z-index:252052560;mso-wrap-edited:f;mso-position-horizontal-relative:page;mso-position-vertical-relative:page" from="363.5pt,4in" to="536.5pt,4in"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group id="_x0000_s29345" style="position:absolute;margin-left:324pt;margin-top:73pt;width:252pt;height:212pt;z-index:252049488;mso-position-horizontal-relative:page;mso-position-vertical-relative:page" coordsize="20000,20000" wrapcoords="0 0 21600 0 21600 21600 0 21600 0 0" mv:complextextbox="1">
            <o:lock v:ext="edit" ungrouping="t"/>
            <v:shape id="_x0000_s29346" type="#_x0000_t202" style="position:absolute;width:20000;height:20000;mso-wrap-edited:f;mso-position-horizontal-relative:page;mso-position-vertical-relative:page" wrapcoords="0 0 21600 0 21600 21600 0 21600 0 0" o:regroupid="207" mv:complextextbox="1" filled="f" stroked="f">
              <v:fill o:detectmouseclick="t"/>
              <v:textbox style="mso-next-textbox:#_x0000_s28627" inset=",7.2pt,,7.2pt"/>
            </v:shape>
            <v:shape id="_x0000_s29347" type="#_x0000_t202" style="position:absolute;left:571;top:679;width:13163;height:1142" filled="f" stroked="f">
              <v:textbox style="mso-next-textbox:#_x0000_s29348" inset="0,0,0,0">
                <w:txbxContent>
                  <w:p w:rsidR="00182826" w:rsidRDefault="000A4450" w:rsidP="00A44FF0">
                    <w:pPr>
                      <w:spacing w:after="0"/>
                      <w:ind w:firstLine="216"/>
                    </w:pPr>
                    <w:r w:rsidRPr="001126B0">
                      <w:rPr>
                        <w:rFonts w:cs="Cambria"/>
                        <w:sz w:val="20"/>
                      </w:rPr>
                      <w:t xml:space="preserve">I've been married to my high school sweetheart </w:t>
                    </w:r>
                    <w:r w:rsidRPr="001126B0">
                      <w:rPr>
                        <w:rFonts w:cs="Cambria"/>
                        <w:sz w:val="20"/>
                      </w:rPr>
                      <w:t>for 41 yrs. We have two daughters and three grandchildren. We are both doing well. My husband Michael from Downey H.S. retired from CA state service in 2008. I've been workin</w:t>
                    </w:r>
                    <w:r>
                      <w:rPr>
                        <w:rFonts w:cs="Cambria"/>
                        <w:sz w:val="20"/>
                      </w:rPr>
                      <w:t>g for the s</w:t>
                    </w:r>
                    <w:r w:rsidRPr="001126B0">
                      <w:rPr>
                        <w:rFonts w:cs="Cambria"/>
                        <w:sz w:val="20"/>
                      </w:rPr>
                      <w:t>tate also and have five years before I retire. We moved from Modesto to</w:t>
                    </w:r>
                    <w:r w:rsidRPr="001126B0">
                      <w:rPr>
                        <w:rFonts w:cs="Cambria"/>
                        <w:sz w:val="20"/>
                      </w:rPr>
                      <w:t xml:space="preserve"> Ripon in 1996 where we built our home. We both enjoy cooking and working together around our place. My husband sings with the Golden Valley Chorus in Turlock and the American River Chorus in Sacramento. I enjoy gardening and being outdoors. We also like t</w:t>
                    </w:r>
                    <w:r w:rsidRPr="001126B0">
                      <w:rPr>
                        <w:rFonts w:cs="Cambria"/>
                        <w:sz w:val="20"/>
                      </w:rPr>
                      <w:t>aking long drives to visit with ou</w:t>
                    </w:r>
                    <w:r>
                      <w:rPr>
                        <w:rFonts w:cs="Cambria"/>
                        <w:sz w:val="20"/>
                      </w:rPr>
                      <w:t>r grandchildren. God has truly b</w:t>
                    </w:r>
                    <w:r w:rsidRPr="001126B0">
                      <w:rPr>
                        <w:rFonts w:cs="Cambria"/>
                        <w:sz w:val="20"/>
                      </w:rPr>
                      <w:t>lessed our lives.</w:t>
                    </w:r>
                  </w:p>
                </w:txbxContent>
              </v:textbox>
            </v:shape>
            <v:shape id="_x0000_s29348" type="#_x0000_t202" style="position:absolute;left:571;top:1816;width:13163;height:1142" filled="f" stroked="f">
              <v:textbox style="mso-next-textbox:#_x0000_s29349" inset="0,0,0,0">
                <w:txbxContent/>
              </v:textbox>
            </v:shape>
            <v:shape id="_x0000_s29349" type="#_x0000_t202" style="position:absolute;left:571;top:2953;width:13163;height:1141" filled="f" stroked="f">
              <v:textbox style="mso-next-textbox:#_x0000_s29350" inset="0,0,0,0">
                <w:txbxContent/>
              </v:textbox>
            </v:shape>
            <v:shape id="_x0000_s29350" type="#_x0000_t202" style="position:absolute;left:571;top:4090;width:13163;height:1141" filled="f" stroked="f">
              <v:textbox style="mso-next-textbox:#_x0000_s29351" inset="0,0,0,0">
                <w:txbxContent/>
              </v:textbox>
            </v:shape>
            <v:shape id="_x0000_s29351" type="#_x0000_t202" style="position:absolute;left:571;top:5226;width:13163;height:1147" filled="f" stroked="f">
              <v:textbox style="mso-next-textbox:#_x0000_s29352" inset="0,0,0,0">
                <w:txbxContent/>
              </v:textbox>
            </v:shape>
            <v:shape id="_x0000_s29352" type="#_x0000_t202" style="position:absolute;left:571;top:6368;width:13163;height:1141" filled="f" stroked="f">
              <v:textbox style="mso-next-textbox:#_x0000_s29353" inset="0,0,0,0">
                <w:txbxContent/>
              </v:textbox>
            </v:shape>
            <v:shape id="_x0000_s29353" type="#_x0000_t202" style="position:absolute;left:571;top:7505;width:13163;height:1141" filled="f" stroked="f">
              <v:textbox style="mso-next-textbox:#_x0000_s29354" inset="0,0,0,0">
                <w:txbxContent/>
              </v:textbox>
            </v:shape>
            <v:shape id="_x0000_s29354" type="#_x0000_t202" style="position:absolute;left:571;top:8642;width:13163;height:1141" filled="f" stroked="f">
              <v:textbox style="mso-next-textbox:#_x0000_s29355" inset="0,0,0,0">
                <w:txbxContent/>
              </v:textbox>
            </v:shape>
            <v:shape id="_x0000_s29355" type="#_x0000_t202" style="position:absolute;left:571;top:9778;width:18854;height:9104" filled="f" stroked="f">
              <v:textbox style="mso-next-textbox:#_x0000_s29355" inset="0,0,0,0">
                <w:txbxContent/>
              </v:textbox>
            </v:shape>
            <w10:wrap type="tight" anchorx="page" anchory="page"/>
          </v:group>
        </w:pict>
      </w:r>
      <w:r>
        <w:rPr>
          <w:noProof/>
        </w:rPr>
        <w:drawing>
          <wp:anchor distT="0" distB="0" distL="114300" distR="114300" simplePos="0" relativeHeight="252051536" behindDoc="0" locked="0" layoutInCell="1" allowOverlap="1">
            <wp:simplePos x="0" y="0"/>
            <wp:positionH relativeFrom="page">
              <wp:posOffset>6477000</wp:posOffset>
            </wp:positionH>
            <wp:positionV relativeFrom="page">
              <wp:posOffset>1092200</wp:posOffset>
            </wp:positionV>
            <wp:extent cx="842010" cy="1143000"/>
            <wp:effectExtent l="50800" t="25400" r="21590" b="0"/>
            <wp:wrapTight wrapText="bothSides">
              <wp:wrapPolygon edited="0">
                <wp:start x="-1303" y="-480"/>
                <wp:lineTo x="-1303" y="21600"/>
                <wp:lineTo x="22154" y="21600"/>
                <wp:lineTo x="22154" y="-480"/>
                <wp:lineTo x="-1303" y="-480"/>
              </wp:wrapPolygon>
            </wp:wrapTight>
            <wp:docPr id="1486" name="Picture 1485" descr="gail sing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il singleton.jpg"/>
                    <pic:cNvPicPr/>
                  </pic:nvPicPr>
                  <pic:blipFill>
                    <a:blip r:embed="rId70"/>
                    <a:srcRect l="13106"/>
                    <a:stretch>
                      <a:fillRect/>
                    </a:stretch>
                  </pic:blipFill>
                  <pic:spPr>
                    <a:xfrm>
                      <a:off x="0" y="0"/>
                      <a:ext cx="842010"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Pr>
          <w:noProof/>
        </w:rPr>
        <w:pict>
          <v:shape id="_x0000_s24630" type="#_x0000_t202" style="position:absolute;margin-left:324pt;margin-top:60pt;width:252pt;height:16.6pt;z-index:252047440;mso-wrap-edited:f;mso-position-horizontal-relative:page;mso-position-vertical-relative:page" wrapcoords="0 0 21600 0 21600 21600 0 21600 0 0" filled="f" stroked="f">
            <v:fill o:detectmouseclick="t"/>
            <v:textbox style="mso-next-textbox:#_x0000_s24630" inset="0,0,0,0">
              <w:txbxContent>
                <w:p w:rsidR="00182826" w:rsidRPr="00FF4F9F" w:rsidRDefault="000A4450" w:rsidP="00A44FF0">
                  <w:pPr>
                    <w:pStyle w:val="Heading2"/>
                    <w:jc w:val="left"/>
                    <w:rPr>
                      <w:color w:val="auto"/>
                      <w:sz w:val="28"/>
                    </w:rPr>
                  </w:pPr>
                  <w:r>
                    <w:rPr>
                      <w:color w:val="auto"/>
                      <w:sz w:val="28"/>
                    </w:rPr>
                    <w:t>Gail Singleton Boyd</w:t>
                  </w:r>
                </w:p>
              </w:txbxContent>
            </v:textbox>
            <w10:wrap type="tight" anchorx="page" anchory="page"/>
          </v:shape>
        </w:pict>
      </w:r>
      <w:r>
        <w:rPr>
          <w:noProof/>
        </w:rPr>
        <w:drawing>
          <wp:anchor distT="0" distB="0" distL="114300" distR="114300" simplePos="0" relativeHeight="252046416" behindDoc="0" locked="0" layoutInCell="1" allowOverlap="1">
            <wp:simplePos x="0" y="0"/>
            <wp:positionH relativeFrom="page">
              <wp:posOffset>2819400</wp:posOffset>
            </wp:positionH>
            <wp:positionV relativeFrom="page">
              <wp:posOffset>4902200</wp:posOffset>
            </wp:positionV>
            <wp:extent cx="840740" cy="1143000"/>
            <wp:effectExtent l="50800" t="25400" r="22860" b="0"/>
            <wp:wrapTight wrapText="bothSides">
              <wp:wrapPolygon edited="0">
                <wp:start x="-1305" y="-480"/>
                <wp:lineTo x="-1305" y="21600"/>
                <wp:lineTo x="22187" y="21600"/>
                <wp:lineTo x="22187" y="-480"/>
                <wp:lineTo x="-1305" y="-480"/>
              </wp:wrapPolygon>
            </wp:wrapTight>
            <wp:docPr id="1485" name="Picture 1484" descr="carolyn shel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yn shelton.jpg"/>
                    <pic:cNvPicPr/>
                  </pic:nvPicPr>
                  <pic:blipFill>
                    <a:blip r:embed="rId71"/>
                    <a:stretch>
                      <a:fillRect/>
                    </a:stretch>
                  </pic:blipFill>
                  <pic:spPr>
                    <a:xfrm>
                      <a:off x="0" y="0"/>
                      <a:ext cx="840740"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Pr>
          <w:noProof/>
        </w:rPr>
        <w:pict>
          <v:group id="_x0000_s29333" style="position:absolute;margin-left:36pt;margin-top:376pt;width:252pt;height:329pt;z-index:252044368;mso-position-horizontal-relative:page;mso-position-vertical-relative:page" coordsize="20000,20000" wrapcoords="0 0 21600 0 21600 21600 0 21600 0 0" mv:complextextbox="1">
            <o:lock v:ext="edit" ungrouping="t"/>
            <v:shape id="_x0000_s29334" type="#_x0000_t202" style="position:absolute;width:20000;height:20000;mso-wrap-edited:f;mso-position-horizontal-relative:page;mso-position-vertical-relative:page" wrapcoords="0 0 21600 0 21600 21600 0 21600 0 0" o:regroupid="206" mv:complextextbox="1" filled="f" stroked="f">
              <v:fill o:detectmouseclick="t"/>
              <v:textbox style="mso-next-textbox:#_x0000_s28615" inset=",7.2pt,,7.2pt"/>
            </v:shape>
            <v:shape id="_x0000_s29335" type="#_x0000_t202" style="position:absolute;left:571;top:438;width:13163;height:735" filled="f" stroked="f">
              <v:textbox style="mso-next-textbox:#_x0000_s29336" inset="0,0,0,0">
                <w:txbxContent>
                  <w:p w:rsidR="00182826" w:rsidRDefault="000A4450" w:rsidP="00A44FF0">
                    <w:pPr>
                      <w:widowControl w:val="0"/>
                      <w:autoSpaceDE w:val="0"/>
                      <w:autoSpaceDN w:val="0"/>
                      <w:adjustRightInd w:val="0"/>
                      <w:spacing w:after="0"/>
                      <w:ind w:firstLine="216"/>
                      <w:rPr>
                        <w:rFonts w:cs="Cambria"/>
                        <w:sz w:val="20"/>
                      </w:rPr>
                    </w:pPr>
                    <w:r w:rsidRPr="001126B0">
                      <w:rPr>
                        <w:rFonts w:cs="Cambria"/>
                        <w:sz w:val="20"/>
                      </w:rPr>
                      <w:t>Happily married to Rick Avana. I have 2 boys,</w:t>
                    </w:r>
                    <w:r>
                      <w:rPr>
                        <w:rFonts w:cs="Cambria"/>
                        <w:sz w:val="20"/>
                      </w:rPr>
                      <w:t xml:space="preserve"> </w:t>
                    </w:r>
                    <w:r w:rsidRPr="001126B0">
                      <w:rPr>
                        <w:rFonts w:cs="Cambria"/>
                        <w:sz w:val="20"/>
                      </w:rPr>
                      <w:t>Jesse 29,</w:t>
                    </w:r>
                    <w:r>
                      <w:rPr>
                        <w:rFonts w:cs="Cambria"/>
                        <w:sz w:val="20"/>
                      </w:rPr>
                      <w:t xml:space="preserve"> </w:t>
                    </w:r>
                    <w:r w:rsidRPr="001126B0">
                      <w:rPr>
                        <w:rFonts w:cs="Cambria"/>
                        <w:sz w:val="20"/>
                      </w:rPr>
                      <w:t xml:space="preserve">and Levon 26. I am retired now and so is Rick. I have no </w:t>
                    </w:r>
                    <w:r w:rsidRPr="001126B0">
                      <w:rPr>
                        <w:rFonts w:cs="Cambria"/>
                        <w:sz w:val="20"/>
                      </w:rPr>
                      <w:t>grandchildren yet from my sons,</w:t>
                    </w:r>
                    <w:r>
                      <w:rPr>
                        <w:rFonts w:cs="Cambria"/>
                        <w:sz w:val="20"/>
                      </w:rPr>
                      <w:t xml:space="preserve"> </w:t>
                    </w:r>
                    <w:r w:rsidRPr="001126B0">
                      <w:rPr>
                        <w:rFonts w:cs="Cambria"/>
                        <w:sz w:val="20"/>
                      </w:rPr>
                      <w:t>but have 3</w:t>
                    </w:r>
                    <w:r>
                      <w:rPr>
                        <w:rFonts w:cs="Cambria"/>
                        <w:sz w:val="20"/>
                      </w:rPr>
                      <w:t xml:space="preserve"> </w:t>
                    </w:r>
                    <w:r w:rsidRPr="001126B0">
                      <w:rPr>
                        <w:rFonts w:cs="Cambria"/>
                        <w:sz w:val="20"/>
                      </w:rPr>
                      <w:t>(almost 4) from Rick's daughter</w:t>
                    </w:r>
                    <w:r>
                      <w:rPr>
                        <w:rFonts w:cs="Cambria"/>
                        <w:sz w:val="20"/>
                      </w:rPr>
                      <w:t>,</w:t>
                    </w:r>
                    <w:r w:rsidRPr="001126B0">
                      <w:rPr>
                        <w:rFonts w:cs="Cambria"/>
                        <w:sz w:val="20"/>
                      </w:rPr>
                      <w:t xml:space="preserve"> Deja,</w:t>
                    </w:r>
                    <w:r>
                      <w:rPr>
                        <w:rFonts w:cs="Cambria"/>
                        <w:sz w:val="20"/>
                      </w:rPr>
                      <w:t xml:space="preserve"> </w:t>
                    </w:r>
                    <w:r w:rsidRPr="001126B0">
                      <w:rPr>
                        <w:rFonts w:cs="Cambria"/>
                        <w:sz w:val="20"/>
                      </w:rPr>
                      <w:t>who is due at the end of this year.  Life is really good and getting better everyda</w:t>
                    </w:r>
                    <w:r>
                      <w:rPr>
                        <w:rFonts w:cs="Cambria"/>
                        <w:sz w:val="20"/>
                      </w:rPr>
                      <w:t xml:space="preserve">y. </w:t>
                    </w:r>
                  </w:p>
                  <w:p w:rsidR="00182826" w:rsidRPr="001126B0" w:rsidRDefault="000A4450" w:rsidP="00A44FF0">
                    <w:pPr>
                      <w:widowControl w:val="0"/>
                      <w:autoSpaceDE w:val="0"/>
                      <w:autoSpaceDN w:val="0"/>
                      <w:adjustRightInd w:val="0"/>
                      <w:spacing w:after="0"/>
                      <w:ind w:firstLine="216"/>
                      <w:rPr>
                        <w:rFonts w:cs="Cambria"/>
                        <w:sz w:val="20"/>
                      </w:rPr>
                    </w:pPr>
                    <w:r>
                      <w:rPr>
                        <w:rFonts w:cs="Cambria"/>
                        <w:sz w:val="20"/>
                      </w:rPr>
                      <w:t>Now that Rick and I are retir</w:t>
                    </w:r>
                    <w:r w:rsidRPr="001126B0">
                      <w:rPr>
                        <w:rFonts w:cs="Cambria"/>
                        <w:sz w:val="20"/>
                      </w:rPr>
                      <w:t>ed,</w:t>
                    </w:r>
                    <w:r>
                      <w:rPr>
                        <w:rFonts w:cs="Cambria"/>
                        <w:sz w:val="20"/>
                      </w:rPr>
                      <w:t xml:space="preserve"> </w:t>
                    </w:r>
                    <w:r w:rsidRPr="001126B0">
                      <w:rPr>
                        <w:rFonts w:cs="Cambria"/>
                        <w:sz w:val="20"/>
                      </w:rPr>
                      <w:t xml:space="preserve">we plan to do some traveling.  We haven't really done </w:t>
                    </w:r>
                    <w:r w:rsidRPr="001126B0">
                      <w:rPr>
                        <w:rFonts w:cs="Cambria"/>
                        <w:sz w:val="20"/>
                      </w:rPr>
                      <w:t>much of anything since we've been married except work. Since we no longer have any kids living at home, we can go an do what p</w:t>
                    </w:r>
                    <w:r>
                      <w:rPr>
                        <w:rFonts w:cs="Cambria"/>
                        <w:sz w:val="20"/>
                      </w:rPr>
                      <w:t xml:space="preserve">leases us both.  I do have an eBay business, </w:t>
                    </w:r>
                    <w:r w:rsidRPr="001126B0">
                      <w:rPr>
                        <w:rFonts w:cs="Cambria"/>
                        <w:sz w:val="20"/>
                      </w:rPr>
                      <w:t xml:space="preserve">which is a lot of fun </w:t>
                    </w:r>
                    <w:r>
                      <w:rPr>
                        <w:rFonts w:cs="Cambria"/>
                        <w:sz w:val="20"/>
                      </w:rPr>
                      <w:t xml:space="preserve">and can be very profitable at </w:t>
                    </w:r>
                    <w:r w:rsidRPr="001126B0">
                      <w:rPr>
                        <w:rFonts w:cs="Cambria"/>
                        <w:sz w:val="20"/>
                      </w:rPr>
                      <w:t>times.    </w:t>
                    </w:r>
                  </w:p>
                  <w:p w:rsidR="00182826" w:rsidRDefault="000A4450" w:rsidP="00A44FF0">
                    <w:pPr>
                      <w:spacing w:after="0"/>
                      <w:ind w:firstLine="216"/>
                    </w:pPr>
                    <w:r w:rsidRPr="001126B0">
                      <w:rPr>
                        <w:rFonts w:cs="Cambria"/>
                        <w:sz w:val="20"/>
                      </w:rPr>
                      <w:t>    I have always love</w:t>
                    </w:r>
                    <w:r w:rsidRPr="001126B0">
                      <w:rPr>
                        <w:rFonts w:cs="Cambria"/>
                        <w:sz w:val="20"/>
                      </w:rPr>
                      <w:t>d music whether I'm playing or just listening to it at a concert or a club.  I've been a player since the 3rd. grade all the way through high school,</w:t>
                    </w:r>
                    <w:r>
                      <w:rPr>
                        <w:rFonts w:cs="Cambria"/>
                        <w:sz w:val="20"/>
                      </w:rPr>
                      <w:t xml:space="preserve"> and for the last decade or so, </w:t>
                    </w:r>
                    <w:r w:rsidRPr="001126B0">
                      <w:rPr>
                        <w:rFonts w:cs="Cambria"/>
                        <w:sz w:val="20"/>
                      </w:rPr>
                      <w:t>I have been singing and playing in a blues band here locally. The thing about music is that it can do so many things for you. It can make your world brighter when you need it the most. But most importa</w:t>
                    </w:r>
                    <w:r>
                      <w:rPr>
                        <w:rFonts w:cs="Cambria"/>
                        <w:sz w:val="20"/>
                      </w:rPr>
                      <w:t>ntly, it reaches everybody and a</w:t>
                    </w:r>
                    <w:r w:rsidRPr="001126B0">
                      <w:rPr>
                        <w:rFonts w:cs="Cambria"/>
                        <w:sz w:val="20"/>
                      </w:rPr>
                      <w:t>ffects you in a positiv</w:t>
                    </w:r>
                    <w:r w:rsidRPr="001126B0">
                      <w:rPr>
                        <w:rFonts w:cs="Cambria"/>
                        <w:sz w:val="20"/>
                      </w:rPr>
                      <w:t>e way.  Its an important element in my life, and I encourage those of you who still play to keep it up.</w:t>
                    </w:r>
                  </w:p>
                </w:txbxContent>
              </v:textbox>
            </v:shape>
            <v:shape id="_x0000_s29336" type="#_x0000_t202" style="position:absolute;left:571;top:1170;width:13163;height:736" filled="f" stroked="f">
              <v:textbox style="mso-next-textbox:#_x0000_s29337" inset="0,0,0,0">
                <w:txbxContent/>
              </v:textbox>
            </v:shape>
            <v:shape id="_x0000_s29337" type="#_x0000_t202" style="position:absolute;left:571;top:1903;width:13163;height:735" filled="f" stroked="f">
              <v:textbox style="mso-next-textbox:#_x0000_s29338" inset="0,0,0,0">
                <w:txbxContent/>
              </v:textbox>
            </v:shape>
            <v:shape id="_x0000_s29338" type="#_x0000_t202" style="position:absolute;left:571;top:2635;width:13163;height:736" filled="f" stroked="f">
              <v:textbox style="mso-next-textbox:#_x0000_s29339" inset="0,0,0,0">
                <w:txbxContent/>
              </v:textbox>
            </v:shape>
            <v:shape id="_x0000_s29339" type="#_x0000_t202" style="position:absolute;left:571;top:3368;width:13163;height:738" filled="f" stroked="f">
              <v:textbox style="mso-next-textbox:#_x0000_s29340" inset="0,0,0,0">
                <w:txbxContent/>
              </v:textbox>
            </v:shape>
            <v:shape id="_x0000_s29340" type="#_x0000_t202" style="position:absolute;left:571;top:4103;width:13163;height:736" filled="f" stroked="f">
              <v:textbox style="mso-next-textbox:#_x0000_s29341" inset="0,0,0,0">
                <w:txbxContent/>
              </v:textbox>
            </v:shape>
            <v:shape id="_x0000_s29341" type="#_x0000_t202" style="position:absolute;left:571;top:4836;width:13163;height:735" filled="f" stroked="f">
              <v:textbox style="mso-next-textbox:#_x0000_s29342" inset="0,0,0,0">
                <w:txbxContent/>
              </v:textbox>
            </v:shape>
            <v:shape id="_x0000_s29342" type="#_x0000_t202" style="position:absolute;left:571;top:5568;width:13163;height:736" filled="f" stroked="f">
              <v:textbox style="mso-next-textbox:#_x0000_s29343" inset="0,0,0,0">
                <w:txbxContent/>
              </v:textbox>
            </v:shape>
            <v:shape id="_x0000_s29343" type="#_x0000_t202" style="position:absolute;left:571;top:6301;width:18854;height:5134" filled="f" stroked="f">
              <v:textbox style="mso-next-textbox:#_x0000_s29344" inset="0,0,0,0">
                <w:txbxContent/>
              </v:textbox>
            </v:shape>
            <v:shape id="_x0000_s29344" type="#_x0000_t202" style="position:absolute;left:571;top:11432;width:18854;height:8063" filled="f" stroked="f">
              <v:textbox style="mso-next-textbox:#_x0000_s29344" inset="0,0,0,0">
                <w:txbxContent/>
              </v:textbox>
            </v:shape>
            <w10:wrap type="tight" anchorx="page" anchory="page"/>
          </v:group>
        </w:pict>
      </w:r>
      <w:r>
        <w:rPr>
          <w:noProof/>
        </w:rPr>
        <w:pict>
          <v:shape id="_x0000_s24628" type="#_x0000_t202" style="position:absolute;margin-left:36pt;margin-top:362.4pt;width:252pt;height:16.6pt;z-index:252042320;mso-wrap-edited:f;mso-position-horizontal-relative:page;mso-position-vertical-relative:page" wrapcoords="0 0 21600 0 21600 21600 0 21600 0 0" filled="f" stroked="f">
            <v:fill o:detectmouseclick="t"/>
            <v:textbox style="mso-next-textbox:#_x0000_s24628" inset="0,0,0,0">
              <w:txbxContent>
                <w:p w:rsidR="00182826" w:rsidRPr="00FF4F9F" w:rsidRDefault="000A4450" w:rsidP="00A44FF0">
                  <w:pPr>
                    <w:pStyle w:val="Heading2"/>
                    <w:jc w:val="left"/>
                    <w:rPr>
                      <w:color w:val="auto"/>
                      <w:sz w:val="28"/>
                    </w:rPr>
                  </w:pPr>
                  <w:r>
                    <w:rPr>
                      <w:color w:val="auto"/>
                      <w:sz w:val="28"/>
                    </w:rPr>
                    <w:t>Carolyn Shelton Avana</w:t>
                  </w:r>
                </w:p>
              </w:txbxContent>
            </v:textbox>
            <w10:wrap type="tight" anchorx="page" anchory="page"/>
          </v:shape>
        </w:pict>
      </w:r>
      <w:r>
        <w:rPr>
          <w:noProof/>
        </w:rPr>
        <w:pict>
          <v:line id="_x0000_s24627" style="position:absolute;z-index:252041296;mso-wrap-edited:f;mso-position-horizontal-relative:page;mso-position-vertical-relative:page" from="75.5pt,352pt" to="248.5pt,352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group id="_x0000_s29322" style="position:absolute;margin-left:36pt;margin-top:184pt;width:252pt;height:164pt;z-index:252036176;mso-position-horizontal-relative:page;mso-position-vertical-relative:page" coordsize="20000,20000" wrapcoords="0 0 21600 0 21600 21600 0 21600 0 0" mv:complextextbox="1">
            <o:lock v:ext="edit" ungrouping="t"/>
            <v:shape id="_x0000_s29323" type="#_x0000_t202" style="position:absolute;width:20000;height:20000;mso-wrap-edited:f;mso-position-horizontal-relative:page;mso-position-vertical-relative:page" wrapcoords="0 0 21600 0 21600 21600 0 21600 0 0" o:regroupid="205" mv:complextextbox="1" filled="f" stroked="f">
              <v:fill o:detectmouseclick="t"/>
              <v:textbox style="mso-next-textbox:#_x0000_s28602" inset=",7.2pt,,7.2pt"/>
            </v:shape>
            <v:shape id="_x0000_s29324" type="#_x0000_t202" style="position:absolute;left:571;top:878;width:12925;height:1476" filled="f" stroked="f">
              <v:textbox style="mso-next-textbox:#_x0000_s29325" inset="0,0,0,0">
                <w:txbxContent>
                  <w:p w:rsidR="00182826" w:rsidRPr="001126B0" w:rsidRDefault="000A4450" w:rsidP="00A44FF0">
                    <w:pPr>
                      <w:widowControl w:val="0"/>
                      <w:autoSpaceDE w:val="0"/>
                      <w:autoSpaceDN w:val="0"/>
                      <w:adjustRightInd w:val="0"/>
                      <w:spacing w:after="0"/>
                      <w:ind w:firstLine="216"/>
                      <w:rPr>
                        <w:rFonts w:cs="Helvetica"/>
                        <w:sz w:val="20"/>
                        <w:szCs w:val="28"/>
                      </w:rPr>
                    </w:pPr>
                    <w:r w:rsidRPr="001126B0">
                      <w:rPr>
                        <w:rFonts w:cs="Helvetica"/>
                        <w:sz w:val="20"/>
                        <w:szCs w:val="28"/>
                      </w:rPr>
                      <w:t xml:space="preserve">Married twice with two boys and two grandsons.  I have pretty much stayed here in </w:t>
                    </w:r>
                    <w:r w:rsidRPr="001126B0">
                      <w:rPr>
                        <w:rFonts w:cs="Helvetica"/>
                        <w:sz w:val="20"/>
                        <w:szCs w:val="28"/>
                      </w:rPr>
                      <w:t>Modesto/Ceres area.  I work with the Stanislaus County Office of Education Graphic Services and have been there 26 years.  I have been to a lot of places in the last umpteen years but my greatest adventure was three years ago, I went to South Africa on a m</w:t>
                    </w:r>
                    <w:r w:rsidRPr="001126B0">
                      <w:rPr>
                        <w:rFonts w:cs="Helvetica"/>
                        <w:sz w:val="20"/>
                        <w:szCs w:val="28"/>
                      </w:rPr>
                      <w:t>issions trip with my church to help</w:t>
                    </w:r>
                    <w:r>
                      <w:rPr>
                        <w:rFonts w:cs="Helvetica"/>
                        <w:sz w:val="20"/>
                        <w:szCs w:val="28"/>
                      </w:rPr>
                      <w:t xml:space="preserve"> restore living quarters for a B</w:t>
                    </w:r>
                    <w:r w:rsidRPr="001126B0">
                      <w:rPr>
                        <w:rFonts w:cs="Helvetica"/>
                        <w:sz w:val="20"/>
                        <w:szCs w:val="28"/>
                      </w:rPr>
                      <w:t>ible college.  It changed my life.</w:t>
                    </w:r>
                  </w:p>
                  <w:p w:rsidR="00182826" w:rsidRDefault="000A4450" w:rsidP="00A44FF0">
                    <w:pPr>
                      <w:spacing w:after="0"/>
                      <w:ind w:firstLine="216"/>
                    </w:pPr>
                  </w:p>
                </w:txbxContent>
              </v:textbox>
            </v:shape>
            <v:shape id="_x0000_s29325" type="#_x0000_t202" style="position:absolute;left:571;top:2348;width:12925;height:1475" filled="f" stroked="f">
              <v:textbox style="mso-next-textbox:#_x0000_s29326" inset="0,0,0,0">
                <w:txbxContent/>
              </v:textbox>
            </v:shape>
            <v:shape id="_x0000_s29326" type="#_x0000_t202" style="position:absolute;left:571;top:3817;width:12925;height:1476" filled="f" stroked="f">
              <v:textbox style="mso-next-textbox:#_x0000_s29327" inset="0,0,0,0">
                <w:txbxContent/>
              </v:textbox>
            </v:shape>
            <v:shape id="_x0000_s29327" type="#_x0000_t202" style="position:absolute;left:571;top:5287;width:12925;height:1475" filled="f" stroked="f">
              <v:textbox style="mso-next-textbox:#_x0000_s29328" inset="0,0,0,0">
                <w:txbxContent/>
              </v:textbox>
            </v:shape>
            <v:shape id="_x0000_s29328" type="#_x0000_t202" style="position:absolute;left:571;top:6756;width:12925;height:1482" filled="f" stroked="f">
              <v:textbox style="mso-next-textbox:#_x0000_s29329" inset="0,0,0,0">
                <w:txbxContent/>
              </v:textbox>
            </v:shape>
            <v:shape id="_x0000_s29329" type="#_x0000_t202" style="position:absolute;left:571;top:8232;width:12925;height:1475" filled="f" stroked="f">
              <v:textbox style="mso-next-textbox:#_x0000_s29330" inset="0,0,0,0">
                <w:txbxContent/>
              </v:textbox>
            </v:shape>
            <v:shape id="_x0000_s29330" type="#_x0000_t202" style="position:absolute;left:571;top:9701;width:12925;height:1476" filled="f" stroked="f">
              <v:textbox style="mso-next-textbox:#_x0000_s29331" inset="0,0,0,0">
                <w:txbxContent/>
              </v:textbox>
            </v:shape>
            <v:shape id="_x0000_s29331" type="#_x0000_t202" style="position:absolute;left:571;top:11171;width:12925;height:1475" filled="f" stroked="f">
              <v:textbox style="mso-next-textbox:#_x0000_s29332" inset="0,0,0,0">
                <w:txbxContent/>
              </v:textbox>
            </v:shape>
            <v:shape id="_x0000_s29332" type="#_x0000_t202" style="position:absolute;left:571;top:12640;width:18854;height:5884" filled="f" stroked="f">
              <v:textbox style="mso-next-textbox:#_x0000_s29332" inset="0,0,0,0">
                <w:txbxContent/>
              </v:textbox>
            </v:shape>
            <w10:wrap type="tight" anchorx="page" anchory="page"/>
          </v:group>
        </w:pict>
      </w:r>
      <w:r>
        <w:rPr>
          <w:noProof/>
        </w:rPr>
        <w:drawing>
          <wp:anchor distT="0" distB="0" distL="114300" distR="114300" simplePos="0" relativeHeight="252040272" behindDoc="0" locked="0" layoutInCell="1" allowOverlap="1">
            <wp:simplePos x="0" y="0"/>
            <wp:positionH relativeFrom="page">
              <wp:posOffset>2781300</wp:posOffset>
            </wp:positionH>
            <wp:positionV relativeFrom="page">
              <wp:posOffset>2463800</wp:posOffset>
            </wp:positionV>
            <wp:extent cx="876300" cy="1143000"/>
            <wp:effectExtent l="50800" t="25400" r="12700" b="0"/>
            <wp:wrapTight wrapText="bothSides">
              <wp:wrapPolygon edited="0">
                <wp:start x="-1252" y="-480"/>
                <wp:lineTo x="-1252" y="21600"/>
                <wp:lineTo x="21913" y="21600"/>
                <wp:lineTo x="21913" y="-480"/>
                <wp:lineTo x="-1252" y="-480"/>
              </wp:wrapPolygon>
            </wp:wrapTight>
            <wp:docPr id="1484" name="Picture 1483" descr="sandra sex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ra sexton.jpg"/>
                    <pic:cNvPicPr/>
                  </pic:nvPicPr>
                  <pic:blipFill>
                    <a:blip r:embed="rId72"/>
                    <a:stretch>
                      <a:fillRect/>
                    </a:stretch>
                  </pic:blipFill>
                  <pic:spPr>
                    <a:xfrm>
                      <a:off x="0" y="0"/>
                      <a:ext cx="876300"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Pr>
          <w:noProof/>
        </w:rPr>
        <w:pict>
          <v:shape id="_x0000_s24626" type="#_x0000_t202" style="position:absolute;margin-left:35pt;margin-top:167.4pt;width:252pt;height:16.6pt;z-index:252038224;mso-wrap-edited:f;mso-position-horizontal-relative:page;mso-position-vertical-relative:page" wrapcoords="0 0 21600 0 21600 21600 0 21600 0 0" filled="f" stroked="f">
            <v:fill o:detectmouseclick="t"/>
            <v:textbox style="mso-next-textbox:#_x0000_s24626" inset="0,0,0,0">
              <w:txbxContent>
                <w:p w:rsidR="00182826" w:rsidRPr="00FF4F9F" w:rsidRDefault="000A4450" w:rsidP="00A44FF0">
                  <w:pPr>
                    <w:pStyle w:val="Heading2"/>
                    <w:jc w:val="left"/>
                    <w:rPr>
                      <w:color w:val="auto"/>
                      <w:sz w:val="28"/>
                    </w:rPr>
                  </w:pPr>
                  <w:r>
                    <w:rPr>
                      <w:color w:val="auto"/>
                      <w:sz w:val="28"/>
                    </w:rPr>
                    <w:t>Sandra Sexton</w:t>
                  </w:r>
                </w:p>
              </w:txbxContent>
            </v:textbox>
            <w10:wrap type="tight" anchorx="page" anchory="page"/>
          </v:shape>
        </w:pict>
      </w:r>
      <w:r>
        <w:rPr>
          <w:noProof/>
        </w:rPr>
        <w:pict>
          <v:line id="_x0000_s24625" style="position:absolute;z-index:252037200;mso-wrap-edited:f;mso-position-horizontal-relative:page;mso-position-vertical-relative:page" from="74.5pt,157pt" to="247.5pt,157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sidRPr="00724CC3">
        <w:rPr>
          <w:rFonts w:ascii="Book Antiqua" w:hAnsi="Book Antiqua" w:cs="Cambria"/>
          <w:noProof/>
        </w:rPr>
        <w:pict>
          <v:shape id="_x0000_s24622" type="#_x0000_t202" style="position:absolute;margin-left:35.5pt;margin-top:74pt;width:252pt;height:75pt;z-index:252033104;mso-wrap-edited:f;mso-position-horizontal-relative:page;mso-position-vertical-relative:page" wrapcoords="0 0 21600 0 21600 21600 0 21600 0 0" mv:complextextbox="1" filled="f" stroked="f">
            <v:fill o:detectmouseclick="t"/>
            <v:textbox style="mso-next-textbox:#_x0000_s24622" inset=",7.2pt,,7.2pt">
              <w:txbxContent/>
            </v:textbox>
            <w10:wrap type="tight" anchorx="page" anchory="page"/>
          </v:shape>
        </w:pict>
      </w:r>
      <w:r w:rsidRPr="00724CC3">
        <w:rPr>
          <w:rFonts w:ascii="Book Antiqua" w:hAnsi="Book Antiqua" w:cs="Cambria"/>
          <w:noProof/>
        </w:rPr>
        <w:pict>
          <v:shape id="_x0000_s24623" type="#_x0000_t202" style="position:absolute;margin-left:35.5pt;margin-top:61.7pt;width:252pt;height:16.6pt;z-index:252034128;mso-wrap-edited:f;mso-position-horizontal-relative:page;mso-position-vertical-relative:page" wrapcoords="0 0 21600 0 21600 21600 0 21600 0 0" filled="f" stroked="f">
            <v:fill o:detectmouseclick="t"/>
            <v:textbox style="mso-next-textbox:#_x0000_s24623" inset=",0,,0">
              <w:txbxContent>
                <w:p w:rsidR="00182826" w:rsidRPr="00960FB3" w:rsidRDefault="000A4450" w:rsidP="00A44FF0">
                  <w:pPr>
                    <w:spacing w:after="0"/>
                  </w:pPr>
                  <w:r>
                    <w:t xml:space="preserve">Randy Scott </w:t>
                  </w:r>
                  <w:r w:rsidRPr="00960FB3">
                    <w:t>(continued)</w:t>
                  </w:r>
                </w:p>
              </w:txbxContent>
            </v:textbox>
            <w10:wrap type="tight" anchorx="page" anchory="page"/>
          </v:shape>
        </w:pict>
      </w:r>
      <w:r>
        <w:rPr>
          <w:rFonts w:ascii="Book Antiqua" w:hAnsi="Book Antiqua" w:cs="Cambria"/>
        </w:rPr>
        <w:br w:type="page"/>
      </w:r>
      <w:r>
        <w:rPr>
          <w:noProof/>
        </w:rPr>
        <w:pict>
          <v:shape id="_x0000_s24664" type="#_x0000_t202" style="position:absolute;margin-left:34.95pt;margin-top:647pt;width:540pt;height:67pt;z-index:252097616;mso-wrap-edited:f;mso-position-horizontal-relative:page;mso-position-vertical-relative:page" wrapcoords="0 0 21600 0 21600 21600 0 21600 0 0" mv:complextextbox="1" filled="f" stroked="f">
            <v:fill o:detectmouseclick="t"/>
            <v:textbox inset=",7.2pt,,7.2pt">
              <w:txbxContent>
                <w:p w:rsidR="00182826" w:rsidRPr="003A3456" w:rsidRDefault="000A4450" w:rsidP="00A44FF0">
                  <w:pPr>
                    <w:spacing w:after="0"/>
                    <w:jc w:val="center"/>
                    <w:rPr>
                      <w:rFonts w:ascii="Handwriting - Dakota" w:hAnsi="Handwriting - Dakota"/>
                      <w:sz w:val="32"/>
                      <w:szCs w:val="20"/>
                    </w:rPr>
                  </w:pPr>
                  <w:r w:rsidRPr="003A3456">
                    <w:rPr>
                      <w:rFonts w:ascii="Handwriting - Dakota" w:hAnsi="Handwriting - Dakota"/>
                      <w:color w:val="000000"/>
                      <w:sz w:val="32"/>
                    </w:rPr>
                    <w:t xml:space="preserve">True terror is to wake up one morning and discover that your high school </w:t>
                  </w:r>
                  <w:r w:rsidRPr="003A3456">
                    <w:rPr>
                      <w:rFonts w:ascii="Handwriting - Dakota" w:hAnsi="Handwriting - Dakota"/>
                      <w:color w:val="000000"/>
                      <w:sz w:val="32"/>
                    </w:rPr>
                    <w:t>class is running the country. - Kurt Vonnegut</w:t>
                  </w:r>
                </w:p>
              </w:txbxContent>
            </v:textbox>
            <w10:wrap type="tight" anchorx="page" anchory="page"/>
          </v:shape>
        </w:pict>
      </w:r>
      <w:r>
        <w:rPr>
          <w:noProof/>
        </w:rPr>
        <w:pict>
          <v:group id="_x0000_s29378" style="position:absolute;margin-left:34.5pt;margin-top:76pt;width:252pt;height:366pt;z-index:252067920;mso-position-horizontal-relative:page;mso-position-vertical-relative:page" coordsize="20000,20000" wrapcoords="0 0 21600 0 21600 21600 0 21600 0 0" mv:complextextbox="1">
            <o:lock v:ext="edit" ungrouping="t"/>
            <v:shape id="_x0000_s29379" type="#_x0000_t202" style="position:absolute;width:20000;height:20000;mso-wrap-edited:f;mso-position-horizontal-relative:page;mso-position-vertical-relative:page" wrapcoords="0 0 21600 0 21600 21600 0 21600 0 0" o:regroupid="210" mv:complextextbox="1" filled="f" stroked="f">
              <v:fill o:detectmouseclick="t"/>
              <v:textbox style="mso-next-textbox:#_x0000_s28666" inset=",7.2pt,,7.2pt"/>
            </v:shape>
            <v:shape id="_x0000_s29380" type="#_x0000_t202" style="position:absolute;left:571;top:393;width:13298;height:662" filled="f" stroked="f">
              <v:textbox style="mso-next-textbox:#_x0000_s29381" inset="0,0,0,0">
                <w:txbxContent>
                  <w:p w:rsidR="00182826" w:rsidRDefault="000A4450" w:rsidP="00A44FF0">
                    <w:pPr>
                      <w:widowControl w:val="0"/>
                      <w:autoSpaceDE w:val="0"/>
                      <w:autoSpaceDN w:val="0"/>
                      <w:adjustRightInd w:val="0"/>
                      <w:spacing w:after="0"/>
                      <w:ind w:firstLine="216"/>
                      <w:rPr>
                        <w:rFonts w:cs="Cambria"/>
                        <w:sz w:val="20"/>
                      </w:rPr>
                    </w:pPr>
                    <w:r w:rsidRPr="001126B0">
                      <w:rPr>
                        <w:rFonts w:cs="Cambria"/>
                        <w:sz w:val="20"/>
                      </w:rPr>
                      <w:t>I have been married to Randy Boyd for over 26 years.  Wh</w:t>
                    </w:r>
                    <w:r>
                      <w:rPr>
                        <w:rFonts w:cs="Cambria"/>
                        <w:sz w:val="20"/>
                      </w:rPr>
                      <w:t>en we got married we each had 6-year-</w:t>
                    </w:r>
                    <w:r w:rsidRPr="001126B0">
                      <w:rPr>
                        <w:rFonts w:cs="Cambria"/>
                        <w:sz w:val="20"/>
                      </w:rPr>
                      <w:t>old sons from our previous</w:t>
                    </w:r>
                    <w:r w:rsidRPr="001126B0">
                      <w:rPr>
                        <w:rFonts w:cs="Cambria"/>
                        <w:sz w:val="20"/>
                      </w:rPr>
                      <w:t xml:space="preserve"> marriages that we raised together, Daniel and Devon. They have both brought beautiful (inside and out) women into our family.  Daniel is married to Laura and Devon is married to Tess.  </w:t>
                    </w:r>
                  </w:p>
                  <w:p w:rsidR="00182826" w:rsidRDefault="000A4450" w:rsidP="00A44FF0">
                    <w:pPr>
                      <w:widowControl w:val="0"/>
                      <w:autoSpaceDE w:val="0"/>
                      <w:autoSpaceDN w:val="0"/>
                      <w:adjustRightInd w:val="0"/>
                      <w:spacing w:after="0"/>
                      <w:ind w:firstLine="216"/>
                      <w:rPr>
                        <w:rFonts w:cs="Cambria"/>
                        <w:sz w:val="20"/>
                      </w:rPr>
                    </w:pPr>
                    <w:r w:rsidRPr="001126B0">
                      <w:rPr>
                        <w:rFonts w:cs="Cambria"/>
                        <w:sz w:val="20"/>
                      </w:rPr>
                      <w:t>I still work for Ceres Unified (26 years) as a secretary in the Trans</w:t>
                    </w:r>
                    <w:r w:rsidRPr="001126B0">
                      <w:rPr>
                        <w:rFonts w:cs="Cambria"/>
                        <w:sz w:val="20"/>
                      </w:rPr>
                      <w:t>portation Dept. Randy works for Stanislaus County Office of Ed. as the Supervisor of Custodians and Grounds. I am looking forward to an early retirement in a couple of years, at least that is what I am aiming for.</w:t>
                    </w:r>
                  </w:p>
                  <w:p w:rsidR="00182826" w:rsidRDefault="000A4450" w:rsidP="00A44FF0">
                    <w:pPr>
                      <w:widowControl w:val="0"/>
                      <w:autoSpaceDE w:val="0"/>
                      <w:autoSpaceDN w:val="0"/>
                      <w:adjustRightInd w:val="0"/>
                      <w:spacing w:after="0"/>
                      <w:ind w:firstLine="216"/>
                      <w:rPr>
                        <w:rFonts w:cs="Cambria"/>
                        <w:sz w:val="20"/>
                      </w:rPr>
                    </w:pPr>
                    <w:r w:rsidRPr="001126B0">
                      <w:rPr>
                        <w:rFonts w:cs="Cambria"/>
                        <w:sz w:val="20"/>
                      </w:rPr>
                      <w:t>We have tra</w:t>
                    </w:r>
                    <w:r>
                      <w:rPr>
                        <w:rFonts w:cs="Cambria"/>
                        <w:sz w:val="20"/>
                      </w:rPr>
                      <w:t>veled around the United States.</w:t>
                    </w:r>
                    <w:r>
                      <w:rPr>
                        <w:rFonts w:cs="Cambria"/>
                        <w:sz w:val="20"/>
                      </w:rPr>
                      <w:t xml:space="preserve"> </w:t>
                    </w:r>
                    <w:r w:rsidRPr="001126B0">
                      <w:rPr>
                        <w:rFonts w:cs="Cambria"/>
                        <w:sz w:val="20"/>
                      </w:rPr>
                      <w:t>Randy had to visit his native Scotland with friends as I have no urge to go overseas. Our favorite trip so far was to Niagara Falls and Toronto. We hope to do a lot of traveling when we retire.  </w:t>
                    </w:r>
                  </w:p>
                  <w:p w:rsidR="00182826" w:rsidRDefault="000A4450" w:rsidP="00A44FF0">
                    <w:pPr>
                      <w:spacing w:after="0"/>
                      <w:ind w:firstLine="216"/>
                    </w:pPr>
                    <w:r w:rsidRPr="001126B0">
                      <w:rPr>
                        <w:rFonts w:cs="Cambria"/>
                        <w:sz w:val="20"/>
                      </w:rPr>
                      <w:t>Something I have learned is how wickedly awesome grandchild</w:t>
                    </w:r>
                    <w:r w:rsidRPr="001126B0">
                      <w:rPr>
                        <w:rFonts w:cs="Cambria"/>
                        <w:sz w:val="20"/>
                      </w:rPr>
                      <w:t>ren</w:t>
                    </w:r>
                    <w:r>
                      <w:rPr>
                        <w:rFonts w:cs="Cambria"/>
                        <w:sz w:val="20"/>
                      </w:rPr>
                      <w:t xml:space="preserve"> are.  They are the joys of my</w:t>
                    </w:r>
                    <w:r w:rsidRPr="001126B0">
                      <w:rPr>
                        <w:rFonts w:cs="Cambria"/>
                        <w:sz w:val="20"/>
                      </w:rPr>
                      <w:t xml:space="preserve"> and Randy's </w:t>
                    </w:r>
                    <w:r>
                      <w:rPr>
                        <w:rFonts w:cs="Cambria"/>
                        <w:sz w:val="20"/>
                      </w:rPr>
                      <w:t>life. Daniel and Laura have a 3-year-old princess named Lyla and a 5-month-</w:t>
                    </w:r>
                    <w:r w:rsidRPr="001126B0">
                      <w:rPr>
                        <w:rFonts w:cs="Cambria"/>
                        <w:sz w:val="20"/>
                      </w:rPr>
                      <w:t>old baby boy named T</w:t>
                    </w:r>
                    <w:r>
                      <w:rPr>
                        <w:rFonts w:cs="Cambria"/>
                        <w:sz w:val="20"/>
                      </w:rPr>
                      <w:t>egan.  Devon and Tess have a 12-year-</w:t>
                    </w:r>
                    <w:r w:rsidRPr="001126B0">
                      <w:rPr>
                        <w:rFonts w:cs="Cambria"/>
                        <w:sz w:val="20"/>
                      </w:rPr>
                      <w:t>old son named</w:t>
                    </w:r>
                    <w:r>
                      <w:rPr>
                        <w:rFonts w:cs="Cambria"/>
                        <w:sz w:val="20"/>
                      </w:rPr>
                      <w:t xml:space="preserve"> Inteus (goes by Taber) and a 9-year-</w:t>
                    </w:r>
                    <w:r w:rsidRPr="001126B0">
                      <w:rPr>
                        <w:rFonts w:cs="Cambria"/>
                        <w:sz w:val="20"/>
                      </w:rPr>
                      <w:t>old son named Aydan. Randy l</w:t>
                    </w:r>
                    <w:r w:rsidRPr="001126B0">
                      <w:rPr>
                        <w:rFonts w:cs="Cambria"/>
                        <w:sz w:val="20"/>
                      </w:rPr>
                      <w:t>oves to teach his grand kids all about the great artists of the world, such as KISS, Beatles, etc.! I just love to spoil them.</w:t>
                    </w:r>
                  </w:p>
                </w:txbxContent>
              </v:textbox>
            </v:shape>
            <v:shape id="_x0000_s29381" type="#_x0000_t202" style="position:absolute;left:571;top:1052;width:13298;height:661" filled="f" stroked="f">
              <v:textbox style="mso-next-textbox:#_x0000_s29382" inset="0,0,0,0">
                <w:txbxContent/>
              </v:textbox>
            </v:shape>
            <v:shape id="_x0000_s29382" type="#_x0000_t202" style="position:absolute;left:571;top:1710;width:13298;height:662" filled="f" stroked="f">
              <v:textbox style="mso-next-textbox:#_x0000_s29383" inset="0,0,0,0">
                <w:txbxContent/>
              </v:textbox>
            </v:shape>
            <v:shape id="_x0000_s29383" type="#_x0000_t202" style="position:absolute;left:571;top:2369;width:13298;height:661" filled="f" stroked="f">
              <v:textbox style="mso-next-textbox:#_x0000_s29384" inset="0,0,0,0">
                <w:txbxContent/>
              </v:textbox>
            </v:shape>
            <v:shape id="_x0000_s29384" type="#_x0000_t202" style="position:absolute;left:571;top:3027;width:13298;height:664" filled="f" stroked="f">
              <v:textbox style="mso-next-textbox:#_x0000_s29385" inset="0,0,0,0">
                <w:txbxContent/>
              </v:textbox>
            </v:shape>
            <v:shape id="_x0000_s29385" type="#_x0000_t202" style="position:absolute;left:571;top:3689;width:13298;height:661" filled="f" stroked="f">
              <v:textbox style="mso-next-textbox:#_x0000_s29386" inset="0,0,0,0">
                <w:txbxContent/>
              </v:textbox>
            </v:shape>
            <v:shape id="_x0000_s29386" type="#_x0000_t202" style="position:absolute;left:571;top:4347;width:13298;height:661" filled="f" stroked="f">
              <v:textbox style="mso-next-textbox:#_x0000_s29387" inset="0,0,0,0">
                <w:txbxContent/>
              </v:textbox>
            </v:shape>
            <v:shape id="_x0000_s29387" type="#_x0000_t202" style="position:absolute;left:571;top:5005;width:13298;height:662" filled="f" stroked="f">
              <v:textbox style="mso-next-textbox:#_x0000_s29388" inset="0,0,0,0">
                <w:txbxContent/>
              </v:textbox>
            </v:shape>
            <v:shape id="_x0000_s29388" type="#_x0000_t202" style="position:absolute;left:571;top:5664;width:18854;height:661" filled="f" stroked="f">
              <v:textbox style="mso-next-textbox:#_x0000_s29389" inset="0,0,0,0">
                <w:txbxContent/>
              </v:textbox>
            </v:shape>
            <v:shape id="_x0000_s29389" type="#_x0000_t202" style="position:absolute;left:571;top:6322;width:18854;height:3957" filled="f" stroked="f">
              <v:textbox style="mso-next-textbox:#_x0000_s29390" inset="0,0,0,0">
                <w:txbxContent/>
              </v:textbox>
            </v:shape>
            <v:shape id="_x0000_s29390" type="#_x0000_t202" style="position:absolute;left:571;top:10276;width:18854;height:3295" filled="f" stroked="f">
              <v:textbox style="mso-next-textbox:#_x0000_s29391" inset="0,0,0,0">
                <w:txbxContent/>
              </v:textbox>
            </v:shape>
            <v:shape id="_x0000_s29391" type="#_x0000_t202" style="position:absolute;left:571;top:13568;width:18854;height:5932" filled="f" stroked="f">
              <v:textbox style="mso-next-textbox:#_x0000_s29391" inset="0,0,0,0">
                <w:txbxContent/>
              </v:textbox>
            </v:shape>
            <w10:wrap type="tight" anchorx="page" anchory="page"/>
          </v:group>
        </w:pict>
      </w:r>
      <w:r>
        <w:rPr>
          <w:noProof/>
        </w:rPr>
        <w:pict>
          <v:line id="_x0000_s24645" style="position:absolute;z-index:252077136;mso-wrap-edited:f;mso-position-horizontal-relative:page;mso-position-vertical-relative:page" from="70.95pt,624pt" to="538.95pt,624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drawing>
          <wp:anchor distT="0" distB="0" distL="114300" distR="114300" simplePos="0" relativeHeight="252088400" behindDoc="0" locked="0" layoutInCell="1" allowOverlap="1">
            <wp:simplePos x="0" y="0"/>
            <wp:positionH relativeFrom="page">
              <wp:posOffset>6477000</wp:posOffset>
            </wp:positionH>
            <wp:positionV relativeFrom="page">
              <wp:posOffset>3479800</wp:posOffset>
            </wp:positionV>
            <wp:extent cx="838200" cy="1143000"/>
            <wp:effectExtent l="50800" t="25400" r="25400" b="0"/>
            <wp:wrapTight wrapText="bothSides">
              <wp:wrapPolygon edited="0">
                <wp:start x="-1309" y="-480"/>
                <wp:lineTo x="-1309" y="21600"/>
                <wp:lineTo x="22255" y="21600"/>
                <wp:lineTo x="22255" y="-480"/>
                <wp:lineTo x="-1309" y="-480"/>
              </wp:wrapPolygon>
            </wp:wrapTight>
            <wp:docPr id="1494" name="Picture 1493" descr="paula woo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a wooten.jpg"/>
                    <pic:cNvPicPr/>
                  </pic:nvPicPr>
                  <pic:blipFill>
                    <a:blip r:embed="rId73"/>
                    <a:stretch>
                      <a:fillRect/>
                    </a:stretch>
                  </pic:blipFill>
                  <pic:spPr>
                    <a:xfrm>
                      <a:off x="0" y="0"/>
                      <a:ext cx="838200"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Pr>
          <w:noProof/>
        </w:rPr>
        <w:pict>
          <v:group id="_x0000_s29415" style="position:absolute;margin-left:324pt;margin-top:263.3pt;width:252pt;height:330pt;z-index:252086352;mso-position-horizontal-relative:page;mso-position-vertical-relative:page" coordsize="20000,20000" wrapcoords="0 0 21600 0 21600 21600 0 21600 0 0" mv:complextextbox="1">
            <o:lock v:ext="edit" ungrouping="t"/>
            <v:shape id="_x0000_s29416" type="#_x0000_t202" style="position:absolute;width:20000;height:20000;mso-wrap-edited:f;mso-position-horizontal-relative:page;mso-position-vertical-relative:page" wrapcoords="0 0 21600 0 21600 21600 0 21600 0 0" o:regroupid="213" mv:complextextbox="1" filled="f" stroked="f">
              <v:fill o:detectmouseclick="t"/>
              <v:textbox style="mso-next-textbox:#_x0000_s28706" inset=",7.2pt,,7.2pt"/>
            </v:shape>
            <v:shape id="_x0000_s29417" type="#_x0000_t202" style="position:absolute;left:571;top:436;width:13163;height:734" filled="f" stroked="f">
              <v:textbox style="mso-next-textbox:#_x0000_s29418" inset="0,0,0,0">
                <w:txbxContent>
                  <w:p w:rsidR="00182826" w:rsidRDefault="000A4450" w:rsidP="00A44FF0">
                    <w:pPr>
                      <w:widowControl w:val="0"/>
                      <w:autoSpaceDE w:val="0"/>
                      <w:autoSpaceDN w:val="0"/>
                      <w:adjustRightInd w:val="0"/>
                      <w:spacing w:after="0"/>
                      <w:ind w:firstLine="216"/>
                      <w:rPr>
                        <w:rFonts w:cs="Cambria"/>
                        <w:sz w:val="20"/>
                      </w:rPr>
                    </w:pPr>
                    <w:r w:rsidRPr="001126B0">
                      <w:rPr>
                        <w:rFonts w:cs="Cambria"/>
                        <w:sz w:val="20"/>
                      </w:rPr>
                      <w:t xml:space="preserve">To quote The Grateful Dead..."What </w:t>
                    </w:r>
                    <w:r>
                      <w:rPr>
                        <w:rFonts w:cs="Cambria"/>
                        <w:sz w:val="20"/>
                      </w:rPr>
                      <w:t>a long, strange trip it's been."</w:t>
                    </w:r>
                    <w:r w:rsidRPr="001126B0">
                      <w:rPr>
                        <w:rFonts w:cs="Cambria"/>
                        <w:sz w:val="20"/>
                      </w:rPr>
                      <w:t xml:space="preserve"> Through good times &amp;</w:t>
                    </w:r>
                    <w:r w:rsidRPr="001126B0">
                      <w:rPr>
                        <w:rFonts w:cs="Cambria"/>
                        <w:sz w:val="20"/>
                      </w:rPr>
                      <w:t xml:space="preserve"> bad the one thing that did not change is who I am inside. And you all played a part in helping me to become who I am. We all grew up together becoming the people we were meant to be. I do hope that we all became the kind of people who are strong enough to</w:t>
                    </w:r>
                    <w:r w:rsidRPr="001126B0">
                      <w:rPr>
                        <w:rFonts w:cs="Cambria"/>
                        <w:sz w:val="20"/>
                      </w:rPr>
                      <w:t xml:space="preserve"> withstand what ever comes our way and to be joyous enough to embrace all the blessings that come with each new day. </w:t>
                    </w:r>
                  </w:p>
                  <w:p w:rsidR="00182826" w:rsidRDefault="000A4450" w:rsidP="00A44FF0">
                    <w:pPr>
                      <w:widowControl w:val="0"/>
                      <w:autoSpaceDE w:val="0"/>
                      <w:autoSpaceDN w:val="0"/>
                      <w:adjustRightInd w:val="0"/>
                      <w:spacing w:after="0"/>
                      <w:ind w:firstLine="216"/>
                      <w:rPr>
                        <w:rFonts w:cs="Cambria"/>
                        <w:sz w:val="20"/>
                      </w:rPr>
                    </w:pPr>
                    <w:r w:rsidRPr="001126B0">
                      <w:rPr>
                        <w:rFonts w:cs="Cambria"/>
                        <w:sz w:val="20"/>
                      </w:rPr>
                      <w:t>One thing I am grateful for is the courage to do the things in life I wanted to experience. Whether it was moving to LA by myself at age 2</w:t>
                    </w:r>
                    <w:r w:rsidRPr="001126B0">
                      <w:rPr>
                        <w:rFonts w:cs="Cambria"/>
                        <w:sz w:val="20"/>
                      </w:rPr>
                      <w:t>2 to study screen writing or moving back to Modesto to put on horse events, I have always enjoyed the journey.</w:t>
                    </w:r>
                  </w:p>
                  <w:p w:rsidR="00182826" w:rsidRDefault="000A4450" w:rsidP="00A44FF0">
                    <w:pPr>
                      <w:widowControl w:val="0"/>
                      <w:autoSpaceDE w:val="0"/>
                      <w:autoSpaceDN w:val="0"/>
                      <w:adjustRightInd w:val="0"/>
                      <w:spacing w:after="0"/>
                      <w:ind w:firstLine="216"/>
                      <w:rPr>
                        <w:rFonts w:cs="Cambria"/>
                        <w:sz w:val="20"/>
                      </w:rPr>
                    </w:pPr>
                    <w:r w:rsidRPr="001126B0">
                      <w:rPr>
                        <w:rFonts w:cs="Cambria"/>
                        <w:sz w:val="20"/>
                      </w:rPr>
                      <w:t>But the cherry on top for me was reuniting with my high school sweetheart. Tom and I have been together for 10 years now and every day spent with</w:t>
                    </w:r>
                    <w:r w:rsidRPr="001126B0">
                      <w:rPr>
                        <w:rFonts w:cs="Cambria"/>
                        <w:sz w:val="20"/>
                      </w:rPr>
                      <w:t xml:space="preserve"> him is a true blessing. </w:t>
                    </w:r>
                  </w:p>
                  <w:p w:rsidR="00182826" w:rsidRPr="001126B0" w:rsidRDefault="000A4450" w:rsidP="00A44FF0">
                    <w:pPr>
                      <w:spacing w:after="0"/>
                      <w:ind w:firstLine="216"/>
                      <w:rPr>
                        <w:rFonts w:cs="Cambria"/>
                        <w:sz w:val="20"/>
                      </w:rPr>
                    </w:pPr>
                    <w:r w:rsidRPr="001126B0">
                      <w:rPr>
                        <w:rFonts w:cs="Cambria"/>
                        <w:sz w:val="20"/>
                      </w:rPr>
                      <w:t>So, Dear Class of 1971, I hope to see you all soon.  We have come a long way and I do hope the road is smooth and the wind is at our backs. Be good, take care and much love &amp; light to you all. And let's</w:t>
                    </w:r>
                    <w:r>
                      <w:rPr>
                        <w:rFonts w:cs="Cambria"/>
                        <w:sz w:val="20"/>
                      </w:rPr>
                      <w:t xml:space="preserve"> keep "rockin' in a free wor</w:t>
                    </w:r>
                    <w:r>
                      <w:rPr>
                        <w:rFonts w:cs="Cambria"/>
                        <w:sz w:val="20"/>
                      </w:rPr>
                      <w:t>ld."</w:t>
                    </w:r>
                  </w:p>
                  <w:p w:rsidR="00182826" w:rsidRDefault="000A4450" w:rsidP="00A44FF0">
                    <w:pPr>
                      <w:spacing w:after="0"/>
                      <w:ind w:firstLine="216"/>
                    </w:pPr>
                  </w:p>
                </w:txbxContent>
              </v:textbox>
            </v:shape>
            <v:shape id="_x0000_s29418" type="#_x0000_t202" style="position:absolute;left:571;top:1167;width:13163;height:733" filled="f" stroked="f">
              <v:textbox style="mso-next-textbox:#_x0000_s29419" inset="0,0,0,0">
                <w:txbxContent/>
              </v:textbox>
            </v:shape>
            <v:shape id="_x0000_s29419" type="#_x0000_t202" style="position:absolute;left:571;top:1897;width:13163;height:733" filled="f" stroked="f">
              <v:textbox style="mso-next-textbox:#_x0000_s29420" inset="0,0,0,0">
                <w:txbxContent/>
              </v:textbox>
            </v:shape>
            <v:shape id="_x0000_s29420" type="#_x0000_t202" style="position:absolute;left:571;top:2627;width:13163;height:734" filled="f" stroked="f">
              <v:textbox style="mso-next-textbox:#_x0000_s29421" inset="0,0,0,0">
                <w:txbxContent/>
              </v:textbox>
            </v:shape>
            <v:shape id="_x0000_s29421" type="#_x0000_t202" style="position:absolute;left:571;top:3358;width:13163;height:736" filled="f" stroked="f">
              <v:textbox style="mso-next-textbox:#_x0000_s29422" inset="0,0,0,0">
                <w:txbxContent/>
              </v:textbox>
            </v:shape>
            <v:shape id="_x0000_s29422" type="#_x0000_t202" style="position:absolute;left:571;top:4091;width:13163;height:733" filled="f" stroked="f">
              <v:textbox style="mso-next-textbox:#_x0000_s29423" inset="0,0,0,0">
                <w:txbxContent/>
              </v:textbox>
            </v:shape>
            <v:shape id="_x0000_s29423" type="#_x0000_t202" style="position:absolute;left:571;top:4821;width:13163;height:734" filled="f" stroked="f">
              <v:textbox style="mso-next-textbox:#_x0000_s29424" inset="0,0,0,0">
                <w:txbxContent/>
              </v:textbox>
            </v:shape>
            <v:shape id="_x0000_s29424" type="#_x0000_t202" style="position:absolute;left:571;top:5552;width:13163;height:733" filled="f" stroked="f">
              <v:textbox style="mso-next-textbox:#_x0000_s29425" inset="0,0,0,0">
                <w:txbxContent/>
              </v:textbox>
            </v:shape>
            <v:shape id="_x0000_s29425" type="#_x0000_t202" style="position:absolute;left:571;top:6282;width:18854;height:2924" filled="f" stroked="f">
              <v:textbox style="mso-next-textbox:#_x0000_s29426" inset="0,0,0,0">
                <w:txbxContent/>
              </v:textbox>
            </v:shape>
            <v:shape id="_x0000_s29426" type="#_x0000_t202" style="position:absolute;left:571;top:9203;width:18854;height:3658" filled="f" stroked="f">
              <v:textbox style="mso-next-textbox:#_x0000_s29427" inset="0,0,0,0">
                <w:txbxContent/>
              </v:textbox>
            </v:shape>
            <v:shape id="_x0000_s29427" type="#_x0000_t202" style="position:absolute;left:571;top:12858;width:18854;height:2924" filled="f" stroked="f">
              <v:textbox style="mso-next-textbox:#_x0000_s29428" inset="0,0,0,0">
                <w:txbxContent/>
              </v:textbox>
            </v:shape>
            <v:shape id="_x0000_s29428" type="#_x0000_t202" style="position:absolute;left:571;top:15779;width:18854;height:3657" filled="f" stroked="f">
              <v:textbox style="mso-next-textbox:#_x0000_s29428" inset="0,0,0,0">
                <w:txbxContent/>
              </v:textbox>
            </v:shape>
            <w10:wrap type="tight" anchorx="page" anchory="page"/>
          </v:group>
        </w:pict>
      </w:r>
      <w:r>
        <w:rPr>
          <w:noProof/>
        </w:rPr>
        <w:pict>
          <v:shape id="_x0000_s24649" type="#_x0000_t202" style="position:absolute;margin-left:324pt;margin-top:250.7pt;width:252pt;height:16.6pt;z-index:252084304;mso-wrap-edited:f;mso-position-horizontal-relative:page;mso-position-vertical-relative:page" wrapcoords="0 0 21600 0 21600 21600 0 21600 0 0" filled="f" stroked="f">
            <v:fill o:detectmouseclick="t"/>
            <v:textbox style="mso-next-textbox:#_x0000_s24649" inset="0,0,0,0">
              <w:txbxContent>
                <w:p w:rsidR="00182826" w:rsidRPr="00FF4F9F" w:rsidRDefault="000A4450" w:rsidP="00A44FF0">
                  <w:pPr>
                    <w:pStyle w:val="Heading2"/>
                    <w:jc w:val="left"/>
                    <w:rPr>
                      <w:color w:val="auto"/>
                      <w:sz w:val="28"/>
                    </w:rPr>
                  </w:pPr>
                  <w:r>
                    <w:rPr>
                      <w:color w:val="auto"/>
                      <w:sz w:val="28"/>
                    </w:rPr>
                    <w:t>Paula Wooten Aragon</w:t>
                  </w:r>
                </w:p>
              </w:txbxContent>
            </v:textbox>
            <w10:wrap type="tight" anchorx="page" anchory="page"/>
          </v:shape>
        </w:pict>
      </w:r>
      <w:r>
        <w:rPr>
          <w:noProof/>
        </w:rPr>
        <w:pict>
          <v:line id="_x0000_s24648" style="position:absolute;z-index:252083280;mso-wrap-edited:f;mso-position-horizontal-relative:page;mso-position-vertical-relative:page" from="363.5pt,240pt" to="536.5pt,240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drawing>
          <wp:anchor distT="0" distB="0" distL="114300" distR="114300" simplePos="0" relativeHeight="252082256" behindDoc="0" locked="0" layoutInCell="1" allowOverlap="1">
            <wp:simplePos x="0" y="0"/>
            <wp:positionH relativeFrom="page">
              <wp:posOffset>6451600</wp:posOffset>
            </wp:positionH>
            <wp:positionV relativeFrom="page">
              <wp:posOffset>1117600</wp:posOffset>
            </wp:positionV>
            <wp:extent cx="862330" cy="1143000"/>
            <wp:effectExtent l="50800" t="25400" r="26670" b="0"/>
            <wp:wrapTight wrapText="bothSides">
              <wp:wrapPolygon edited="0">
                <wp:start x="-1272" y="-480"/>
                <wp:lineTo x="-1272" y="21600"/>
                <wp:lineTo x="22268" y="21600"/>
                <wp:lineTo x="22268" y="-480"/>
                <wp:lineTo x="-1272" y="-480"/>
              </wp:wrapPolygon>
            </wp:wrapTight>
            <wp:docPr id="1493" name="Picture 1492" descr="ken willi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 williams.jpg"/>
                    <pic:cNvPicPr/>
                  </pic:nvPicPr>
                  <pic:blipFill>
                    <a:blip r:embed="rId74"/>
                    <a:stretch>
                      <a:fillRect/>
                    </a:stretch>
                  </pic:blipFill>
                  <pic:spPr>
                    <a:xfrm>
                      <a:off x="0" y="0"/>
                      <a:ext cx="862330"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Pr>
          <w:noProof/>
        </w:rPr>
        <w:pict>
          <v:group id="_x0000_s29404" style="position:absolute;margin-left:324pt;margin-top:76pt;width:252pt;height:161pt;z-index:252080208;mso-position-horizontal-relative:page;mso-position-vertical-relative:page" coordsize="20000,20000" wrapcoords="0 0 21600 0 21600 21600 0 21600 0 0" mv:complextextbox="1">
            <o:lock v:ext="edit" ungrouping="t"/>
            <v:shape id="_x0000_s29405" type="#_x0000_t202" style="position:absolute;width:20000;height:20000;mso-wrap-edited:f;mso-position-horizontal-relative:page;mso-position-vertical-relative:page" wrapcoords="0 0 21600 0 21600 21600 0 21600 0 0" o:regroupid="212" mv:complextextbox="1" filled="f" stroked="f">
              <v:fill o:detectmouseclick="t"/>
              <v:textbox style="mso-next-textbox:#_x0000_s28691" inset=",7.2pt,,7.2pt"/>
            </v:shape>
            <v:shape id="_x0000_s29406" type="#_x0000_t202" style="position:absolute;left:571;top:894;width:13004;height:1504" filled="f" stroked="f">
              <v:textbox style="mso-next-textbox:#_x0000_s29407" inset="0,0,0,0">
                <w:txbxContent>
                  <w:p w:rsidR="00182826" w:rsidRDefault="000A4450" w:rsidP="00A44FF0">
                    <w:pPr>
                      <w:spacing w:after="0"/>
                      <w:ind w:firstLine="216"/>
                    </w:pPr>
                    <w:r w:rsidRPr="001126B0">
                      <w:rPr>
                        <w:rFonts w:cs="Cambria"/>
                        <w:sz w:val="20"/>
                      </w:rPr>
                      <w:t>I retired in 2007 from the Modesto Irrigation District after 35 years.  I have been married for 37 years to Connie Burtis Williams (class of 1972).  We have 2 daughters and 1 grandson.  I</w:t>
                    </w:r>
                    <w:r w:rsidRPr="001126B0">
                      <w:rPr>
                        <w:rFonts w:cs="Cambria"/>
                        <w:sz w:val="20"/>
                      </w:rPr>
                      <w:t xml:space="preserve"> get lots of "help" from my grandson on projects around the house.  We do daycare for him while his parents work.  I raise English parakeets and travel the state showing them.  I have been a fan of college football forever and especially enjoy the Fighting</w:t>
                    </w:r>
                    <w:r w:rsidRPr="001126B0">
                      <w:rPr>
                        <w:rFonts w:cs="Cambria"/>
                        <w:sz w:val="20"/>
                      </w:rPr>
                      <w:t xml:space="preserve"> Irish of Norte Dame.</w:t>
                    </w:r>
                  </w:p>
                </w:txbxContent>
              </v:textbox>
            </v:shape>
            <v:shape id="_x0000_s29407" type="#_x0000_t202" style="position:absolute;left:571;top:2391;width:13004;height:1503" filled="f" stroked="f">
              <v:textbox style="mso-next-textbox:#_x0000_s29408" inset="0,0,0,0">
                <w:txbxContent/>
              </v:textbox>
            </v:shape>
            <v:shape id="_x0000_s29408" type="#_x0000_t202" style="position:absolute;left:571;top:3888;width:13004;height:1503" filled="f" stroked="f">
              <v:textbox style="mso-next-textbox:#_x0000_s29409" inset="0,0,0,0">
                <w:txbxContent/>
              </v:textbox>
            </v:shape>
            <v:shape id="_x0000_s29409" type="#_x0000_t202" style="position:absolute;left:571;top:5385;width:13004;height:1503" filled="f" stroked="f">
              <v:textbox style="mso-next-textbox:#_x0000_s29410" inset="0,0,0,0">
                <w:txbxContent/>
              </v:textbox>
            </v:shape>
            <v:shape id="_x0000_s29410" type="#_x0000_t202" style="position:absolute;left:571;top:6882;width:13004;height:1509" filled="f" stroked="f">
              <v:textbox style="mso-next-textbox:#_x0000_s29411" inset="0,0,0,0">
                <w:txbxContent/>
              </v:textbox>
            </v:shape>
            <v:shape id="_x0000_s29411" type="#_x0000_t202" style="position:absolute;left:571;top:8385;width:13004;height:1503" filled="f" stroked="f">
              <v:textbox style="mso-next-textbox:#_x0000_s29412" inset="0,0,0,0">
                <w:txbxContent/>
              </v:textbox>
            </v:shape>
            <v:shape id="_x0000_s29412" type="#_x0000_t202" style="position:absolute;left:571;top:9882;width:13004;height:1503" filled="f" stroked="f">
              <v:textbox style="mso-next-textbox:#_x0000_s29413" inset="0,0,0,0">
                <w:txbxContent/>
              </v:textbox>
            </v:shape>
            <v:shape id="_x0000_s29413" type="#_x0000_t202" style="position:absolute;left:571;top:11379;width:13004;height:1503" filled="f" stroked="f">
              <v:textbox style="mso-next-textbox:#_x0000_s29414" inset="0,0,0,0">
                <w:txbxContent/>
              </v:textbox>
            </v:shape>
            <v:shape id="_x0000_s29414" type="#_x0000_t202" style="position:absolute;left:571;top:12876;width:18854;height:5994" filled="f" stroked="f">
              <v:textbox style="mso-next-textbox:#_x0000_s29414" inset="0,0,0,0">
                <w:txbxContent/>
              </v:textbox>
            </v:shape>
            <w10:wrap type="tight" anchorx="page" anchory="page"/>
          </v:group>
        </w:pict>
      </w:r>
      <w:r>
        <w:rPr>
          <w:noProof/>
        </w:rPr>
        <w:pict>
          <v:shape id="_x0000_s24646" type="#_x0000_t202" style="position:absolute;margin-left:324pt;margin-top:63.4pt;width:252pt;height:16.6pt;z-index:252078160;mso-wrap-edited:f;mso-position-horizontal-relative:page;mso-position-vertical-relative:page" wrapcoords="0 0 21600 0 21600 21600 0 21600 0 0" filled="f" stroked="f">
            <v:fill o:detectmouseclick="t"/>
            <v:textbox style="mso-next-textbox:#_x0000_s24646" inset="0,0,0,0">
              <w:txbxContent>
                <w:p w:rsidR="00182826" w:rsidRPr="00FF4F9F" w:rsidRDefault="000A4450" w:rsidP="00A44FF0">
                  <w:pPr>
                    <w:pStyle w:val="Heading2"/>
                    <w:jc w:val="left"/>
                    <w:rPr>
                      <w:color w:val="auto"/>
                      <w:sz w:val="28"/>
                    </w:rPr>
                  </w:pPr>
                  <w:r>
                    <w:rPr>
                      <w:color w:val="auto"/>
                      <w:sz w:val="28"/>
                    </w:rPr>
                    <w:t>Kenny Williams</w:t>
                  </w:r>
                </w:p>
              </w:txbxContent>
            </v:textbox>
            <w10:wrap type="tight" anchorx="page" anchory="page"/>
          </v:shape>
        </w:pict>
      </w:r>
      <w:r>
        <w:rPr>
          <w:noProof/>
        </w:rPr>
        <w:pict>
          <v:group id="_x0000_s29392" style="position:absolute;margin-left:35.5pt;margin-top:470.7pt;width:252pt;height:150.3pt;z-index:252074064;mso-position-horizontal-relative:page;mso-position-vertical-relative:page" coordsize="20000,20000" wrapcoords="0 0 21600 0 21600 21600 0 21600 0 0" mv:complextextbox="1">
            <o:lock v:ext="edit" ungrouping="t"/>
            <v:shape id="_x0000_s29393" type="#_x0000_t202" style="position:absolute;width:20000;height:20000;mso-wrap-edited:f;mso-position-horizontal-relative:page;mso-position-vertical-relative:page" wrapcoords="0 0 21600 0 21600 21600 0 21600 0 0" o:regroupid="211" mv:complextextbox="1" filled="f" stroked="f">
              <v:fill o:detectmouseclick="t"/>
              <v:textbox style="mso-next-textbox:#_x0000_s28679" inset=",7.2pt,,7.2pt"/>
            </v:shape>
            <v:shape id="_x0000_s29394" type="#_x0000_t202" style="position:absolute;left:571;top:958;width:13203;height:1610" filled="f" stroked="f">
              <v:textbox style="mso-next-textbox:#_x0000_s29395" inset="0,0,0,0">
                <w:txbxContent>
                  <w:p w:rsidR="00182826" w:rsidRDefault="000A4450" w:rsidP="00A44FF0">
                    <w:pPr>
                      <w:widowControl w:val="0"/>
                      <w:autoSpaceDE w:val="0"/>
                      <w:autoSpaceDN w:val="0"/>
                      <w:adjustRightInd w:val="0"/>
                      <w:spacing w:after="0"/>
                      <w:ind w:firstLine="216"/>
                      <w:rPr>
                        <w:rFonts w:cs="Cambria"/>
                        <w:sz w:val="20"/>
                      </w:rPr>
                    </w:pPr>
                    <w:r w:rsidRPr="001126B0">
                      <w:rPr>
                        <w:rFonts w:cs="Cambria"/>
                        <w:sz w:val="20"/>
                      </w:rPr>
                      <w:t>I am</w:t>
                    </w:r>
                    <w:r>
                      <w:rPr>
                        <w:rFonts w:cs="Cambria"/>
                        <w:sz w:val="20"/>
                      </w:rPr>
                      <w:t xml:space="preserve"> not married, but have two X-wive</w:t>
                    </w:r>
                    <w:r w:rsidRPr="001126B0">
                      <w:rPr>
                        <w:rFonts w:cs="Cambria"/>
                        <w:sz w:val="20"/>
                      </w:rPr>
                      <w:t>s. I have five children and three grandchildren.</w:t>
                    </w:r>
                  </w:p>
                  <w:p w:rsidR="00182826" w:rsidRDefault="000A4450" w:rsidP="00A44FF0">
                    <w:pPr>
                      <w:widowControl w:val="0"/>
                      <w:autoSpaceDE w:val="0"/>
                      <w:autoSpaceDN w:val="0"/>
                      <w:adjustRightInd w:val="0"/>
                      <w:spacing w:after="0"/>
                      <w:ind w:firstLine="216"/>
                      <w:rPr>
                        <w:rFonts w:cs="Cambria"/>
                        <w:sz w:val="20"/>
                      </w:rPr>
                    </w:pPr>
                    <w:r>
                      <w:rPr>
                        <w:rFonts w:cs="Cambria"/>
                        <w:sz w:val="20"/>
                      </w:rPr>
                      <w:t>I was a l</w:t>
                    </w:r>
                    <w:r w:rsidRPr="001126B0">
                      <w:rPr>
                        <w:rFonts w:cs="Cambria"/>
                        <w:sz w:val="20"/>
                      </w:rPr>
                      <w:t>aser service tech. I worked on small lasers t</w:t>
                    </w:r>
                    <w:r>
                      <w:rPr>
                        <w:rFonts w:cs="Cambria"/>
                        <w:sz w:val="20"/>
                      </w:rPr>
                      <w:t>o 2.5kw. I went all over the USA fixing l</w:t>
                    </w:r>
                    <w:r w:rsidRPr="001126B0">
                      <w:rPr>
                        <w:rFonts w:cs="Cambria"/>
                        <w:sz w:val="20"/>
                      </w:rPr>
                      <w:t>asers.</w:t>
                    </w:r>
                    <w:r>
                      <w:rPr>
                        <w:rFonts w:cs="Cambria"/>
                        <w:sz w:val="20"/>
                      </w:rPr>
                      <w:t xml:space="preserve"> </w:t>
                    </w:r>
                    <w:r w:rsidRPr="001126B0">
                      <w:rPr>
                        <w:rFonts w:cs="Cambria"/>
                        <w:sz w:val="20"/>
                      </w:rPr>
                      <w:t xml:space="preserve">I did that for about 27 years. I started getting real bad head problems and had to give laser up for good. </w:t>
                    </w:r>
                  </w:p>
                  <w:p w:rsidR="00182826" w:rsidRDefault="000A4450" w:rsidP="00A44FF0">
                    <w:pPr>
                      <w:spacing w:after="0"/>
                      <w:ind w:firstLine="216"/>
                    </w:pPr>
                    <w:r w:rsidRPr="001126B0">
                      <w:rPr>
                        <w:rFonts w:cs="Cambria"/>
                        <w:sz w:val="20"/>
                      </w:rPr>
                      <w:t>I am now getting a VA pension and not doing much any more</w:t>
                    </w:r>
                  </w:p>
                </w:txbxContent>
              </v:textbox>
            </v:shape>
            <v:shape id="_x0000_s29395" type="#_x0000_t202" style="position:absolute;left:571;top:2562;width:13203;height:1610" filled="f" stroked="f">
              <v:textbox style="mso-next-textbox:#_x0000_s29396" inset="0,0,0,0">
                <w:txbxContent/>
              </v:textbox>
            </v:shape>
            <v:shape id="_x0000_s29396" type="#_x0000_t202" style="position:absolute;left:571;top:4165;width:13203;height:1610" filled="f" stroked="f">
              <v:textbox style="mso-next-textbox:#_x0000_s29397" inset="0,0,0,0">
                <w:txbxContent/>
              </v:textbox>
            </v:shape>
            <v:shape id="_x0000_s29397" type="#_x0000_t202" style="position:absolute;left:571;top:5768;width:13203;height:1611" filled="f" stroked="f">
              <v:textbox style="mso-next-textbox:#_x0000_s29398" inset="0,0,0,0">
                <w:txbxContent/>
              </v:textbox>
            </v:shape>
            <v:shape id="_x0000_s29398" type="#_x0000_t202" style="position:absolute;left:571;top:7372;width:13203;height:1617" filled="f" stroked="f">
              <v:textbox style="mso-next-textbox:#_x0000_s29399" inset="0,0,0,0">
                <w:txbxContent/>
              </v:textbox>
            </v:shape>
            <v:shape id="_x0000_s29399" type="#_x0000_t202" style="position:absolute;left:571;top:8982;width:13203;height:1610" filled="f" stroked="f">
              <v:textbox style="mso-next-textbox:#_x0000_s29400" inset="0,0,0,0">
                <w:txbxContent/>
              </v:textbox>
            </v:shape>
            <v:shape id="_x0000_s29400" type="#_x0000_t202" style="position:absolute;left:571;top:10585;width:13203;height:1611" filled="f" stroked="f">
              <v:textbox style="mso-next-textbox:#_x0000_s29401" inset="0,0,0,0">
                <w:txbxContent/>
              </v:textbox>
            </v:shape>
            <v:shape id="_x0000_s29401" type="#_x0000_t202" style="position:absolute;left:571;top:12189;width:13203;height:1610" filled="f" stroked="f">
              <v:textbox style="mso-next-textbox:#_x0000_s29402" inset="0,0,0,0">
                <w:txbxContent/>
              </v:textbox>
            </v:shape>
            <v:shape id="_x0000_s29402" type="#_x0000_t202" style="position:absolute;left:571;top:13792;width:18854;height:1611" filled="f" stroked="f">
              <v:textbox style="mso-next-textbox:#_x0000_s29403" inset="0,0,0,0">
                <w:txbxContent/>
              </v:textbox>
            </v:shape>
            <v:shape id="_x0000_s29403" type="#_x0000_t202" style="position:absolute;left:571;top:15396;width:18854;height:3213" filled="f" stroked="f">
              <v:textbox style="mso-next-textbox:#_x0000_s29403" inset="0,0,0,0">
                <w:txbxContent/>
              </v:textbox>
            </v:shape>
            <w10:wrap type="tight" anchorx="page" anchory="page"/>
          </v:group>
        </w:pict>
      </w:r>
      <w:r>
        <w:rPr>
          <w:noProof/>
        </w:rPr>
        <w:drawing>
          <wp:anchor distT="0" distB="0" distL="114300" distR="114300" simplePos="0" relativeHeight="252076112" behindDoc="0" locked="0" layoutInCell="1" allowOverlap="1">
            <wp:simplePos x="0" y="0"/>
            <wp:positionH relativeFrom="page">
              <wp:posOffset>2819400</wp:posOffset>
            </wp:positionH>
            <wp:positionV relativeFrom="page">
              <wp:posOffset>6096000</wp:posOffset>
            </wp:positionV>
            <wp:extent cx="838200" cy="1143000"/>
            <wp:effectExtent l="50800" t="25400" r="25400" b="0"/>
            <wp:wrapTight wrapText="bothSides">
              <wp:wrapPolygon edited="0">
                <wp:start x="-1309" y="-480"/>
                <wp:lineTo x="-1309" y="21600"/>
                <wp:lineTo x="22255" y="21600"/>
                <wp:lineTo x="22255" y="-480"/>
                <wp:lineTo x="-1309" y="-480"/>
              </wp:wrapPolygon>
            </wp:wrapTight>
            <wp:docPr id="1492" name="P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ce westfall.jpg"/>
                    <pic:cNvPicPr/>
                  </pic:nvPicPr>
                  <pic:blipFill>
                    <a:blip r:embed="rId75"/>
                    <a:stretch>
                      <a:fillRect/>
                    </a:stretch>
                  </pic:blipFill>
                  <pic:spPr>
                    <a:xfrm>
                      <a:off x="0" y="0"/>
                      <a:ext cx="838200"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Pr>
          <w:noProof/>
        </w:rPr>
        <w:pict>
          <v:shape id="_x0000_s24643" type="#_x0000_t202" style="position:absolute;margin-left:36pt;margin-top:458.4pt;width:252pt;height:16.6pt;z-index:252072016;mso-wrap-edited:f;mso-position-horizontal-relative:page;mso-position-vertical-relative:page" wrapcoords="0 0 21600 0 21600 21600 0 21600 0 0" filled="f" stroked="f">
            <v:fill o:detectmouseclick="t"/>
            <v:textbox style="mso-next-textbox:#_x0000_s24643" inset="0,0,0,0">
              <w:txbxContent>
                <w:p w:rsidR="00182826" w:rsidRPr="00FF4F9F" w:rsidRDefault="000A4450" w:rsidP="00A44FF0">
                  <w:pPr>
                    <w:pStyle w:val="Heading2"/>
                    <w:jc w:val="left"/>
                    <w:rPr>
                      <w:color w:val="auto"/>
                      <w:sz w:val="28"/>
                    </w:rPr>
                  </w:pPr>
                  <w:r>
                    <w:rPr>
                      <w:color w:val="auto"/>
                      <w:sz w:val="28"/>
                    </w:rPr>
                    <w:t>Bruce Westfall</w:t>
                  </w:r>
                </w:p>
              </w:txbxContent>
            </v:textbox>
            <w10:wrap type="tight" anchorx="page" anchory="page"/>
          </v:shape>
        </w:pict>
      </w:r>
      <w:r>
        <w:rPr>
          <w:noProof/>
        </w:rPr>
        <w:pict>
          <v:line id="_x0000_s24642" style="position:absolute;z-index:252070992;mso-wrap-edited:f;mso-position-horizontal-relative:page;mso-position-vertical-relative:page" from="76.25pt,448pt" to="249.25pt,448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drawing>
          <wp:anchor distT="0" distB="0" distL="114300" distR="114300" simplePos="0" relativeHeight="252069968" behindDoc="0" locked="0" layoutInCell="1" allowOverlap="1">
            <wp:simplePos x="0" y="0"/>
            <wp:positionH relativeFrom="page">
              <wp:posOffset>2821940</wp:posOffset>
            </wp:positionH>
            <wp:positionV relativeFrom="page">
              <wp:posOffset>1079500</wp:posOffset>
            </wp:positionV>
            <wp:extent cx="835025" cy="1143000"/>
            <wp:effectExtent l="50800" t="25400" r="28575" b="0"/>
            <wp:wrapTight wrapText="bothSides">
              <wp:wrapPolygon edited="0">
                <wp:start x="-1314" y="-480"/>
                <wp:lineTo x="-1314" y="21600"/>
                <wp:lineTo x="22339" y="21600"/>
                <wp:lineTo x="22339" y="-480"/>
                <wp:lineTo x="-1314" y="-480"/>
              </wp:wrapPolygon>
            </wp:wrapTight>
            <wp:docPr id="1490" name="Picture 1489" descr="billie v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ie vires.jpg"/>
                    <pic:cNvPicPr/>
                  </pic:nvPicPr>
                  <pic:blipFill>
                    <a:blip r:embed="rId76"/>
                    <a:stretch>
                      <a:fillRect/>
                    </a:stretch>
                  </pic:blipFill>
                  <pic:spPr>
                    <a:xfrm>
                      <a:off x="0" y="0"/>
                      <a:ext cx="835025"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sidRPr="00724CC3">
        <w:rPr>
          <w:rFonts w:ascii="Book Antiqua" w:hAnsi="Book Antiqua" w:cs="Cambria"/>
          <w:noProof/>
        </w:rPr>
        <w:pict>
          <v:shape id="_x0000_s24640" type="#_x0000_t202" style="position:absolute;margin-left:36pt;margin-top:63.4pt;width:252pt;height:16.6pt;z-index:252065872;mso-wrap-edited:f;mso-position-horizontal-relative:page;mso-position-vertical-relative:page" wrapcoords="0 0 21600 0 21600 21600 0 21600 0 0" filled="f" stroked="f">
            <v:fill o:detectmouseclick="t"/>
            <v:textbox style="mso-next-textbox:#_x0000_s24640" inset="0,0,0,0">
              <w:txbxContent>
                <w:p w:rsidR="00182826" w:rsidRPr="00FF4F9F" w:rsidRDefault="000A4450" w:rsidP="00A44FF0">
                  <w:pPr>
                    <w:pStyle w:val="Heading2"/>
                    <w:jc w:val="left"/>
                    <w:rPr>
                      <w:color w:val="auto"/>
                      <w:sz w:val="28"/>
                    </w:rPr>
                  </w:pPr>
                  <w:r>
                    <w:rPr>
                      <w:color w:val="auto"/>
                      <w:sz w:val="28"/>
                    </w:rPr>
                    <w:t>Billie Vires Boyd</w:t>
                  </w:r>
                </w:p>
              </w:txbxContent>
            </v:textbox>
            <w10:wrap type="tight" anchorx="page" anchory="page"/>
          </v:shape>
        </w:pict>
      </w:r>
      <w:r>
        <w:rPr>
          <w:rFonts w:ascii="Book Antiqua" w:hAnsi="Book Antiqua" w:cs="Cambria"/>
        </w:rPr>
        <w:br w:type="page"/>
      </w:r>
      <w:r>
        <w:rPr>
          <w:noProof/>
        </w:rPr>
        <w:pict>
          <v:group id="_x0000_s29435" style="position:absolute;margin-left:35.6pt;margin-top:289.5pt;width:252pt;height:447pt;z-index:252107856;mso-position-horizontal-relative:page;mso-position-vertical-relative:page" coordsize="20000,20000" wrapcoords="0 0 21600 0 21600 21600 0 21600 0 0" mv:complextextbox="1">
            <o:lock v:ext="edit" ungrouping="t"/>
            <v:shape id="_x0000_s29436" type="#_x0000_t202" style="position:absolute;width:20000;height:20000;mso-wrap-edited:f;mso-position-horizontal-relative:page;mso-position-vertical-relative:page" wrapcoords="0 0 21600 0 21600 21600 0 21600 0 0" o:regroupid="215" mv:complextextbox="1" filled="f" stroked="f">
              <v:fill o:detectmouseclick="t"/>
              <v:textbox style="mso-next-textbox:#_x0000_s27928" inset=",7.2pt,,7.2pt"/>
            </v:shape>
            <v:shape id="_x0000_s29437" type="#_x0000_t202" style="position:absolute;left:571;top:322;width:13385;height:542" filled="f" stroked="f">
              <v:textbox style="mso-next-textbox:#_x0000_s29438" inset="0,0,0,0">
                <w:txbxContent>
                  <w:p w:rsidR="00182826" w:rsidRDefault="000A4450" w:rsidP="00A44FF0">
                    <w:pPr>
                      <w:spacing w:after="0"/>
                      <w:ind w:firstLine="216"/>
                      <w:rPr>
                        <w:rFonts w:cs="Cambria"/>
                        <w:sz w:val="20"/>
                      </w:rPr>
                    </w:pPr>
                    <w:r>
                      <w:rPr>
                        <w:rFonts w:cs="Cambria"/>
                        <w:sz w:val="20"/>
                      </w:rPr>
                      <w:t xml:space="preserve">After high school I worked for several companies, including Bordens </w:t>
                    </w:r>
                    <w:r>
                      <w:rPr>
                        <w:rFonts w:cs="Cambria"/>
                        <w:sz w:val="20"/>
                      </w:rPr>
                      <w:t>and Moore Business Forms</w:t>
                    </w:r>
                    <w:r w:rsidRPr="00A44FF0">
                      <w:rPr>
                        <w:rFonts w:cs="Cambria"/>
                        <w:sz w:val="20"/>
                      </w:rPr>
                      <w:t>.</w:t>
                    </w:r>
                    <w:r>
                      <w:rPr>
                        <w:rFonts w:cs="Cambria"/>
                        <w:sz w:val="20"/>
                      </w:rPr>
                      <w:t xml:space="preserve"> I eventually went to work for Racor Industries and worked my way up through manufacturing and quality control before moving into sales. I left Racor to work for Donaldson Corporation for a while, but returned to Racor and it’s par</w:t>
                    </w:r>
                    <w:r>
                      <w:rPr>
                        <w:rFonts w:cs="Cambria"/>
                        <w:sz w:val="20"/>
                      </w:rPr>
                      <w:t>ent company, Parker Hanni</w:t>
                    </w:r>
                    <w:r>
                      <w:rPr>
                        <w:rFonts w:cs="Cambria"/>
                        <w:sz w:val="20"/>
                      </w:rPr>
                      <w:t>fin where I remained until a few years ago when I began working for another Parker subsidiary, Village Marine. Until I went to work for Village Marine, I had been based out of Modesto, but moved to Honolulu, HI to work for VM. When</w:t>
                    </w:r>
                    <w:r>
                      <w:rPr>
                        <w:rFonts w:cs="Cambria"/>
                        <w:sz w:val="20"/>
                      </w:rPr>
                      <w:t xml:space="preserve"> that facility closed, I transferred to operations in Thailand and currently live in Bangkok.</w:t>
                    </w:r>
                  </w:p>
                  <w:p w:rsidR="00182826" w:rsidRDefault="000A4450" w:rsidP="00A44FF0">
                    <w:pPr>
                      <w:spacing w:after="0"/>
                      <w:ind w:firstLine="216"/>
                      <w:rPr>
                        <w:rFonts w:cs="Cambria"/>
                        <w:sz w:val="20"/>
                      </w:rPr>
                    </w:pPr>
                    <w:r>
                      <w:rPr>
                        <w:rFonts w:cs="Cambria"/>
                        <w:sz w:val="20"/>
                      </w:rPr>
                      <w:t>Over the years I have worked extensively overseas, primarily in Austral-Asia, including Australia, New Zealand, Japan, Korea, China, Thailand, and India.</w:t>
                    </w:r>
                  </w:p>
                  <w:p w:rsidR="00182826" w:rsidRDefault="000A4450" w:rsidP="00A44FF0">
                    <w:pPr>
                      <w:spacing w:after="0"/>
                      <w:ind w:firstLine="216"/>
                      <w:rPr>
                        <w:rFonts w:cs="Cambria"/>
                        <w:sz w:val="20"/>
                      </w:rPr>
                    </w:pPr>
                    <w:r>
                      <w:rPr>
                        <w:rFonts w:cs="Cambria"/>
                        <w:sz w:val="20"/>
                      </w:rPr>
                      <w:t>When not working I have kept up my love of music by playing in bands, including Snowblind in the 70s and 80s and The Fat Man Blues Band with my friends and classmates Gary Gervase and Mike Hewitt beginning in 1995. It wasn’t until I moved to Hawaii that Fa</w:t>
                    </w:r>
                    <w:r>
                      <w:rPr>
                        <w:rFonts w:cs="Cambria"/>
                        <w:sz w:val="20"/>
                      </w:rPr>
                      <w:t>t Man stopped playing regularly. We still get together when I am in town and try to play the occasional gig.</w:t>
                    </w:r>
                  </w:p>
                  <w:p w:rsidR="00182826" w:rsidRDefault="000A4450" w:rsidP="00A44FF0">
                    <w:pPr>
                      <w:spacing w:after="0"/>
                      <w:ind w:firstLine="216"/>
                      <w:rPr>
                        <w:rFonts w:cs="Cambria"/>
                        <w:sz w:val="20"/>
                      </w:rPr>
                    </w:pPr>
                    <w:r>
                      <w:rPr>
                        <w:rFonts w:cs="Cambria"/>
                        <w:sz w:val="20"/>
                      </w:rPr>
                      <w:t>In addition to playing music, I operated a small sound reinforcement business for a few years with the help of Mike Hewitt. Together we provided th</w:t>
                    </w:r>
                    <w:r>
                      <w:rPr>
                        <w:rFonts w:cs="Cambria"/>
                        <w:sz w:val="20"/>
                      </w:rPr>
                      <w:t>e sound system for various concerts, festivals and special events, and worked with notable musicians and performers of all types.</w:t>
                    </w:r>
                  </w:p>
                  <w:p w:rsidR="00182826" w:rsidRDefault="000A4450" w:rsidP="00A44FF0">
                    <w:pPr>
                      <w:spacing w:after="0"/>
                      <w:ind w:firstLine="216"/>
                      <w:rPr>
                        <w:rFonts w:cs="Cambria"/>
                        <w:sz w:val="20"/>
                      </w:rPr>
                    </w:pPr>
                    <w:r>
                      <w:rPr>
                        <w:rFonts w:cs="Cambria"/>
                        <w:sz w:val="20"/>
                      </w:rPr>
                      <w:t>My other main hobby is fishing and have fished some very exotic locations as well as San Francisco Bay and the Sierra Nevada’s</w:t>
                    </w:r>
                    <w:r>
                      <w:rPr>
                        <w:rFonts w:cs="Cambria"/>
                        <w:sz w:val="20"/>
                      </w:rPr>
                      <w:t xml:space="preserve"> in our own backyard, including New Zealand, Central America, Alaska, Thailand, the Florida Keys, and Montana.</w:t>
                    </w:r>
                  </w:p>
                  <w:p w:rsidR="00182826" w:rsidRPr="00A44FF0" w:rsidRDefault="000A4450" w:rsidP="00A44FF0">
                    <w:pPr>
                      <w:spacing w:after="0"/>
                      <w:ind w:firstLine="216"/>
                      <w:rPr>
                        <w:sz w:val="20"/>
                      </w:rPr>
                    </w:pPr>
                    <w:r>
                      <w:rPr>
                        <w:rFonts w:cs="Cambria"/>
                        <w:sz w:val="20"/>
                      </w:rPr>
                      <w:t xml:space="preserve">I’m sorry that I am unable to attend the reunion, but my work schedule keeps me very busy. I hope everyone has a good time and I look forward to </w:t>
                    </w:r>
                    <w:r>
                      <w:rPr>
                        <w:rFonts w:cs="Cambria"/>
                        <w:sz w:val="20"/>
                      </w:rPr>
                      <w:t>trying to make the 45</w:t>
                    </w:r>
                    <w:r w:rsidRPr="003761CF">
                      <w:rPr>
                        <w:rFonts w:cs="Cambria"/>
                        <w:sz w:val="20"/>
                      </w:rPr>
                      <w:t>th</w:t>
                    </w:r>
                    <w:r>
                      <w:rPr>
                        <w:rFonts w:cs="Cambria"/>
                        <w:sz w:val="20"/>
                      </w:rPr>
                      <w:t xml:space="preserve"> Reunion!</w:t>
                    </w:r>
                  </w:p>
                </w:txbxContent>
              </v:textbox>
            </v:shape>
            <v:shape id="_x0000_s29438" type="#_x0000_t202" style="position:absolute;left:571;top:861;width:13385;height:542" filled="f" stroked="f">
              <v:textbox style="mso-next-textbox:#_x0000_s29439" inset="0,0,0,0">
                <w:txbxContent/>
              </v:textbox>
            </v:shape>
            <v:shape id="_x0000_s29439" type="#_x0000_t202" style="position:absolute;left:571;top:1400;width:13385;height:542" filled="f" stroked="f">
              <v:textbox style="mso-next-textbox:#_x0000_s29440" inset="0,0,0,0">
                <w:txbxContent/>
              </v:textbox>
            </v:shape>
            <v:shape id="_x0000_s29440" type="#_x0000_t202" style="position:absolute;left:571;top:1940;width:13385;height:541" filled="f" stroked="f">
              <v:textbox style="mso-next-textbox:#_x0000_s29441" inset="0,0,0,0">
                <w:txbxContent/>
              </v:textbox>
            </v:shape>
            <v:shape id="_x0000_s29441" type="#_x0000_t202" style="position:absolute;left:571;top:2479;width:13385;height:543" filled="f" stroked="f">
              <v:textbox style="mso-next-textbox:#_x0000_s29442" inset="0,0,0,0">
                <w:txbxContent/>
              </v:textbox>
            </v:shape>
            <v:shape id="_x0000_s29442" type="#_x0000_t202" style="position:absolute;left:571;top:3020;width:13385;height:542" filled="f" stroked="f">
              <v:textbox style="mso-next-textbox:#_x0000_s29443" inset="0,0,0,0">
                <w:txbxContent/>
              </v:textbox>
            </v:shape>
            <v:shape id="_x0000_s29443" type="#_x0000_t202" style="position:absolute;left:571;top:3559;width:13385;height:542" filled="f" stroked="f">
              <v:textbox style="mso-next-textbox:#_x0000_s29444" inset="0,0,0,0">
                <w:txbxContent/>
              </v:textbox>
            </v:shape>
            <v:shape id="_x0000_s29444" type="#_x0000_t202" style="position:absolute;left:571;top:4098;width:13385;height:542" filled="f" stroked="f">
              <v:textbox style="mso-next-textbox:#_x0000_s29445" inset="0,0,0,0">
                <w:txbxContent/>
              </v:textbox>
            </v:shape>
            <v:shape id="_x0000_s29445" type="#_x0000_t202" style="position:absolute;left:571;top:4638;width:18854;height:4856" filled="f" stroked="f">
              <v:textbox style="mso-next-textbox:#_x0000_s29446" inset="0,0,0,0">
                <w:txbxContent/>
              </v:textbox>
            </v:shape>
            <v:shape id="_x0000_s29446" type="#_x0000_t202" style="position:absolute;left:571;top:9492;width:18854;height:1620" filled="f" stroked="f">
              <v:textbox style="mso-next-textbox:#_x0000_s29447" inset="0,0,0,0">
                <w:txbxContent/>
              </v:textbox>
            </v:shape>
            <v:shape id="_x0000_s29447" type="#_x0000_t202" style="position:absolute;left:571;top:11110;width:18854;height:4317" filled="f" stroked="f">
              <v:textbox style="mso-next-textbox:#_x0000_s29448" inset="0,0,0,0">
                <w:txbxContent/>
              </v:textbox>
            </v:shape>
            <v:shape id="_x0000_s29448" type="#_x0000_t202" style="position:absolute;left:571;top:15425;width:18854;height:3239" filled="f" stroked="f">
              <v:textbox style="mso-next-textbox:#_x0000_s29449" inset="0,0,0,0">
                <w:txbxContent/>
              </v:textbox>
            </v:shape>
            <v:shape id="_x0000_s29449" type="#_x0000_t202" style="position:absolute;left:571;top:18662;width:18854;height:542" filled="f" stroked="f">
              <v:textbox style="mso-next-textbox:#_x0000_s27928" inset="0,0,0,0">
                <w:txbxContent/>
              </v:textbox>
            </v:shape>
            <w10:wrap type="tight" anchorx="page" anchory="page"/>
          </v:group>
        </w:pict>
      </w:r>
      <w:r>
        <w:rPr>
          <w:noProof/>
        </w:rPr>
        <w:pict>
          <v:shape id="_x0000_s27933" type="#_x0000_t202" style="position:absolute;margin-left:323pt;margin-top:434.5pt;width:252.5pt;height:42.5pt;z-index:252127312;mso-wrap-edited:f;mso-position-horizontal-relative:page;mso-position-vertical-relative:page" wrapcoords="0 0 21600 0 21600 21600 0 21600 0 0" mv:complextextbox="1" filled="f" stroked="f">
            <v:fill o:detectmouseclick="t"/>
            <v:textbox inset=",7.2pt,,7.2pt">
              <w:txbxContent>
                <w:p w:rsidR="004E375B" w:rsidRDefault="000A4450" w:rsidP="004E375B">
                  <w:pPr>
                    <w:spacing w:after="0"/>
                    <w:jc w:val="center"/>
                    <w:rPr>
                      <w:sz w:val="20"/>
                    </w:rPr>
                  </w:pPr>
                  <w:r w:rsidRPr="004E375B">
                    <w:rPr>
                      <w:sz w:val="20"/>
                    </w:rPr>
                    <w:t>This probably</w:t>
                  </w:r>
                  <w:r>
                    <w:rPr>
                      <w:sz w:val="20"/>
                    </w:rPr>
                    <w:t xml:space="preserve"> would not be allowed today. </w:t>
                  </w:r>
                </w:p>
                <w:p w:rsidR="004E375B" w:rsidRPr="004E375B" w:rsidRDefault="000A4450" w:rsidP="004E375B">
                  <w:pPr>
                    <w:spacing w:after="0"/>
                    <w:jc w:val="center"/>
                    <w:rPr>
                      <w:sz w:val="16"/>
                    </w:rPr>
                  </w:pPr>
                  <w:r>
                    <w:rPr>
                      <w:sz w:val="20"/>
                    </w:rPr>
                    <w:t>What else did we get away with?</w:t>
                  </w:r>
                </w:p>
              </w:txbxContent>
            </v:textbox>
            <w10:wrap type="tight" anchorx="page" anchory="page"/>
          </v:shape>
        </w:pict>
      </w:r>
      <w:r>
        <w:rPr>
          <w:noProof/>
        </w:rPr>
        <w:pict>
          <v:line id="_x0000_s27932" style="position:absolute;z-index:252129360;mso-wrap-edited:f;mso-position-horizontal-relative:page;mso-position-vertical-relative:page" from="364.5pt,487pt" to="537.5pt,487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drawing>
          <wp:anchor distT="0" distB="0" distL="114300" distR="114300" simplePos="0" relativeHeight="252124240" behindDoc="0" locked="0" layoutInCell="1" allowOverlap="1">
            <wp:simplePos x="0" y="0"/>
            <wp:positionH relativeFrom="page">
              <wp:posOffset>4114800</wp:posOffset>
            </wp:positionH>
            <wp:positionV relativeFrom="page">
              <wp:posOffset>3683000</wp:posOffset>
            </wp:positionV>
            <wp:extent cx="3200400" cy="1822450"/>
            <wp:effectExtent l="50800" t="25400" r="25400" b="6350"/>
            <wp:wrapTight wrapText="bothSides">
              <wp:wrapPolygon edited="0">
                <wp:start x="-343" y="-301"/>
                <wp:lineTo x="-343" y="21675"/>
                <wp:lineTo x="21771" y="21675"/>
                <wp:lineTo x="21771" y="-301"/>
                <wp:lineTo x="-343" y="-301"/>
              </wp:wrapPolygon>
            </wp:wrapTight>
            <wp:docPr id="4673" name="Picture 1497" descr="senionr fl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descr="senionr float.jpg"/>
                    <pic:cNvPicPr>
                      <a:picLocks noChangeAspect="1" noChangeArrowheads="1"/>
                    </pic:cNvPicPr>
                  </pic:nvPicPr>
                  <pic:blipFill>
                    <a:blip r:embed="rId77"/>
                    <a:srcRect/>
                    <a:stretch>
                      <a:fillRect/>
                    </a:stretch>
                  </pic:blipFill>
                  <pic:spPr bwMode="auto">
                    <a:xfrm>
                      <a:off x="0" y="0"/>
                      <a:ext cx="3200400" cy="1822450"/>
                    </a:xfrm>
                    <a:prstGeom prst="rect">
                      <a:avLst/>
                    </a:prstGeom>
                    <a:noFill/>
                    <a:ln w="12700" cap="flat" cmpd="sng">
                      <a:solidFill>
                        <a:srgbClr val="000000"/>
                      </a:solidFill>
                      <a:prstDash val="solid"/>
                      <a:round/>
                      <a:headEnd type="none" w="med" len="med"/>
                      <a:tailEnd type="none" w="med" len="med"/>
                    </a:ln>
                  </pic:spPr>
                </pic:pic>
              </a:graphicData>
            </a:graphic>
          </wp:anchor>
        </w:drawing>
      </w:r>
      <w:r>
        <w:rPr>
          <w:noProof/>
        </w:rPr>
        <w:drawing>
          <wp:anchor distT="0" distB="0" distL="114300" distR="114300" simplePos="0" relativeHeight="252126288" behindDoc="0" locked="0" layoutInCell="1" allowOverlap="1">
            <wp:simplePos x="0" y="0"/>
            <wp:positionH relativeFrom="page">
              <wp:posOffset>4127500</wp:posOffset>
            </wp:positionH>
            <wp:positionV relativeFrom="page">
              <wp:posOffset>6591300</wp:posOffset>
            </wp:positionV>
            <wp:extent cx="3200400" cy="2387600"/>
            <wp:effectExtent l="50800" t="25400" r="25400" b="0"/>
            <wp:wrapTight wrapText="bothSides">
              <wp:wrapPolygon edited="0">
                <wp:start x="-343" y="-230"/>
                <wp:lineTo x="-343" y="21600"/>
                <wp:lineTo x="21771" y="21600"/>
                <wp:lineTo x="21771" y="-230"/>
                <wp:lineTo x="-343" y="-230"/>
              </wp:wrapPolygon>
            </wp:wrapTight>
            <wp:docPr id="4661" name="Picture 1498" descr="newspa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descr="newspapers.jpg"/>
                    <pic:cNvPicPr>
                      <a:picLocks noChangeAspect="1" noChangeArrowheads="1"/>
                    </pic:cNvPicPr>
                  </pic:nvPicPr>
                  <pic:blipFill>
                    <a:blip r:embed="rId78"/>
                    <a:srcRect/>
                    <a:stretch>
                      <a:fillRect/>
                    </a:stretch>
                  </pic:blipFill>
                  <pic:spPr bwMode="auto">
                    <a:xfrm>
                      <a:off x="0" y="0"/>
                      <a:ext cx="3200400" cy="2387600"/>
                    </a:xfrm>
                    <a:prstGeom prst="rect">
                      <a:avLst/>
                    </a:prstGeom>
                    <a:noFill/>
                    <a:ln w="12700" cap="flat" cmpd="sng">
                      <a:solidFill>
                        <a:srgbClr val="000000"/>
                      </a:solidFill>
                      <a:prstDash val="solid"/>
                      <a:round/>
                      <a:headEnd type="none" w="med" len="med"/>
                      <a:tailEnd type="none" w="med" len="med"/>
                    </a:ln>
                  </pic:spPr>
                </pic:pic>
              </a:graphicData>
            </a:graphic>
          </wp:anchor>
        </w:drawing>
      </w:r>
      <w:r>
        <w:rPr>
          <w:noProof/>
        </w:rPr>
        <w:pict>
          <v:shape id="_x0000_s27931" type="#_x0000_t202" style="position:absolute;margin-left:323pt;margin-top:709.9pt;width:252.5pt;height:30pt;z-index:252128336;mso-wrap-edited:f;mso-position-horizontal-relative:page;mso-position-vertical-relative:page" wrapcoords="0 0 21600 0 21600 21600 0 21600 0 0" mv:complextextbox="1" filled="f" stroked="f">
            <v:fill o:detectmouseclick="t"/>
            <v:textbox inset=",7.2pt,,7.2pt">
              <w:txbxContent>
                <w:p w:rsidR="004E375B" w:rsidRPr="004E375B" w:rsidRDefault="000A4450" w:rsidP="004E375B">
                  <w:pPr>
                    <w:spacing w:after="0"/>
                    <w:jc w:val="center"/>
                    <w:rPr>
                      <w:sz w:val="16"/>
                    </w:rPr>
                  </w:pPr>
                  <w:r>
                    <w:rPr>
                      <w:sz w:val="20"/>
                    </w:rPr>
                    <w:t>Earning our way to Disneyland, one bundle at a time!</w:t>
                  </w:r>
                </w:p>
              </w:txbxContent>
            </v:textbox>
            <w10:wrap type="tight" anchorx="page" anchory="page"/>
          </v:shape>
        </w:pict>
      </w:r>
      <w:r>
        <w:rPr>
          <w:noProof/>
        </w:rPr>
        <w:pict>
          <v:shape id="_x0000_s27930" type="#_x0000_t202" style="position:absolute;margin-left:35pt;margin-top:722.8pt;width:252pt;height:23.2pt;z-index:252114000;mso-wrap-edited:f;mso-position-horizontal-relative:page;mso-position-vertical-relative:page" wrapcoords="0 0 21600 0 21600 21600 0 21600 0 0" filled="f" stroked="f">
            <v:fill o:detectmouseclick="t"/>
            <v:textbox style="mso-next-textbox:#_x0000_s27930" inset=",0,,7.2pt">
              <w:txbxContent>
                <w:p w:rsidR="00182826" w:rsidRPr="00960FB3" w:rsidRDefault="000A4450" w:rsidP="009C228A">
                  <w:pPr>
                    <w:spacing w:after="0"/>
                    <w:rPr>
                      <w:sz w:val="22"/>
                    </w:rPr>
                  </w:pPr>
                  <w:r w:rsidRPr="00960FB3">
                    <w:rPr>
                      <w:sz w:val="22"/>
                    </w:rPr>
                    <w:t xml:space="preserve">(Continued </w:t>
                  </w:r>
                  <w:r>
                    <w:rPr>
                      <w:sz w:val="22"/>
                    </w:rPr>
                    <w:t>on next column</w:t>
                  </w:r>
                  <w:r w:rsidRPr="00960FB3">
                    <w:rPr>
                      <w:sz w:val="22"/>
                    </w:rPr>
                    <w:t xml:space="preserve"> …)</w:t>
                  </w:r>
                </w:p>
              </w:txbxContent>
            </v:textbox>
            <w10:wrap type="tight" anchorx="page" anchory="page"/>
          </v:shape>
        </w:pict>
      </w:r>
      <w:r>
        <w:rPr>
          <w:noProof/>
        </w:rPr>
        <w:pict>
          <v:line id="_x0000_s27929" style="position:absolute;z-index:252112976;mso-wrap-edited:f;mso-position-horizontal-relative:page;mso-position-vertical-relative:page" from="363.5pt,263pt" to="536.5pt,263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shape id="_x0000_s27928" type="#_x0000_t202" style="position:absolute;margin-left:324pt;margin-top:127pt;width:252pt;height:117pt;z-index:252108880;mso-wrap-edited:f;mso-position-horizontal-relative:page;mso-position-vertical-relative:page" wrapcoords="0 0 21600 0 21600 21600 0 21600 0 0" mv:complextextbox="1" filled="f" stroked="f">
            <v:fill o:detectmouseclick="t"/>
            <v:textbox style="mso-next-textbox:#_x0000_s27928" inset=",7.2pt,,7.2pt">
              <w:txbxContent/>
            </v:textbox>
            <w10:wrap type="tight" anchorx="page" anchory="page"/>
          </v:shape>
        </w:pict>
      </w:r>
      <w:r>
        <w:rPr>
          <w:noProof/>
        </w:rPr>
        <w:drawing>
          <wp:anchor distT="0" distB="0" distL="114300" distR="114300" simplePos="0" relativeHeight="252111952" behindDoc="0" locked="0" layoutInCell="1" allowOverlap="1">
            <wp:simplePos x="0" y="0"/>
            <wp:positionH relativeFrom="page">
              <wp:posOffset>2850515</wp:posOffset>
            </wp:positionH>
            <wp:positionV relativeFrom="page">
              <wp:posOffset>3810000</wp:posOffset>
            </wp:positionV>
            <wp:extent cx="807085" cy="1143000"/>
            <wp:effectExtent l="50800" t="25400" r="31115" b="0"/>
            <wp:wrapTight wrapText="bothSides">
              <wp:wrapPolygon edited="0">
                <wp:start x="-1360" y="-480"/>
                <wp:lineTo x="-1360" y="21600"/>
                <wp:lineTo x="22433" y="21600"/>
                <wp:lineTo x="22433" y="-480"/>
                <wp:lineTo x="-1360" y="-480"/>
              </wp:wrapPolygon>
            </wp:wrapTight>
            <wp:docPr id="1487" name="P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k serna.jpg"/>
                    <pic:cNvPicPr/>
                  </pic:nvPicPr>
                  <pic:blipFill>
                    <a:blip r:embed="rId79"/>
                    <a:stretch>
                      <a:fillRect/>
                    </a:stretch>
                  </pic:blipFill>
                  <pic:spPr>
                    <a:xfrm>
                      <a:off x="0" y="0"/>
                      <a:ext cx="807085" cy="1143000"/>
                    </a:xfrm>
                    <a:prstGeom prst="rect">
                      <a:avLst/>
                    </a:prstGeom>
                    <a:ln w="12700" cap="flat" cmpd="sng" algn="ctr">
                      <a:solidFill>
                        <a:srgbClr val="000000"/>
                      </a:solidFill>
                      <a:prstDash val="solid"/>
                      <a:round/>
                      <a:headEnd type="none" w="med" len="med"/>
                      <a:tailEnd type="none" w="med" len="med"/>
                    </a:ln>
                  </pic:spPr>
                </pic:pic>
              </a:graphicData>
            </a:graphic>
          </wp:anchor>
        </w:drawing>
      </w:r>
      <w:r>
        <w:rPr>
          <w:noProof/>
        </w:rPr>
        <w:pict>
          <v:shape id="_x0000_s27927" type="#_x0000_t202" style="position:absolute;margin-left:323.5pt;margin-top:115.4pt;width:252pt;height:16.6pt;z-index:252109904;mso-wrap-edited:f;mso-position-horizontal-relative:page;mso-position-vertical-relative:page" wrapcoords="0 0 21600 0 21600 21600 0 21600 0 0" filled="f" stroked="f">
            <v:fill o:detectmouseclick="t"/>
            <v:textbox style="mso-next-textbox:#_x0000_s27927" inset=",0,,0">
              <w:txbxContent>
                <w:p w:rsidR="00182826" w:rsidRPr="00960FB3" w:rsidRDefault="000A4450" w:rsidP="00ED1A87">
                  <w:pPr>
                    <w:spacing w:after="0"/>
                  </w:pPr>
                  <w:r>
                    <w:t xml:space="preserve">Rick Serna </w:t>
                  </w:r>
                  <w:r w:rsidRPr="00960FB3">
                    <w:t>(continued)</w:t>
                  </w:r>
                </w:p>
              </w:txbxContent>
            </v:textbox>
            <w10:wrap type="tight" anchorx="page" anchory="page"/>
          </v:shape>
        </w:pict>
      </w:r>
      <w:r>
        <w:rPr>
          <w:noProof/>
        </w:rPr>
        <w:pict>
          <v:group id="_x0000_s29429" style="position:absolute;margin-left:36pt;margin-top:127pt;width:252pt;height:108pt;z-index:252102736;mso-position-horizontal-relative:page;mso-position-vertical-relative:page" coordsize="20000,20000" wrapcoords="0 0 21600 0 21600 21600 0 21600 0 0" mv:complextextbox="1">
            <o:lock v:ext="edit" ungrouping="t"/>
            <v:shape id="_x0000_s29430" type="#_x0000_t202" style="position:absolute;width:20000;height:20000;mso-wrap-edited:f;mso-position-horizontal-relative:page;mso-position-vertical-relative:page" wrapcoords="0 0 21600 0 21600 21600 0 21600 0 0" o:regroupid="214" mv:complextextbox="1" filled="f" stroked="f">
              <v:fill o:detectmouseclick="t"/>
              <v:textbox style="mso-next-textbox:#_x0000_s28713" inset=",7.2pt,,7.2pt"/>
            </v:shape>
            <v:shape id="_x0000_s29431" type="#_x0000_t202" style="position:absolute;left:571;top:1333;width:13242;height:2241" filled="f" stroked="f">
              <v:textbox style="mso-next-textbox:#_x0000_s29432" inset="0,0,0,0">
                <w:txbxContent>
                  <w:p w:rsidR="00182826" w:rsidRPr="00A44FF0" w:rsidRDefault="000A4450" w:rsidP="00A44FF0">
                    <w:pPr>
                      <w:spacing w:after="0"/>
                      <w:ind w:firstLine="216"/>
                      <w:rPr>
                        <w:sz w:val="20"/>
                      </w:rPr>
                    </w:pPr>
                    <w:r w:rsidRPr="00A44FF0">
                      <w:rPr>
                        <w:rFonts w:cs="Cambria"/>
                        <w:sz w:val="20"/>
                      </w:rPr>
                      <w:t>Happily married with six children and five grandchildren. Enjoy spending time with my family and making memories.</w:t>
                    </w:r>
                  </w:p>
                </w:txbxContent>
              </v:textbox>
            </v:shape>
            <v:shape id="_x0000_s29432" type="#_x0000_t202" style="position:absolute;left:571;top:3565;width:13242;height:2241" filled="f" stroked="f">
              <v:textbox style="mso-next-textbox:#_x0000_s29433" inset="0,0,0,0">
                <w:txbxContent/>
              </v:textbox>
            </v:shape>
            <v:shape id="_x0000_s29433" type="#_x0000_t202" style="position:absolute;left:571;top:5796;width:13242;height:2241" filled="f" stroked="f">
              <v:textbox style="mso-next-textbox:#_x0000_s29434" inset="0,0,0,0">
                <w:txbxContent/>
              </v:textbox>
            </v:shape>
            <v:shape id="_x0000_s29434" type="#_x0000_t202" style="position:absolute;left:571;top:8028;width:13242;height:2241" filled="f" stroked="f">
              <v:textbox style="mso-next-textbox:#_x0000_s29434" inset="0,0,0,0">
                <w:txbxContent/>
              </v:textbox>
            </v:shape>
            <w10:wrap type="tight" anchorx="page" anchory="page"/>
          </v:group>
        </w:pict>
      </w:r>
      <w:r>
        <w:rPr>
          <w:noProof/>
        </w:rPr>
        <w:pict>
          <v:shape id="_x0000_s27926" type="#_x0000_t202" style="position:absolute;margin-left:36pt;margin-top:276.4pt;width:252pt;height:16.6pt;z-index:252106832;mso-wrap-edited:f;mso-position-horizontal-relative:page;mso-position-vertical-relative:page" wrapcoords="0 0 21600 0 21600 21600 0 21600 0 0" filled="f" stroked="f">
            <v:fill o:detectmouseclick="t"/>
            <v:textbox style="mso-next-textbox:#_x0000_s27926" inset="0,0,0,0">
              <w:txbxContent>
                <w:p w:rsidR="00182826" w:rsidRPr="00FF4F9F" w:rsidRDefault="000A4450" w:rsidP="00A44FF0">
                  <w:pPr>
                    <w:pStyle w:val="Heading2"/>
                    <w:jc w:val="left"/>
                    <w:rPr>
                      <w:color w:val="auto"/>
                      <w:sz w:val="28"/>
                    </w:rPr>
                  </w:pPr>
                  <w:r>
                    <w:rPr>
                      <w:color w:val="auto"/>
                      <w:sz w:val="28"/>
                    </w:rPr>
                    <w:t>Rick Serna</w:t>
                  </w:r>
                </w:p>
              </w:txbxContent>
            </v:textbox>
            <w10:wrap type="tight" anchorx="page" anchory="page"/>
          </v:shape>
        </w:pict>
      </w:r>
      <w:r>
        <w:rPr>
          <w:noProof/>
        </w:rPr>
        <w:pict>
          <v:line id="_x0000_s27925" style="position:absolute;z-index:252105808;mso-wrap-edited:f;mso-position-horizontal-relative:page;mso-position-vertical-relative:page" from="75.5pt,263pt" to="248.5pt,263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shape id="_x0000_s27924" type="#_x0000_t202" style="position:absolute;margin-left:36pt;margin-top:115.4pt;width:252pt;height:16.6pt;z-index:252100688;mso-wrap-edited:f;mso-position-horizontal-relative:page;mso-position-vertical-relative:page" wrapcoords="0 0 21600 0 21600 21600 0 21600 0 0" filled="f" stroked="f">
            <v:fill o:detectmouseclick="t"/>
            <v:textbox style="mso-next-textbox:#_x0000_s27924" inset="0,0,0,0">
              <w:txbxContent>
                <w:p w:rsidR="00182826" w:rsidRPr="00FF4F9F" w:rsidRDefault="000A4450" w:rsidP="00A44FF0">
                  <w:pPr>
                    <w:pStyle w:val="Heading2"/>
                    <w:jc w:val="left"/>
                    <w:rPr>
                      <w:color w:val="auto"/>
                      <w:sz w:val="28"/>
                    </w:rPr>
                  </w:pPr>
                  <w:r>
                    <w:rPr>
                      <w:color w:val="auto"/>
                      <w:sz w:val="28"/>
                    </w:rPr>
                    <w:t>Frances Padilla Ranger</w:t>
                  </w:r>
                </w:p>
              </w:txbxContent>
            </v:textbox>
            <w10:wrap type="tight" anchorx="page" anchory="page"/>
          </v:shape>
        </w:pict>
      </w:r>
      <w:r>
        <w:rPr>
          <w:noProof/>
        </w:rPr>
        <w:pict>
          <v:line id="_x0000_s27923" style="position:absolute;z-index:252099664;mso-wrap-edited:f;mso-position-horizontal-relative:page;mso-position-vertical-relative:page" from="1in,103pt" to="540pt,103pt" wrapcoords="-70 -2147483648 -70 -2147483648 21635 -2147483648 21635 -2147483648 -70 -2147483648" strokecolor="black [3213]" strokeweight="6pt">
            <v:fill o:detectmouseclick="t"/>
            <v:stroke linestyle="thickBetweenThin"/>
            <v:shadow opacity="22938f" mv:blur="38100f" offset="0,2pt"/>
            <v:textbox inset=",7.2pt,,7.2pt"/>
            <w10:wrap type="tight" anchorx="page" anchory="page"/>
          </v:line>
        </w:pict>
      </w:r>
      <w:r>
        <w:rPr>
          <w:noProof/>
        </w:rPr>
        <w:pict>
          <v:shape id="_x0000_s27922" type="#_x0000_t202" style="position:absolute;margin-left:36pt;margin-top:64pt;width:540pt;height:39pt;z-index:252098640;mso-wrap-edited:f;mso-position-horizontal-relative:page;mso-position-vertical-relative:page" wrapcoords="0 0 21600 0 21600 21600 0 21600 0 0" mv:complextextbox="1" filled="f" stroked="f">
            <v:fill o:detectmouseclick="t"/>
            <v:textbox inset=",7.2pt,,7.2pt">
              <w:txbxContent>
                <w:p w:rsidR="00182826" w:rsidRPr="00A44FF0" w:rsidRDefault="000A4450" w:rsidP="00A44FF0">
                  <w:pPr>
                    <w:pStyle w:val="BlockText"/>
                    <w:rPr>
                      <w:b/>
                      <w:color w:val="auto"/>
                      <w:sz w:val="36"/>
                    </w:rPr>
                  </w:pPr>
                  <w:r w:rsidRPr="00A44FF0">
                    <w:rPr>
                      <w:b/>
                      <w:color w:val="auto"/>
                      <w:sz w:val="36"/>
                    </w:rPr>
                    <w:t>Late Arrivals</w:t>
                  </w:r>
                </w:p>
              </w:txbxContent>
            </v:textbox>
            <w10:wrap type="tight" anchorx="page" anchory="page"/>
          </v:shape>
        </w:pict>
      </w:r>
      <w:r>
        <w:rPr>
          <w:noProof/>
        </w:rPr>
        <w:drawing>
          <wp:anchor distT="0" distB="0" distL="114300" distR="114300" simplePos="0" relativeHeight="252104784" behindDoc="0" locked="0" layoutInCell="1" allowOverlap="1">
            <wp:simplePos x="0" y="0"/>
            <wp:positionH relativeFrom="page">
              <wp:posOffset>2832100</wp:posOffset>
            </wp:positionH>
            <wp:positionV relativeFrom="page">
              <wp:posOffset>1739900</wp:posOffset>
            </wp:positionV>
            <wp:extent cx="807720" cy="1143000"/>
            <wp:effectExtent l="50800" t="25400" r="30480" b="0"/>
            <wp:wrapTight wrapText="bothSides">
              <wp:wrapPolygon edited="0">
                <wp:start x="-1358" y="-480"/>
                <wp:lineTo x="-1358" y="21600"/>
                <wp:lineTo x="22415" y="21600"/>
                <wp:lineTo x="22415" y="-480"/>
                <wp:lineTo x="-1358" y="-480"/>
              </wp:wrapPolygon>
            </wp:wrapTight>
            <wp:docPr id="7" name="Picture 6" descr="frances pad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es padilla.jpg"/>
                    <pic:cNvPicPr/>
                  </pic:nvPicPr>
                  <pic:blipFill>
                    <a:blip r:embed="rId80"/>
                    <a:stretch>
                      <a:fillRect/>
                    </a:stretch>
                  </pic:blipFill>
                  <pic:spPr>
                    <a:xfrm>
                      <a:off x="0" y="0"/>
                      <a:ext cx="807720" cy="1143000"/>
                    </a:xfrm>
                    <a:prstGeom prst="rect">
                      <a:avLst/>
                    </a:prstGeom>
                    <a:ln w="12700" cap="flat" cmpd="sng" algn="ctr">
                      <a:solidFill>
                        <a:srgbClr val="000000"/>
                      </a:solidFill>
                      <a:prstDash val="solid"/>
                      <a:round/>
                      <a:headEnd type="none" w="med" len="med"/>
                      <a:tailEnd type="none" w="med" len="med"/>
                    </a:ln>
                  </pic:spPr>
                </pic:pic>
              </a:graphicData>
            </a:graphic>
          </wp:anchor>
        </w:drawing>
      </w:r>
    </w:p>
    <w:sectPr w:rsidR="00A44FF0" w:rsidSect="00A44FF0">
      <w:footerReference w:type="first" r:id="rId81"/>
      <w:pgSz w:w="12240" w:h="15840"/>
      <w:pgMar w:top="720" w:right="720" w:bottom="720" w:left="720" w:gutter="0"/>
      <w:titlePg/>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Book Antiqua">
    <w:panose1 w:val="02040602050305030304"/>
    <w:charset w:val="00"/>
    <w:family w:val="auto"/>
    <w:pitch w:val="variable"/>
    <w:sig w:usb0="00000003" w:usb1="00000000" w:usb2="00000000" w:usb3="00000000" w:csb0="00000001" w:csb1="00000000"/>
  </w:font>
  <w:font w:name="Perpetua Titling MT">
    <w:panose1 w:val="02020502060505020804"/>
    <w:charset w:val="00"/>
    <w:family w:val="auto"/>
    <w:pitch w:val="variable"/>
    <w:sig w:usb0="00000003" w:usb1="00000000" w:usb2="00000000" w:usb3="00000000" w:csb0="00000001" w:csb1="00000000"/>
  </w:font>
  <w:font w:name="Lucida Grande">
    <w:panose1 w:val="02000500000000000000"/>
    <w:charset w:val="00"/>
    <w:family w:val="auto"/>
    <w:pitch w:val="variable"/>
    <w:sig w:usb0="00000003" w:usb1="00000000" w:usb2="00000000" w:usb3="00000000" w:csb0="00000001" w:csb1="00000000"/>
  </w:font>
  <w:font w:name="Hobo Std">
    <w:panose1 w:val="00000600000000000000"/>
    <w:charset w:val="00"/>
    <w:family w:val="auto"/>
    <w:pitch w:val="variable"/>
    <w:sig w:usb0="00000003" w:usb1="00000000" w:usb2="00000000" w:usb3="00000000" w:csb0="00000001" w:csb1="00000000"/>
  </w:font>
  <w:font w:name="Bradley Hand ITC TT-Bold">
    <w:panose1 w:val="00000700000000000000"/>
    <w:charset w:val="00"/>
    <w:family w:val="auto"/>
    <w:pitch w:val="variable"/>
    <w:sig w:usb0="00000003" w:usb1="00000000" w:usb2="00000000" w:usb3="00000000" w:csb0="00000001" w:csb1="00000000"/>
  </w:font>
  <w:font w:name="Helvetica">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andwriting - Dakota">
    <w:panose1 w:val="020004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826" w:rsidRDefault="000A4450">
    <w:pPr>
      <w:pStyle w:val="Footer"/>
    </w:pPr>
    <w:r>
      <w:rPr>
        <w:noProof/>
      </w:rPr>
      <w:pict>
        <v:shapetype id="_x0000_t202" coordsize="21600,21600" o:spt="202" path="m0,0l0,21600,21600,21600,21600,0xe">
          <v:stroke joinstyle="miter"/>
          <v:path gradientshapeok="t" o:connecttype="rect"/>
        </v:shapetype>
        <v:shape id="_x0000_s2062" type="#_x0000_t202" style="position:absolute;margin-left:36pt;margin-top:745.2pt;width:2in;height:17.5pt;z-index:251658252;mso-wrap-edited:f;mso-position-horizontal-relative:page;mso-position-vertical-relative:page" wrapcoords="0 0 21600 0 21600 21600 0 21600 0 0" filled="f" stroked="f">
          <v:fill o:detectmouseclick="t"/>
          <v:textbox style="mso-next-textbox:#_x0000_s2062" inset="0,0,0,0">
            <w:txbxContent>
              <w:p w:rsidR="00182826" w:rsidRDefault="000A4450" w:rsidP="00A44FF0">
                <w:pPr>
                  <w:pStyle w:val="Footer"/>
                </w:pPr>
                <w:r>
                  <w:fldChar w:fldCharType="begin"/>
                </w:r>
                <w:r>
                  <w:instrText xml:space="preserve"> PAGE </w:instrText>
                </w:r>
                <w:r>
                  <w:fldChar w:fldCharType="separate"/>
                </w:r>
                <w:r>
                  <w:rPr>
                    <w:noProof/>
                  </w:rPr>
                  <w:t>16</w:t>
                </w:r>
                <w:r>
                  <w:fldChar w:fldCharType="end"/>
                </w:r>
              </w:p>
            </w:txbxContent>
          </v:textbox>
          <w10:wrap anchorx="page" anchory="page"/>
        </v:shape>
      </w:pict>
    </w:r>
    <w:r>
      <w:rPr>
        <w:noProof/>
      </w:rPr>
      <w:pict>
        <v:line id="_x0000_s2054" style="position:absolute;z-index:251658244;mso-wrap-edited:f;mso-position-horizontal-relative:page;mso-position-vertical-relative:page" from="36pt,738pt" to="8in,738pt" wrapcoords="-60 -2147483648 -60 -2147483648 21630 -2147483648 21630 -2147483648 -60 -2147483648" strokeweight="3pt">
          <v:fill o:detectmouseclick="t"/>
          <v:shadow opacity="22938f" mv:blur="38100f" offset="0,2pt"/>
          <v:textbox inset=",7.2pt,,7.2pt"/>
          <w10:wrap type="tight" anchorx="page" anchory="page"/>
        </v:line>
      </w:pic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826" w:rsidRDefault="000A4450">
    <w:pPr>
      <w:pStyle w:val="Footer"/>
    </w:pPr>
    <w:r>
      <w:rPr>
        <w:noProof/>
      </w:rPr>
      <w:pict>
        <v:shapetype id="_x0000_t202" coordsize="21600,21600" o:spt="202" path="m0,0l0,21600,21600,21600,21600,0xe">
          <v:stroke joinstyle="miter"/>
          <v:path gradientshapeok="t" o:connecttype="rect"/>
        </v:shapetype>
        <v:shape id="_x0000_s2063" type="#_x0000_t202" style="position:absolute;margin-left:6in;margin-top:745.5pt;width:2in;height:17.5pt;z-index:251658253;mso-wrap-edited:f;mso-position-horizontal-relative:page;mso-position-vertical-relative:page" wrapcoords="0 0 21600 0 21600 21600 0 21600 0 0" filled="f" stroked="f">
          <v:fill o:detectmouseclick="t"/>
          <v:textbox style="mso-next-textbox:#_x0000_s2063" inset="0,0,0,0">
            <w:txbxContent>
              <w:p w:rsidR="00182826" w:rsidRDefault="000A4450" w:rsidP="00A44FF0">
                <w:pPr>
                  <w:pStyle w:val="Footer-Right"/>
                </w:pPr>
                <w:r>
                  <w:fldChar w:fldCharType="begin"/>
                </w:r>
                <w:r>
                  <w:instrText xml:space="preserve"> PAGE </w:instrText>
                </w:r>
                <w:r>
                  <w:fldChar w:fldCharType="separate"/>
                </w:r>
                <w:r>
                  <w:rPr>
                    <w:noProof/>
                  </w:rPr>
                  <w:t>17</w:t>
                </w:r>
                <w:r>
                  <w:fldChar w:fldCharType="end"/>
                </w:r>
              </w:p>
            </w:txbxContent>
          </v:textbox>
          <w10:wrap anchorx="page" anchory="page"/>
        </v:shape>
      </w:pict>
    </w:r>
    <w:r>
      <w:rPr>
        <w:noProof/>
      </w:rPr>
      <w:pict>
        <v:line id="_x0000_s2055" style="position:absolute;z-index:251658245;mso-wrap-edited:f;mso-position-horizontal-relative:page;mso-position-vertical-relative:page" from="36pt,738pt" to="8in,738pt" wrapcoords="-60 -2147483648 -60 -2147483648 21630 -2147483648 21630 -2147483648 -60 -2147483648" strokeweight="3pt">
          <v:fill o:detectmouseclick="t"/>
          <v:shadow opacity="22938f" mv:blur="38100f" offset="0,2pt"/>
          <v:textbox inset=",7.2pt,,7.2pt"/>
          <w10:wrap anchorx="page" anchory="page"/>
        </v:line>
      </w:pict>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826" w:rsidRDefault="000A4450">
    <w:pPr>
      <w:pStyle w:val="Footer"/>
    </w:pPr>
    <w:r>
      <w:rPr>
        <w:noProof/>
      </w:rPr>
      <w:pict>
        <v:line id="_x0000_s2050" style="position:absolute;z-index:251658241;mso-wrap-edited:f;mso-position-horizontal-relative:page;mso-position-vertical-relative:page" from="36pt,738pt" to="8in,738pt" wrapcoords="-60 -2147483648 -60 -2147483648 21630 -2147483648 21630 -2147483648 -60 -2147483648" strokeweight="3pt">
          <v:fill o:detectmouseclick="t"/>
          <v:shadow opacity="22938f" mv:blur="38100f" offset="0,2pt"/>
          <v:textbox inset=",7.2pt,,7.2pt"/>
          <w10:wrap anchorx="page" anchory="page"/>
        </v:line>
      </w:pict>
    </w: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826" w:rsidRDefault="000A4450">
    <w:pPr>
      <w:pStyle w:val="Footer"/>
    </w:pPr>
    <w:r>
      <w:rPr>
        <w:noProof/>
      </w:rPr>
      <w:pict>
        <v:shapetype id="_x0000_t202" coordsize="21600,21600" o:spt="202" path="m0,0l0,21600,21600,21600,21600,0xe">
          <v:stroke joinstyle="miter"/>
          <v:path gradientshapeok="t" o:connecttype="rect"/>
        </v:shapetype>
        <v:shape id="_x0000_s2081" type="#_x0000_t202" style="position:absolute;margin-left:37pt;margin-top:744.2pt;width:2in;height:17.5pt;z-index:251664397;mso-wrap-edited:f;mso-position-horizontal-relative:page;mso-position-vertical-relative:page" wrapcoords="0 0 21600 0 21600 21600 0 21600 0 0" filled="f" stroked="f">
          <v:fill o:detectmouseclick="t"/>
          <v:textbox style="mso-next-textbox:#_x0000_s2081" inset="0,0,0,0">
            <w:txbxContent>
              <w:p w:rsidR="00182826" w:rsidRDefault="000A4450" w:rsidP="00A44FF0">
                <w:pPr>
                  <w:pStyle w:val="Footer"/>
                </w:pPr>
                <w:r>
                  <w:fldChar w:fldCharType="begin"/>
                </w:r>
                <w:r>
                  <w:instrText xml:space="preserve"> PAGE </w:instrText>
                </w:r>
                <w:r>
                  <w:fldChar w:fldCharType="separate"/>
                </w:r>
                <w:r>
                  <w:rPr>
                    <w:noProof/>
                  </w:rPr>
                  <w:t>6</w:t>
                </w:r>
                <w:r>
                  <w:fldChar w:fldCharType="end"/>
                </w:r>
              </w:p>
            </w:txbxContent>
          </v:textbox>
          <w10:wrap type="tight" anchorx="page" anchory="page"/>
        </v:shape>
      </w:pict>
    </w:r>
    <w:r>
      <w:rPr>
        <w:noProof/>
      </w:rPr>
      <w:pict>
        <v:line id="_x0000_s2080" style="position:absolute;z-index:251663373;mso-wrap-edited:f;mso-position-horizontal-relative:page;mso-position-vertical-relative:page" from="36pt,738pt" to="8in,738pt" wrapcoords="-60 -2147483648 -60 -2147483648 21630 -2147483648 21630 -2147483648 -60 -2147483648" strokecolor="#416ca7 [3204]" strokeweight="3pt">
          <v:fill o:detectmouseclick="t"/>
          <v:shadow opacity="22938f" mv:blur="38100f" offset="0,2pt"/>
          <v:textbox inset=",7.2pt,,7.2pt"/>
          <w10:wrap type="tight" anchorx="page" anchory="page"/>
        </v:line>
      </w:pic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826" w:rsidRDefault="000A4450">
    <w:pPr>
      <w:pStyle w:val="Header"/>
    </w:pPr>
    <w:r>
      <w:rPr>
        <w:noProof/>
      </w:rPr>
      <w:pict>
        <v:shapetype id="_x0000_t202" coordsize="21600,21600" o:spt="202" path="m0,0l0,21600,21600,21600,21600,0xe">
          <v:stroke joinstyle="miter"/>
          <v:path gradientshapeok="t" o:connecttype="rect"/>
        </v:shapetype>
        <v:shape id="_x0000_s2073" type="#_x0000_t202" style="position:absolute;margin-left:5in;margin-top:36pt;width:3in;height:17.5pt;z-index:251662349;mso-wrap-edited:f;mso-position-horizontal-relative:page;mso-position-vertical-relative:page" filled="f" stroked="f">
          <v:fill o:detectmouseclick="t"/>
          <v:textbox style="mso-next-textbox:#_x0000_s2073" inset="0,0,0,0">
            <w:txbxContent>
              <w:p w:rsidR="00182826" w:rsidRDefault="000A4450" w:rsidP="00A44FF0">
                <w:pPr>
                  <w:pStyle w:val="Header-Right"/>
                </w:pPr>
                <w:r>
                  <w:t>October 8, 2011</w:t>
                </w:r>
              </w:p>
            </w:txbxContent>
          </v:textbox>
          <w10:wrap anchorx="page" anchory="page"/>
        </v:shape>
      </w:pict>
    </w:r>
    <w:r>
      <w:rPr>
        <w:noProof/>
      </w:rPr>
      <w:pict>
        <v:shape id="_x0000_s2072" type="#_x0000_t202" style="position:absolute;margin-left:34.5pt;margin-top:36pt;width:316.5pt;height:17.5pt;z-index:251661325;mso-wrap-edited:f;mso-position-horizontal-relative:page;mso-position-vertical-relative:page" filled="f" stroked="f">
          <v:fill o:detectmouseclick="t"/>
          <v:textbox style="mso-next-textbox:#_x0000_s2072" inset="0,0,0,0">
            <w:txbxContent>
              <w:p w:rsidR="00182826" w:rsidRDefault="000A4450" w:rsidP="00A44FF0">
                <w:pPr>
                  <w:pStyle w:val="Header"/>
                </w:pPr>
                <w:r>
                  <w:t xml:space="preserve">The Broadcast: </w:t>
                </w:r>
                <w:r w:rsidRPr="000B74C4">
                  <w:rPr>
                    <w:i/>
                  </w:rPr>
                  <w:t>Special Edition</w:t>
                </w:r>
              </w:p>
              <w:p w:rsidR="00182826" w:rsidRPr="000B74C4" w:rsidRDefault="000A4450" w:rsidP="00A44FF0"/>
            </w:txbxContent>
          </v:textbox>
          <w10:wrap anchorx="page" anchory="page"/>
        </v:shape>
      </w:pict>
    </w:r>
    <w:r>
      <w:rPr>
        <w:noProof/>
      </w:rPr>
      <w:pict>
        <v:line id="_x0000_s2052" style="position:absolute;z-index:251658242;mso-wrap-edited:f;mso-position-horizontal-relative:page;mso-position-vertical-relative:page" from="36pt,54pt" to="8in,54pt" wrapcoords="-60 -2147483648 -60 -2147483648 21630 -2147483648 21630 -2147483648 -60 -2147483648" strokeweight="3pt">
          <v:fill o:detectmouseclick="t"/>
          <v:shadow opacity="22938f" mv:blur="38100f" offset="0,2pt"/>
          <v:textbox inset=",7.2pt,,7.2pt"/>
          <w10:wrap anchorx="page" anchory="page"/>
        </v:lin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826" w:rsidRDefault="000A4450">
    <w:pPr>
      <w:pStyle w:val="Header"/>
    </w:pPr>
    <w:r>
      <w:rPr>
        <w:noProof/>
      </w:rPr>
      <w:pict>
        <v:shapetype id="_x0000_t202" coordsize="21600,21600" o:spt="202" path="m0,0l0,21600,21600,21600,21600,0xe">
          <v:stroke joinstyle="miter"/>
          <v:path gradientshapeok="t" o:connecttype="rect"/>
        </v:shapetype>
        <v:shape id="_x0000_s2070" type="#_x0000_t202" style="position:absolute;margin-left:34.5pt;margin-top:40pt;width:316.5pt;height:17.5pt;z-index:251659277;mso-wrap-edited:f;mso-position-horizontal-relative:page;mso-position-vertical-relative:page" filled="f" stroked="f">
          <v:fill o:detectmouseclick="t"/>
          <v:textbox style="mso-next-textbox:#_x0000_s2070" inset="0,0,0,0">
            <w:txbxContent>
              <w:p w:rsidR="00182826" w:rsidRDefault="000A4450" w:rsidP="00A44FF0">
                <w:pPr>
                  <w:pStyle w:val="Header"/>
                </w:pPr>
                <w:r>
                  <w:t xml:space="preserve">The Broadcast: </w:t>
                </w:r>
                <w:r w:rsidRPr="000B74C4">
                  <w:rPr>
                    <w:i/>
                  </w:rPr>
                  <w:t>Special Edition</w:t>
                </w:r>
              </w:p>
              <w:p w:rsidR="00182826" w:rsidRPr="000B74C4" w:rsidRDefault="000A4450" w:rsidP="00A44FF0"/>
            </w:txbxContent>
          </v:textbox>
          <w10:wrap anchorx="page" anchory="page"/>
        </v:shape>
      </w:pict>
    </w:r>
    <w:r>
      <w:rPr>
        <w:noProof/>
      </w:rPr>
      <w:pict>
        <v:shape id="_x0000_s2071" type="#_x0000_t202" style="position:absolute;margin-left:5in;margin-top:40pt;width:3in;height:17.5pt;z-index:251660301;mso-wrap-edited:f;mso-position-horizontal-relative:page;mso-position-vertical-relative:page" filled="f" stroked="f">
          <v:fill o:detectmouseclick="t"/>
          <v:textbox style="mso-next-textbox:#_x0000_s2071" inset="0,0,0,0">
            <w:txbxContent>
              <w:p w:rsidR="00182826" w:rsidRDefault="000A4450" w:rsidP="00A44FF0">
                <w:pPr>
                  <w:pStyle w:val="Header-Right"/>
                </w:pPr>
                <w:r>
                  <w:t>October 8, 2011</w:t>
                </w:r>
              </w:p>
            </w:txbxContent>
          </v:textbox>
          <w10:wrap anchorx="page" anchory="page"/>
        </v:shape>
      </w:pict>
    </w:r>
    <w:r>
      <w:rPr>
        <w:noProof/>
      </w:rPr>
      <w:pict>
        <v:line id="_x0000_s2053" style="position:absolute;z-index:251658243;mso-wrap-edited:f;mso-position-horizontal-relative:page;mso-position-vertical-relative:page" from="36pt,54pt" to="8in,54pt" wrapcoords="-60 -2147483648 -60 -2147483648 21630 -2147483648 21630 -2147483648 -60 -2147483648" strokeweight="3pt">
          <v:fill o:detectmouseclick="t"/>
          <v:shadow opacity="22938f" mv:blur="38100f" offset="0,2pt"/>
          <v:textbox inset=",7.2pt,,7.2pt"/>
          <w10:wrap anchorx="page" anchory="page"/>
        </v:line>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826" w:rsidRDefault="000A4450">
    <w:pPr>
      <w:pStyle w:val="Header"/>
    </w:pPr>
    <w:r>
      <w:rPr>
        <w:noProof/>
      </w:rPr>
      <w:pict>
        <v:shapetype id="_x0000_t202" coordsize="21600,21600" o:spt="202" path="m0,0l0,21600,21600,21600,21600,0xe">
          <v:stroke joinstyle="miter"/>
          <v:path gradientshapeok="t" o:connecttype="rect"/>
        </v:shapetype>
        <v:shape id="_x0000_s2057" type="#_x0000_t202" style="position:absolute;margin-left:5in;margin-top:35pt;width:3in;height:17.5pt;z-index:251658247;mso-wrap-edited:f;mso-position-horizontal-relative:page;mso-position-vertical-relative:page" wrapcoords="0 0 21600 0 21600 21600 0 21600 0 0" filled="f" stroked="f">
          <v:fill o:detectmouseclick="t"/>
          <v:textbox style="mso-next-textbox:#_x0000_s2057" inset="0,0,0,0">
            <w:txbxContent>
              <w:p w:rsidR="00182826" w:rsidRDefault="000A4450" w:rsidP="00A44FF0">
                <w:pPr>
                  <w:pStyle w:val="Header-Right"/>
                </w:pPr>
                <w:r>
                  <w:t>October 8, 2011</w:t>
                </w:r>
              </w:p>
            </w:txbxContent>
          </v:textbox>
          <w10:wrap type="tight" anchorx="page" anchory="page"/>
        </v:shape>
      </w:pict>
    </w:r>
    <w:r>
      <w:rPr>
        <w:noProof/>
      </w:rPr>
      <w:pict>
        <v:shape id="_x0000_s2056" type="#_x0000_t202" style="position:absolute;margin-left:34.5pt;margin-top:36pt;width:316.5pt;height:17.5pt;z-index:251658246;mso-wrap-edited:f;mso-position-horizontal-relative:page;mso-position-vertical-relative:page" filled="f" stroked="f">
          <v:fill o:detectmouseclick="t"/>
          <v:textbox style="mso-next-textbox:#_x0000_s2056" inset="0,0,0,0">
            <w:txbxContent>
              <w:p w:rsidR="00182826" w:rsidRDefault="000A4450" w:rsidP="00A44FF0">
                <w:pPr>
                  <w:pStyle w:val="Header"/>
                </w:pPr>
                <w:r>
                  <w:t xml:space="preserve">The Broadcast: </w:t>
                </w:r>
                <w:r w:rsidRPr="000B74C4">
                  <w:rPr>
                    <w:i/>
                  </w:rPr>
                  <w:t>Special Edition</w:t>
                </w:r>
              </w:p>
            </w:txbxContent>
          </v:textbox>
          <w10:wrap anchorx="page" anchory="page"/>
        </v:shape>
      </w:pict>
    </w:r>
    <w:r>
      <w:rPr>
        <w:noProof/>
      </w:rPr>
      <w:pict>
        <v:line id="_x0000_s2049" style="position:absolute;z-index:251658240;mso-wrap-edited:f;mso-position-horizontal-relative:page;mso-position-vertical-relative:page" from="36pt,54pt" to="8in,54pt" wrapcoords="-60 -2147483648 -60 -2147483648 21630 -2147483648 21630 -2147483648 -60 -2147483648" strokeweight="3pt">
          <v:fill o:detectmouseclick="t"/>
          <v:shadow opacity="22938f" mv:blur="38100f" offset="0,2pt"/>
          <v:textbox inset=",7.2pt,,7.2pt"/>
          <w10:wrap anchorx="page" anchory="page"/>
        </v:lin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FB6A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4BA5AC6"/>
    <w:lvl w:ilvl="0">
      <w:start w:val="1"/>
      <w:numFmt w:val="decimal"/>
      <w:lvlText w:val="%1."/>
      <w:lvlJc w:val="left"/>
      <w:pPr>
        <w:tabs>
          <w:tab w:val="num" w:pos="1800"/>
        </w:tabs>
        <w:ind w:left="1800" w:hanging="360"/>
      </w:pPr>
    </w:lvl>
  </w:abstractNum>
  <w:abstractNum w:abstractNumId="2">
    <w:nsid w:val="FFFFFF7D"/>
    <w:multiLevelType w:val="singleLevel"/>
    <w:tmpl w:val="2E7A8854"/>
    <w:lvl w:ilvl="0">
      <w:start w:val="1"/>
      <w:numFmt w:val="decimal"/>
      <w:lvlText w:val="%1."/>
      <w:lvlJc w:val="left"/>
      <w:pPr>
        <w:tabs>
          <w:tab w:val="num" w:pos="1440"/>
        </w:tabs>
        <w:ind w:left="1440" w:hanging="360"/>
      </w:pPr>
    </w:lvl>
  </w:abstractNum>
  <w:abstractNum w:abstractNumId="3">
    <w:nsid w:val="FFFFFF7E"/>
    <w:multiLevelType w:val="singleLevel"/>
    <w:tmpl w:val="95C4EB46"/>
    <w:lvl w:ilvl="0">
      <w:start w:val="1"/>
      <w:numFmt w:val="decimal"/>
      <w:lvlText w:val="%1."/>
      <w:lvlJc w:val="left"/>
      <w:pPr>
        <w:tabs>
          <w:tab w:val="num" w:pos="1080"/>
        </w:tabs>
        <w:ind w:left="1080" w:hanging="360"/>
      </w:pPr>
    </w:lvl>
  </w:abstractNum>
  <w:abstractNum w:abstractNumId="4">
    <w:nsid w:val="FFFFFF7F"/>
    <w:multiLevelType w:val="singleLevel"/>
    <w:tmpl w:val="5956C650"/>
    <w:lvl w:ilvl="0">
      <w:start w:val="1"/>
      <w:numFmt w:val="decimal"/>
      <w:lvlText w:val="%1."/>
      <w:lvlJc w:val="left"/>
      <w:pPr>
        <w:tabs>
          <w:tab w:val="num" w:pos="720"/>
        </w:tabs>
        <w:ind w:left="720" w:hanging="360"/>
      </w:pPr>
    </w:lvl>
  </w:abstractNum>
  <w:abstractNum w:abstractNumId="5">
    <w:nsid w:val="FFFFFF80"/>
    <w:multiLevelType w:val="singleLevel"/>
    <w:tmpl w:val="9038285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5E6EF6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B16B72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14282A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894799C"/>
    <w:lvl w:ilvl="0">
      <w:start w:val="1"/>
      <w:numFmt w:val="decimal"/>
      <w:lvlText w:val="%1."/>
      <w:lvlJc w:val="left"/>
      <w:pPr>
        <w:tabs>
          <w:tab w:val="num" w:pos="360"/>
        </w:tabs>
        <w:ind w:left="360" w:hanging="360"/>
      </w:pPr>
    </w:lvl>
  </w:abstractNum>
  <w:abstractNum w:abstractNumId="10">
    <w:nsid w:val="FFFFFF89"/>
    <w:multiLevelType w:val="singleLevel"/>
    <w:tmpl w:val="59547DF0"/>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revisionView w:markup="0"/>
  <w:doNotTrackMove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9698">
      <o:colormru v:ext="edit" colors="#cc0001,black"/>
      <o:colormenu v:ext="edit" fillcolor="#cc0001" strokecolor="black"/>
    </o:shapedefaults>
    <o:shapelayout v:ext="edit">
      <o:idmap v:ext="edit" data="2"/>
    </o:shapelayout>
  </w:hdrShapeDefaults>
  <w:compat>
    <w:useFELayout/>
    <w:doNotAutofitConstrainedTables/>
    <w:splitPgBreakAndParaMark/>
    <w:doNotVertAlignCellWithSp/>
    <w:doNotBreakConstrainedForcedTable/>
    <w:useAnsiKerningPairs/>
    <w:cachedColBalance/>
  </w:compat>
  <w:docVars>
    <w:docVar w:name="OpenInPublishingView" w:val="0"/>
    <w:docVar w:name="ShowStaticGuides" w:val="1"/>
  </w:docVars>
  <w:rsids>
    <w:rsidRoot w:val="00C00ECE"/>
    <w:rsid w:val="000A4450"/>
  </w:rsids>
  <m:mathPr>
    <m:mathFont m:val="Impac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colormru v:ext="edit" colors="#cc0001,black"/>
      <o:colormenu v:ext="edit" fillcolor="#cc0001" strokecolor="black"/>
    </o:shapedefaults>
    <o:shapelayout v:ext="edit">
      <o:idmap v:ext="edit" data="1,18,22,24,26,27,28"/>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0"/>
        <o:entry new="51" old="0"/>
        <o:entry new="52" old="0"/>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0"/>
        <o:entry new="71" old="0"/>
        <o:entry new="72" old="0"/>
        <o:entry new="73" old="0"/>
        <o:entry new="74" old="0"/>
        <o:entry new="75" old="0"/>
        <o:entry new="76" old="0"/>
        <o:entry new="77" old="0"/>
        <o:entry new="78" old="0"/>
        <o:entry new="79" old="0"/>
        <o:entry new="80" old="0"/>
        <o:entry new="81" old="0"/>
        <o:entry new="82" old="0"/>
        <o:entry new="83" old="0"/>
        <o:entry new="84" old="0"/>
        <o:entry new="85" old="0"/>
        <o:entry new="86" old="0"/>
        <o:entry new="87" old="0"/>
        <o:entry new="88" old="0"/>
        <o:entry new="89" old="0"/>
        <o:entry new="90" old="0"/>
        <o:entry new="91" old="0"/>
        <o:entry new="92" old="0"/>
        <o:entry new="93" old="0"/>
        <o:entry new="94" old="0"/>
        <o:entry new="95" old="0"/>
        <o:entry new="96" old="0"/>
        <o:entry new="97" old="0"/>
        <o:entry new="98" old="0"/>
        <o:entry new="99" old="0"/>
        <o:entry new="100" old="0"/>
        <o:entry new="101" old="0"/>
        <o:entry new="102" old="0"/>
        <o:entry new="103" old="0"/>
        <o:entry new="104" old="0"/>
        <o:entry new="105" old="0"/>
        <o:entry new="106" old="0"/>
        <o:entry new="107" old="0"/>
        <o:entry new="108" old="0"/>
        <o:entry new="109" old="0"/>
        <o:entry new="110" old="0"/>
        <o:entry new="111" old="0"/>
        <o:entry new="112" old="0"/>
        <o:entry new="113" old="0"/>
        <o:entry new="114" old="0"/>
        <o:entry new="115" old="0"/>
        <o:entry new="116" old="0"/>
        <o:entry new="117" old="0"/>
        <o:entry new="118" old="0"/>
        <o:entry new="119" old="0"/>
        <o:entry new="120" old="0"/>
        <o:entry new="121" old="0"/>
        <o:entry new="122" old="0"/>
        <o:entry new="123" old="0"/>
        <o:entry new="124" old="0"/>
        <o:entry new="125" old="0"/>
        <o:entry new="126" old="0"/>
        <o:entry new="127" old="0"/>
        <o:entry new="128" old="0"/>
        <o:entry new="129" old="0"/>
        <o:entry new="130" old="0"/>
        <o:entry new="131" old="0"/>
        <o:entry new="132" old="0"/>
        <o:entry new="133" old="0"/>
        <o:entry new="134" old="0"/>
        <o:entry new="135" old="0"/>
        <o:entry new="136" old="0"/>
        <o:entry new="137" old="0"/>
        <o:entry new="138" old="0"/>
        <o:entry new="139" old="0"/>
        <o:entry new="140" old="0"/>
        <o:entry new="141" old="0"/>
        <o:entry new="142" old="0"/>
        <o:entry new="143" old="0"/>
        <o:entry new="144" old="0"/>
        <o:entry new="145" old="0"/>
        <o:entry new="146" old="0"/>
        <o:entry new="147" old="0"/>
        <o:entry new="148" old="0"/>
        <o:entry new="149" old="0"/>
        <o:entry new="150" old="0"/>
        <o:entry new="151" old="0"/>
        <o:entry new="152" old="0"/>
        <o:entry new="153" old="0"/>
        <o:entry new="154" old="0"/>
        <o:entry new="155" old="0"/>
        <o:entry new="156" old="0"/>
        <o:entry new="157" old="0"/>
        <o:entry new="158" old="0"/>
        <o:entry new="159" old="0"/>
        <o:entry new="160" old="0"/>
        <o:entry new="161" old="0"/>
        <o:entry new="162" old="0"/>
        <o:entry new="163" old="0"/>
        <o:entry new="164" old="0"/>
        <o:entry new="165" old="0"/>
        <o:entry new="166" old="0"/>
        <o:entry new="167" old="0"/>
        <o:entry new="168" old="0"/>
        <o:entry new="169" old="0"/>
        <o:entry new="170" old="0"/>
        <o:entry new="171" old="0"/>
        <o:entry new="172" old="0"/>
        <o:entry new="173" old="0"/>
        <o:entry new="174" old="0"/>
        <o:entry new="175" old="0"/>
        <o:entry new="176" old="0"/>
        <o:entry new="177" old="0"/>
        <o:entry new="178" old="0"/>
        <o:entry new="179" old="0"/>
        <o:entry new="180" old="0"/>
        <o:entry new="181" old="0"/>
        <o:entry new="182" old="0"/>
        <o:entry new="183" old="0"/>
        <o:entry new="184" old="0"/>
        <o:entry new="185" old="0"/>
        <o:entry new="186" old="0"/>
        <o:entry new="187" old="0"/>
        <o:entry new="188" old="0"/>
        <o:entry new="189" old="0"/>
        <o:entry new="190" old="0"/>
        <o:entry new="191" old="0"/>
        <o:entry new="192" old="0"/>
        <o:entry new="193" old="0"/>
        <o:entry new="194" old="0"/>
        <o:entry new="195" old="0"/>
        <o:entry new="196" old="0"/>
        <o:entry new="197" old="0"/>
        <o:entry new="198" old="0"/>
        <o:entry new="199" old="0"/>
        <o:entry new="200" old="0"/>
        <o:entry new="201" old="0"/>
        <o:entry new="202" old="0"/>
        <o:entry new="203" old="0"/>
        <o:entry new="204" old="0"/>
        <o:entry new="205" old="0"/>
        <o:entry new="206" old="0"/>
        <o:entry new="207" old="0"/>
        <o:entry new="208" old="0"/>
        <o:entry new="209" old="0"/>
        <o:entry new="210" old="0"/>
        <o:entry new="211" old="0"/>
        <o:entry new="212" old="0"/>
        <o:entry new="213" old="0"/>
        <o:entry new="214" old="0"/>
        <o:entry new="21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2" w:uiPriority="9" w:qFormat="1"/>
    <w:lsdException w:name="Table Grid" w:uiPriority="59"/>
  </w:latentStyles>
  <w:style w:type="paragraph" w:default="1" w:styleId="Normal">
    <w:name w:val="Normal"/>
    <w:qFormat/>
    <w:rsid w:val="00BB34ED"/>
  </w:style>
  <w:style w:type="paragraph" w:styleId="Heading1">
    <w:name w:val="heading 1"/>
    <w:basedOn w:val="Normal"/>
    <w:next w:val="Normal"/>
    <w:link w:val="Heading1Char"/>
    <w:uiPriority w:val="9"/>
    <w:qFormat/>
    <w:rsid w:val="00F9436D"/>
    <w:pPr>
      <w:spacing w:after="0"/>
      <w:jc w:val="center"/>
      <w:outlineLvl w:val="0"/>
    </w:pPr>
    <w:rPr>
      <w:bCs/>
      <w:color w:val="416CA7" w:themeColor="accent1"/>
      <w:sz w:val="48"/>
      <w:szCs w:val="32"/>
    </w:rPr>
  </w:style>
  <w:style w:type="paragraph" w:styleId="Heading2">
    <w:name w:val="heading 2"/>
    <w:basedOn w:val="Normal"/>
    <w:next w:val="Normal"/>
    <w:link w:val="Heading2Char"/>
    <w:uiPriority w:val="9"/>
    <w:unhideWhenUsed/>
    <w:qFormat/>
    <w:rsid w:val="00C322A6"/>
    <w:pPr>
      <w:spacing w:after="0"/>
      <w:jc w:val="center"/>
      <w:outlineLvl w:val="1"/>
    </w:pPr>
    <w:rPr>
      <w:bCs/>
      <w:color w:val="416CA7" w:themeColor="accent1"/>
      <w:sz w:val="36"/>
      <w:szCs w:val="26"/>
    </w:rPr>
  </w:style>
  <w:style w:type="paragraph" w:styleId="Heading3">
    <w:name w:val="heading 3"/>
    <w:basedOn w:val="Normal"/>
    <w:next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next w:val="Normal"/>
    <w:link w:val="Heading4Char"/>
    <w:rsid w:val="00A151CC"/>
    <w:pPr>
      <w:spacing w:after="0"/>
      <w:jc w:val="center"/>
      <w:outlineLvl w:val="3"/>
    </w:pPr>
    <w:rPr>
      <w:bCs/>
      <w:iCs/>
      <w:color w:val="FFFFFF" w:themeColor="background1"/>
      <w:sz w:val="28"/>
    </w:rPr>
  </w:style>
  <w:style w:type="paragraph" w:styleId="Heading5">
    <w:name w:val="heading 5"/>
    <w:basedOn w:val="Normal"/>
    <w:next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next w:val="Normal"/>
    <w:link w:val="Heading6Char"/>
    <w:rsid w:val="0047534C"/>
    <w:pPr>
      <w:spacing w:after="0"/>
      <w:outlineLvl w:val="5"/>
    </w:pPr>
    <w:rPr>
      <w:b/>
      <w:iCs/>
      <w:color w:val="416CA7" w:themeColor="accent1"/>
      <w:sz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next w:val="Normal"/>
    <w:link w:val="TitleChar"/>
    <w:uiPriority w:val="10"/>
    <w:qFormat/>
    <w:rsid w:val="00A510E5"/>
    <w:pPr>
      <w:spacing w:after="0" w:line="1480" w:lineRule="exact"/>
      <w:jc w:val="center"/>
    </w:pPr>
    <w:rPr>
      <w:rFonts w:asciiTheme="majorHAnsi" w:eastAsiaTheme="majorEastAsia" w:hAnsiTheme="majorHAnsi" w:cstheme="majorBidi"/>
      <w:caps/>
      <w:color w:val="091D57"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091D57" w:themeColor="text2"/>
      <w:sz w:val="144"/>
      <w:szCs w:val="52"/>
    </w:rPr>
  </w:style>
  <w:style w:type="character" w:customStyle="1" w:styleId="Heading1Char">
    <w:name w:val="Heading 1 Char"/>
    <w:basedOn w:val="DefaultParagraphFont"/>
    <w:link w:val="Heading1"/>
    <w:uiPriority w:val="9"/>
    <w:rsid w:val="00F9436D"/>
    <w:rPr>
      <w:bCs/>
      <w:color w:val="416CA7"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416CA7"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next w:val="Normal"/>
    <w:link w:val="QuoteChar"/>
    <w:rsid w:val="00437719"/>
    <w:pPr>
      <w:spacing w:after="0"/>
      <w:jc w:val="center"/>
    </w:pPr>
    <w:rPr>
      <w:i/>
      <w:color w:val="091D57" w:themeColor="text2"/>
      <w:sz w:val="18"/>
    </w:rPr>
  </w:style>
  <w:style w:type="character" w:customStyle="1" w:styleId="QuoteChar">
    <w:name w:val="Quote Char"/>
    <w:basedOn w:val="DefaultParagraphFont"/>
    <w:link w:val="Quote"/>
    <w:rsid w:val="00437719"/>
    <w:rPr>
      <w:i/>
      <w:color w:val="091D57" w:themeColor="text2"/>
      <w:sz w:val="18"/>
    </w:rPr>
  </w:style>
  <w:style w:type="paragraph" w:styleId="BlockText">
    <w:name w:val="Block Text"/>
    <w:basedOn w:val="Normal"/>
    <w:rsid w:val="00C20F44"/>
    <w:pPr>
      <w:spacing w:after="220"/>
      <w:jc w:val="center"/>
    </w:pPr>
    <w:rPr>
      <w:i/>
      <w:iCs/>
      <w:color w:val="416CA7"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416CA7" w:themeColor="accent1"/>
      <w:sz w:val="22"/>
    </w:rPr>
  </w:style>
  <w:style w:type="paragraph" w:customStyle="1" w:styleId="Tagline">
    <w:name w:val="Tagline"/>
    <w:basedOn w:val="Normal"/>
    <w:link w:val="TaglineChar"/>
    <w:qFormat/>
    <w:rsid w:val="0047534C"/>
    <w:pPr>
      <w:spacing w:after="0" w:line="300" w:lineRule="auto"/>
      <w:jc w:val="center"/>
    </w:pPr>
    <w:rPr>
      <w:i/>
      <w:color w:val="416CA7" w:themeColor="accent1"/>
      <w:sz w:val="18"/>
    </w:rPr>
  </w:style>
  <w:style w:type="character" w:customStyle="1" w:styleId="TaglineChar">
    <w:name w:val="Tagline Char"/>
    <w:basedOn w:val="DefaultParagraphFont"/>
    <w:link w:val="Tagline"/>
    <w:rsid w:val="0047534C"/>
    <w:rPr>
      <w:i/>
      <w:color w:val="416CA7" w:themeColor="accent1"/>
      <w:sz w:val="18"/>
    </w:rPr>
  </w:style>
  <w:style w:type="paragraph" w:customStyle="1" w:styleId="Recipient">
    <w:name w:val="Recipient"/>
    <w:basedOn w:val="Normal"/>
    <w:link w:val="RecipientChar"/>
    <w:qFormat/>
    <w:rsid w:val="0047534C"/>
    <w:pPr>
      <w:spacing w:after="0"/>
    </w:pPr>
    <w:rPr>
      <w:color w:val="416CA7" w:themeColor="accent1"/>
      <w:sz w:val="28"/>
    </w:rPr>
  </w:style>
  <w:style w:type="character" w:customStyle="1" w:styleId="RecipientChar">
    <w:name w:val="Recipient Char"/>
    <w:basedOn w:val="DefaultParagraphFont"/>
    <w:link w:val="Recipient"/>
    <w:rsid w:val="0047534C"/>
    <w:rPr>
      <w:color w:val="416CA7"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091D57"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091D57"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next w:val="Normal"/>
    <w:autoRedefine/>
    <w:rsid w:val="003E4944"/>
    <w:pPr>
      <w:spacing w:after="0"/>
      <w:ind w:left="960" w:hanging="240"/>
    </w:pPr>
  </w:style>
  <w:style w:type="table" w:styleId="TableGrid">
    <w:name w:val="Table Grid"/>
    <w:basedOn w:val="TableNormal"/>
    <w:uiPriority w:val="59"/>
    <w:rsid w:val="006D23EE"/>
    <w:pPr>
      <w:spacing w:after="0"/>
    </w:pPr>
    <w:rPr>
      <w:rFonts w:eastAsiaTheme="minorHAnsi"/>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DefaultParagraphFont"/>
    <w:rsid w:val="006F167B"/>
  </w:style>
</w:styles>
</file>

<file path=word/webSettings.xml><?xml version="1.0" encoding="utf-8"?>
<w:webSettings xmlns:r="http://schemas.openxmlformats.org/officeDocument/2006/relationships" xmlns:w="http://schemas.openxmlformats.org/wordprocessingml/2006/main">
  <w:divs>
    <w:div w:id="334118664">
      <w:bodyDiv w:val="1"/>
      <w:marLeft w:val="0"/>
      <w:marRight w:val="0"/>
      <w:marTop w:val="0"/>
      <w:marBottom w:val="0"/>
      <w:divBdr>
        <w:top w:val="none" w:sz="0" w:space="0" w:color="auto"/>
        <w:left w:val="none" w:sz="0" w:space="0" w:color="auto"/>
        <w:bottom w:val="none" w:sz="0" w:space="0" w:color="auto"/>
        <w:right w:val="none" w:sz="0" w:space="0" w:color="auto"/>
      </w:divBdr>
    </w:div>
    <w:div w:id="747920950">
      <w:bodyDiv w:val="1"/>
      <w:marLeft w:val="0"/>
      <w:marRight w:val="0"/>
      <w:marTop w:val="0"/>
      <w:marBottom w:val="0"/>
      <w:divBdr>
        <w:top w:val="none" w:sz="0" w:space="0" w:color="auto"/>
        <w:left w:val="none" w:sz="0" w:space="0" w:color="auto"/>
        <w:bottom w:val="none" w:sz="0" w:space="0" w:color="auto"/>
        <w:right w:val="none" w:sz="0" w:space="0" w:color="auto"/>
      </w:divBdr>
    </w:div>
    <w:div w:id="751774985">
      <w:bodyDiv w:val="1"/>
      <w:marLeft w:val="0"/>
      <w:marRight w:val="0"/>
      <w:marTop w:val="0"/>
      <w:marBottom w:val="0"/>
      <w:divBdr>
        <w:top w:val="none" w:sz="0" w:space="0" w:color="auto"/>
        <w:left w:val="none" w:sz="0" w:space="0" w:color="auto"/>
        <w:bottom w:val="none" w:sz="0" w:space="0" w:color="auto"/>
        <w:right w:val="none" w:sz="0" w:space="0" w:color="auto"/>
      </w:divBdr>
    </w:div>
    <w:div w:id="797525039">
      <w:bodyDiv w:val="1"/>
      <w:marLeft w:val="0"/>
      <w:marRight w:val="0"/>
      <w:marTop w:val="0"/>
      <w:marBottom w:val="0"/>
      <w:divBdr>
        <w:top w:val="none" w:sz="0" w:space="0" w:color="auto"/>
        <w:left w:val="none" w:sz="0" w:space="0" w:color="auto"/>
        <w:bottom w:val="none" w:sz="0" w:space="0" w:color="auto"/>
        <w:right w:val="none" w:sz="0" w:space="0" w:color="auto"/>
      </w:divBdr>
    </w:div>
    <w:div w:id="1041781119">
      <w:bodyDiv w:val="1"/>
      <w:marLeft w:val="0"/>
      <w:marRight w:val="0"/>
      <w:marTop w:val="0"/>
      <w:marBottom w:val="0"/>
      <w:divBdr>
        <w:top w:val="none" w:sz="0" w:space="0" w:color="auto"/>
        <w:left w:val="none" w:sz="0" w:space="0" w:color="auto"/>
        <w:bottom w:val="none" w:sz="0" w:space="0" w:color="auto"/>
        <w:right w:val="none" w:sz="0" w:space="0" w:color="auto"/>
      </w:divBdr>
    </w:div>
    <w:div w:id="1399136805">
      <w:bodyDiv w:val="1"/>
      <w:marLeft w:val="0"/>
      <w:marRight w:val="0"/>
      <w:marTop w:val="0"/>
      <w:marBottom w:val="0"/>
      <w:divBdr>
        <w:top w:val="none" w:sz="0" w:space="0" w:color="auto"/>
        <w:left w:val="none" w:sz="0" w:space="0" w:color="auto"/>
        <w:bottom w:val="none" w:sz="0" w:space="0" w:color="auto"/>
        <w:right w:val="none" w:sz="0" w:space="0" w:color="auto"/>
      </w:divBdr>
    </w:div>
    <w:div w:id="1702897447">
      <w:bodyDiv w:val="1"/>
      <w:marLeft w:val="0"/>
      <w:marRight w:val="0"/>
      <w:marTop w:val="0"/>
      <w:marBottom w:val="0"/>
      <w:divBdr>
        <w:top w:val="none" w:sz="0" w:space="0" w:color="auto"/>
        <w:left w:val="none" w:sz="0" w:space="0" w:color="auto"/>
        <w:bottom w:val="none" w:sz="0" w:space="0" w:color="auto"/>
        <w:right w:val="none" w:sz="0" w:space="0" w:color="auto"/>
      </w:divBdr>
    </w:div>
    <w:div w:id="1759859900">
      <w:bodyDiv w:val="1"/>
      <w:marLeft w:val="0"/>
      <w:marRight w:val="0"/>
      <w:marTop w:val="0"/>
      <w:marBottom w:val="0"/>
      <w:divBdr>
        <w:top w:val="none" w:sz="0" w:space="0" w:color="auto"/>
        <w:left w:val="none" w:sz="0" w:space="0" w:color="auto"/>
        <w:bottom w:val="none" w:sz="0" w:space="0" w:color="auto"/>
        <w:right w:val="none" w:sz="0" w:space="0" w:color="auto"/>
      </w:divBdr>
    </w:div>
    <w:div w:id="18879088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63" Type="http://schemas.openxmlformats.org/officeDocument/2006/relationships/image" Target="media/image50.jpeg"/><Relationship Id="rId64" Type="http://schemas.openxmlformats.org/officeDocument/2006/relationships/image" Target="media/image51.jpeg"/><Relationship Id="rId65" Type="http://schemas.openxmlformats.org/officeDocument/2006/relationships/image" Target="media/image52.jpeg"/><Relationship Id="rId66" Type="http://schemas.openxmlformats.org/officeDocument/2006/relationships/image" Target="media/image53.jpeg"/><Relationship Id="rId67" Type="http://schemas.openxmlformats.org/officeDocument/2006/relationships/image" Target="media/image54.jpeg"/><Relationship Id="rId68" Type="http://schemas.openxmlformats.org/officeDocument/2006/relationships/image" Target="media/image55.jpeg"/><Relationship Id="rId69" Type="http://schemas.openxmlformats.org/officeDocument/2006/relationships/image" Target="media/image56.jpeg"/><Relationship Id="rId50" Type="http://schemas.openxmlformats.org/officeDocument/2006/relationships/image" Target="media/image38.jpeg"/><Relationship Id="rId51" Type="http://schemas.openxmlformats.org/officeDocument/2006/relationships/hyperlink" Target="http://debyallen.crye-leike.com/" TargetMode="External"/><Relationship Id="rId52" Type="http://schemas.openxmlformats.org/officeDocument/2006/relationships/image" Target="media/image39.jpeg"/><Relationship Id="rId53" Type="http://schemas.openxmlformats.org/officeDocument/2006/relationships/image" Target="media/image40.jpeg"/><Relationship Id="rId54" Type="http://schemas.openxmlformats.org/officeDocument/2006/relationships/image" Target="media/image41.jpeg"/><Relationship Id="rId55" Type="http://schemas.openxmlformats.org/officeDocument/2006/relationships/image" Target="media/image42.jpeg"/><Relationship Id="rId56" Type="http://schemas.openxmlformats.org/officeDocument/2006/relationships/image" Target="media/image43.jpeg"/><Relationship Id="rId57" Type="http://schemas.openxmlformats.org/officeDocument/2006/relationships/image" Target="media/image44.jpeg"/><Relationship Id="rId58" Type="http://schemas.openxmlformats.org/officeDocument/2006/relationships/image" Target="media/image45.jpeg"/><Relationship Id="rId59" Type="http://schemas.openxmlformats.org/officeDocument/2006/relationships/image" Target="media/image46.jpeg"/><Relationship Id="rId40" Type="http://schemas.openxmlformats.org/officeDocument/2006/relationships/image" Target="media/image28.jpeg"/><Relationship Id="rId41" Type="http://schemas.openxmlformats.org/officeDocument/2006/relationships/image" Target="media/image29.jpeg"/><Relationship Id="rId42" Type="http://schemas.openxmlformats.org/officeDocument/2006/relationships/image" Target="media/image30.jpeg"/><Relationship Id="rId43" Type="http://schemas.openxmlformats.org/officeDocument/2006/relationships/image" Target="media/image31.jpeg"/><Relationship Id="rId44" Type="http://schemas.openxmlformats.org/officeDocument/2006/relationships/image" Target="media/image32.jpeg"/><Relationship Id="rId45" Type="http://schemas.openxmlformats.org/officeDocument/2006/relationships/image" Target="media/image33.jpeg"/><Relationship Id="rId46" Type="http://schemas.openxmlformats.org/officeDocument/2006/relationships/image" Target="media/image34.jpeg"/><Relationship Id="rId47" Type="http://schemas.openxmlformats.org/officeDocument/2006/relationships/image" Target="media/image35.jpeg"/><Relationship Id="rId48" Type="http://schemas.openxmlformats.org/officeDocument/2006/relationships/image" Target="media/image36.jpeg"/><Relationship Id="rId49" Type="http://schemas.openxmlformats.org/officeDocument/2006/relationships/image" Target="media/image3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jpeg"/><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image" Target="media/image23.jpeg"/><Relationship Id="rId36" Type="http://schemas.openxmlformats.org/officeDocument/2006/relationships/image" Target="media/image24.jpeg"/><Relationship Id="rId37" Type="http://schemas.openxmlformats.org/officeDocument/2006/relationships/image" Target="media/image25.jpeg"/><Relationship Id="rId38" Type="http://schemas.openxmlformats.org/officeDocument/2006/relationships/image" Target="media/image26.jpeg"/><Relationship Id="rId39" Type="http://schemas.openxmlformats.org/officeDocument/2006/relationships/image" Target="media/image27.jpeg"/><Relationship Id="rId80" Type="http://schemas.openxmlformats.org/officeDocument/2006/relationships/image" Target="media/image67.jpeg"/><Relationship Id="rId81" Type="http://schemas.openxmlformats.org/officeDocument/2006/relationships/footer" Target="footer4.xml"/><Relationship Id="rId82" Type="http://schemas.openxmlformats.org/officeDocument/2006/relationships/fontTable" Target="fontTable.xml"/><Relationship Id="rId83" Type="http://schemas.openxmlformats.org/officeDocument/2006/relationships/theme" Target="theme/theme1.xml"/><Relationship Id="rId70" Type="http://schemas.openxmlformats.org/officeDocument/2006/relationships/image" Target="media/image57.jpeg"/><Relationship Id="rId71" Type="http://schemas.openxmlformats.org/officeDocument/2006/relationships/image" Target="media/image58.jpeg"/><Relationship Id="rId72" Type="http://schemas.openxmlformats.org/officeDocument/2006/relationships/image" Target="media/image59.jpe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hyperlink" Target="http://www.seniorwomen.com/" TargetMode="External"/><Relationship Id="rId73" Type="http://schemas.openxmlformats.org/officeDocument/2006/relationships/image" Target="media/image60.jpeg"/><Relationship Id="rId74" Type="http://schemas.openxmlformats.org/officeDocument/2006/relationships/image" Target="media/image61.jpeg"/><Relationship Id="rId75" Type="http://schemas.openxmlformats.org/officeDocument/2006/relationships/image" Target="media/image62.jpeg"/><Relationship Id="rId76" Type="http://schemas.openxmlformats.org/officeDocument/2006/relationships/image" Target="media/image63.jpeg"/><Relationship Id="rId77" Type="http://schemas.openxmlformats.org/officeDocument/2006/relationships/image" Target="media/image64.jpeg"/><Relationship Id="rId78" Type="http://schemas.openxmlformats.org/officeDocument/2006/relationships/image" Target="media/image65.jpeg"/><Relationship Id="rId79" Type="http://schemas.openxmlformats.org/officeDocument/2006/relationships/image" Target="media/image66.jpeg"/><Relationship Id="rId60" Type="http://schemas.openxmlformats.org/officeDocument/2006/relationships/image" Target="media/image47.jpeg"/><Relationship Id="rId61" Type="http://schemas.openxmlformats.org/officeDocument/2006/relationships/image" Target="media/image48.jpeg"/><Relationship Id="rId62" Type="http://schemas.openxmlformats.org/officeDocument/2006/relationships/image" Target="media/image49.jpeg"/><Relationship Id="rId10" Type="http://schemas.openxmlformats.org/officeDocument/2006/relationships/header" Target="header3.xml"/><Relationship Id="rId11" Type="http://schemas.openxmlformats.org/officeDocument/2006/relationships/footer" Target="footer3.xml"/><Relationship Id="rId12"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08:Office:Media:Templates:Newsletters:Simple%20Newsletter.dotx" TargetMode="External"/></Relationships>
</file>

<file path=word/theme/theme1.xml><?xml version="1.0" encoding="utf-8"?>
<a:theme xmlns:a="http://schemas.openxmlformats.org/drawingml/2006/main" name="Office Theme">
  <a:themeElements>
    <a:clrScheme name="Simple Newsletter">
      <a:dk1>
        <a:sysClr val="windowText" lastClr="000000"/>
      </a:dk1>
      <a:lt1>
        <a:sysClr val="window" lastClr="FFFFFF"/>
      </a:lt1>
      <a:dk2>
        <a:srgbClr val="091D57"/>
      </a:dk2>
      <a:lt2>
        <a:srgbClr val="74B4F0"/>
      </a:lt2>
      <a:accent1>
        <a:srgbClr val="416CA7"/>
      </a:accent1>
      <a:accent2>
        <a:srgbClr val="B7DAFD"/>
      </a:accent2>
      <a:accent3>
        <a:srgbClr val="7D8E9F"/>
      </a:accent3>
      <a:accent4>
        <a:srgbClr val="639D9A"/>
      </a:accent4>
      <a:accent5>
        <a:srgbClr val="4CC3BC"/>
      </a:accent5>
      <a:accent6>
        <a:srgbClr val="31B1D6"/>
      </a:accent6>
      <a:hlink>
        <a:srgbClr val="7497C7"/>
      </a:hlink>
      <a:folHlink>
        <a:srgbClr val="CBCBCB"/>
      </a:folHlink>
    </a:clrScheme>
    <a:fontScheme name="Simple Newsletter">
      <a:majorFont>
        <a:latin typeface="Perpetua Titling MT"/>
        <a:ea typeface=""/>
        <a:cs typeface=""/>
        <a:font script="Jpan" typeface="ＭＳ Ｐ明朝"/>
      </a:majorFont>
      <a:minorFont>
        <a:latin typeface="Book Antiqua"/>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FCFD5-3AD1-EF46-8AF4-F9D8BF0EC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Simple Newsletter.dotx</Template>
  <TotalTime>471</TotalTime>
  <Pages>17</Pages>
  <Words>46</Words>
  <Characters>266</Characters>
  <Application>Microsoft Macintosh Word</Application>
  <DocSecurity>0</DocSecurity>
  <Lines>2</Lines>
  <Paragraphs>1</Paragraphs>
  <ScaleCrop>false</ScaleCrop>
  <Manager/>
  <Company/>
  <LinksUpToDate>false</LinksUpToDate>
  <CharactersWithSpaces>326</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Hewitt</dc:creator>
  <cp:keywords/>
  <dc:description/>
  <cp:lastModifiedBy>Michael Hewitt</cp:lastModifiedBy>
  <cp:revision>124</cp:revision>
  <cp:lastPrinted>2011-09-29T20:19:00Z</cp:lastPrinted>
  <dcterms:created xsi:type="dcterms:W3CDTF">2011-09-19T23:23:00Z</dcterms:created>
  <dcterms:modified xsi:type="dcterms:W3CDTF">2011-10-12T19:32:00Z</dcterms:modified>
  <cp:category/>
</cp:coreProperties>
</file>